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97" w:rsidRDefault="00036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6897" w:rsidRDefault="00036897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36897" w:rsidRDefault="009C36BD">
      <w:pPr>
        <w:tabs>
          <w:tab w:val="left" w:pos="1620"/>
          <w:tab w:val="left" w:pos="3170"/>
          <w:tab w:val="left" w:pos="3895"/>
          <w:tab w:val="left" w:pos="5856"/>
        </w:tabs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29"/>
          <w:sz w:val="20"/>
          <w:lang w:val="nl-NL" w:eastAsia="nl-NL"/>
        </w:rPr>
        <mc:AlternateContent>
          <mc:Choice Requires="wpg">
            <w:drawing>
              <wp:inline distT="0" distB="0" distL="0" distR="0">
                <wp:extent cx="848995" cy="703580"/>
                <wp:effectExtent l="9525" t="0" r="0" b="1270"/>
                <wp:docPr id="608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703580"/>
                          <a:chOff x="0" y="0"/>
                          <a:chExt cx="1337" cy="1108"/>
                        </a:xfrm>
                      </wpg:grpSpPr>
                      <pic:pic xmlns:pic="http://schemas.openxmlformats.org/drawingml/2006/picture">
                        <pic:nvPicPr>
                          <pic:cNvPr id="609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1277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0" name="Group 15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2" cy="1047"/>
                            <a:chOff x="0" y="0"/>
                            <a:chExt cx="742" cy="1047"/>
                          </a:xfrm>
                        </wpg:grpSpPr>
                        <wps:wsp>
                          <wps:cNvPr id="611" name="Freeform 15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446 w 742"/>
                                <a:gd name="T1" fmla="*/ 432 h 1047"/>
                                <a:gd name="T2" fmla="*/ 370 w 742"/>
                                <a:gd name="T3" fmla="*/ 432 h 1047"/>
                                <a:gd name="T4" fmla="*/ 492 w 742"/>
                                <a:gd name="T5" fmla="*/ 1044 h 1047"/>
                                <a:gd name="T6" fmla="*/ 497 w 742"/>
                                <a:gd name="T7" fmla="*/ 1044 h 1047"/>
                                <a:gd name="T8" fmla="*/ 502 w 742"/>
                                <a:gd name="T9" fmla="*/ 1046 h 1047"/>
                                <a:gd name="T10" fmla="*/ 506 w 742"/>
                                <a:gd name="T11" fmla="*/ 1046 h 1047"/>
                                <a:gd name="T12" fmla="*/ 555 w 742"/>
                                <a:gd name="T13" fmla="*/ 806 h 1047"/>
                                <a:gd name="T14" fmla="*/ 521 w 742"/>
                                <a:gd name="T15" fmla="*/ 806 h 1047"/>
                                <a:gd name="T16" fmla="*/ 516 w 742"/>
                                <a:gd name="T17" fmla="*/ 780 h 1047"/>
                                <a:gd name="T18" fmla="*/ 500 w 742"/>
                                <a:gd name="T19" fmla="*/ 703 h 1047"/>
                                <a:gd name="T20" fmla="*/ 479 w 742"/>
                                <a:gd name="T21" fmla="*/ 598 h 1047"/>
                                <a:gd name="T22" fmla="*/ 453 w 742"/>
                                <a:gd name="T23" fmla="*/ 465 h 1047"/>
                                <a:gd name="T24" fmla="*/ 446 w 742"/>
                                <a:gd name="T25" fmla="*/ 432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446" y="432"/>
                                  </a:moveTo>
                                  <a:lnTo>
                                    <a:pt x="370" y="432"/>
                                  </a:lnTo>
                                  <a:lnTo>
                                    <a:pt x="492" y="1044"/>
                                  </a:lnTo>
                                  <a:lnTo>
                                    <a:pt x="497" y="1044"/>
                                  </a:lnTo>
                                  <a:lnTo>
                                    <a:pt x="502" y="1046"/>
                                  </a:lnTo>
                                  <a:lnTo>
                                    <a:pt x="506" y="1046"/>
                                  </a:lnTo>
                                  <a:lnTo>
                                    <a:pt x="555" y="806"/>
                                  </a:lnTo>
                                  <a:lnTo>
                                    <a:pt x="521" y="806"/>
                                  </a:lnTo>
                                  <a:lnTo>
                                    <a:pt x="516" y="780"/>
                                  </a:lnTo>
                                  <a:lnTo>
                                    <a:pt x="500" y="703"/>
                                  </a:lnTo>
                                  <a:lnTo>
                                    <a:pt x="479" y="598"/>
                                  </a:lnTo>
                                  <a:lnTo>
                                    <a:pt x="453" y="465"/>
                                  </a:lnTo>
                                  <a:lnTo>
                                    <a:pt x="44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15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0 w 742"/>
                                <a:gd name="T1" fmla="*/ 0 h 1047"/>
                                <a:gd name="T2" fmla="*/ 0 w 742"/>
                                <a:gd name="T3" fmla="*/ 17 h 1047"/>
                                <a:gd name="T4" fmla="*/ 11 w 742"/>
                                <a:gd name="T5" fmla="*/ 30 h 1047"/>
                                <a:gd name="T6" fmla="*/ 27 w 742"/>
                                <a:gd name="T7" fmla="*/ 39 h 1047"/>
                                <a:gd name="T8" fmla="*/ 42 w 742"/>
                                <a:gd name="T9" fmla="*/ 57 h 1047"/>
                                <a:gd name="T10" fmla="*/ 65 w 742"/>
                                <a:gd name="T11" fmla="*/ 122 h 1047"/>
                                <a:gd name="T12" fmla="*/ 79 w 742"/>
                                <a:gd name="T13" fmla="*/ 199 h 1047"/>
                                <a:gd name="T14" fmla="*/ 87 w 742"/>
                                <a:gd name="T15" fmla="*/ 240 h 1047"/>
                                <a:gd name="T16" fmla="*/ 102 w 742"/>
                                <a:gd name="T17" fmla="*/ 322 h 1047"/>
                                <a:gd name="T18" fmla="*/ 118 w 742"/>
                                <a:gd name="T19" fmla="*/ 404 h 1047"/>
                                <a:gd name="T20" fmla="*/ 133 w 742"/>
                                <a:gd name="T21" fmla="*/ 485 h 1047"/>
                                <a:gd name="T22" fmla="*/ 149 w 742"/>
                                <a:gd name="T23" fmla="*/ 566 h 1047"/>
                                <a:gd name="T24" fmla="*/ 181 w 742"/>
                                <a:gd name="T25" fmla="*/ 728 h 1047"/>
                                <a:gd name="T26" fmla="*/ 189 w 742"/>
                                <a:gd name="T27" fmla="*/ 768 h 1047"/>
                                <a:gd name="T28" fmla="*/ 204 w 742"/>
                                <a:gd name="T29" fmla="*/ 849 h 1047"/>
                                <a:gd name="T30" fmla="*/ 220 w 742"/>
                                <a:gd name="T31" fmla="*/ 930 h 1047"/>
                                <a:gd name="T32" fmla="*/ 235 w 742"/>
                                <a:gd name="T33" fmla="*/ 1010 h 1047"/>
                                <a:gd name="T34" fmla="*/ 240 w 742"/>
                                <a:gd name="T35" fmla="*/ 1013 h 1047"/>
                                <a:gd name="T36" fmla="*/ 250 w 742"/>
                                <a:gd name="T37" fmla="*/ 1013 h 1047"/>
                                <a:gd name="T38" fmla="*/ 262 w 742"/>
                                <a:gd name="T39" fmla="*/ 955 h 1047"/>
                                <a:gd name="T40" fmla="*/ 280 w 742"/>
                                <a:gd name="T41" fmla="*/ 868 h 1047"/>
                                <a:gd name="T42" fmla="*/ 300 w 742"/>
                                <a:gd name="T43" fmla="*/ 775 h 1047"/>
                                <a:gd name="T44" fmla="*/ 264 w 742"/>
                                <a:gd name="T45" fmla="*/ 775 h 1047"/>
                                <a:gd name="T46" fmla="*/ 259 w 742"/>
                                <a:gd name="T47" fmla="*/ 748 h 1047"/>
                                <a:gd name="T48" fmla="*/ 244 w 742"/>
                                <a:gd name="T49" fmla="*/ 667 h 1047"/>
                                <a:gd name="T50" fmla="*/ 228 w 742"/>
                                <a:gd name="T51" fmla="*/ 584 h 1047"/>
                                <a:gd name="T52" fmla="*/ 206 w 742"/>
                                <a:gd name="T53" fmla="*/ 472 h 1047"/>
                                <a:gd name="T54" fmla="*/ 195 w 742"/>
                                <a:gd name="T55" fmla="*/ 415 h 1047"/>
                                <a:gd name="T56" fmla="*/ 179 w 742"/>
                                <a:gd name="T57" fmla="*/ 327 h 1047"/>
                                <a:gd name="T58" fmla="*/ 168 w 742"/>
                                <a:gd name="T59" fmla="*/ 268 h 1047"/>
                                <a:gd name="T60" fmla="*/ 156 w 742"/>
                                <a:gd name="T61" fmla="*/ 206 h 1047"/>
                                <a:gd name="T62" fmla="*/ 146 w 742"/>
                                <a:gd name="T63" fmla="*/ 140 h 1047"/>
                                <a:gd name="T64" fmla="*/ 144 w 742"/>
                                <a:gd name="T65" fmla="*/ 115 h 1047"/>
                                <a:gd name="T66" fmla="*/ 144 w 742"/>
                                <a:gd name="T67" fmla="*/ 101 h 1047"/>
                                <a:gd name="T68" fmla="*/ 146 w 742"/>
                                <a:gd name="T69" fmla="*/ 86 h 1047"/>
                                <a:gd name="T70" fmla="*/ 161 w 742"/>
                                <a:gd name="T71" fmla="*/ 67 h 1047"/>
                                <a:gd name="T72" fmla="*/ 173 w 742"/>
                                <a:gd name="T73" fmla="*/ 65 h 1047"/>
                                <a:gd name="T74" fmla="*/ 194 w 742"/>
                                <a:gd name="T75" fmla="*/ 65 h 1047"/>
                                <a:gd name="T76" fmla="*/ 194 w 742"/>
                                <a:gd name="T77" fmla="*/ 53 h 1047"/>
                                <a:gd name="T78" fmla="*/ 176 w 742"/>
                                <a:gd name="T79" fmla="*/ 40 h 1047"/>
                                <a:gd name="T80" fmla="*/ 137 w 742"/>
                                <a:gd name="T81" fmla="*/ 32 h 1047"/>
                                <a:gd name="T82" fmla="*/ 98 w 742"/>
                                <a:gd name="T83" fmla="*/ 23 h 1047"/>
                                <a:gd name="T84" fmla="*/ 59 w 742"/>
                                <a:gd name="T85" fmla="*/ 15 h 1047"/>
                                <a:gd name="T86" fmla="*/ 20 w 742"/>
                                <a:gd name="T87" fmla="*/ 5 h 1047"/>
                                <a:gd name="T88" fmla="*/ 0 w 742"/>
                                <a:gd name="T89" fmla="*/ 0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79" y="199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102" y="322"/>
                                  </a:lnTo>
                                  <a:lnTo>
                                    <a:pt x="118" y="404"/>
                                  </a:lnTo>
                                  <a:lnTo>
                                    <a:pt x="133" y="485"/>
                                  </a:lnTo>
                                  <a:lnTo>
                                    <a:pt x="149" y="566"/>
                                  </a:lnTo>
                                  <a:lnTo>
                                    <a:pt x="181" y="728"/>
                                  </a:lnTo>
                                  <a:lnTo>
                                    <a:pt x="189" y="768"/>
                                  </a:lnTo>
                                  <a:lnTo>
                                    <a:pt x="204" y="849"/>
                                  </a:lnTo>
                                  <a:lnTo>
                                    <a:pt x="220" y="930"/>
                                  </a:lnTo>
                                  <a:lnTo>
                                    <a:pt x="235" y="1010"/>
                                  </a:lnTo>
                                  <a:lnTo>
                                    <a:pt x="240" y="1013"/>
                                  </a:lnTo>
                                  <a:lnTo>
                                    <a:pt x="250" y="1013"/>
                                  </a:lnTo>
                                  <a:lnTo>
                                    <a:pt x="262" y="955"/>
                                  </a:lnTo>
                                  <a:lnTo>
                                    <a:pt x="280" y="868"/>
                                  </a:lnTo>
                                  <a:lnTo>
                                    <a:pt x="300" y="775"/>
                                  </a:lnTo>
                                  <a:lnTo>
                                    <a:pt x="264" y="775"/>
                                  </a:lnTo>
                                  <a:lnTo>
                                    <a:pt x="259" y="748"/>
                                  </a:lnTo>
                                  <a:lnTo>
                                    <a:pt x="244" y="667"/>
                                  </a:lnTo>
                                  <a:lnTo>
                                    <a:pt x="228" y="584"/>
                                  </a:lnTo>
                                  <a:lnTo>
                                    <a:pt x="206" y="472"/>
                                  </a:lnTo>
                                  <a:lnTo>
                                    <a:pt x="195" y="415"/>
                                  </a:lnTo>
                                  <a:lnTo>
                                    <a:pt x="179" y="327"/>
                                  </a:lnTo>
                                  <a:lnTo>
                                    <a:pt x="168" y="268"/>
                                  </a:lnTo>
                                  <a:lnTo>
                                    <a:pt x="156" y="206"/>
                                  </a:lnTo>
                                  <a:lnTo>
                                    <a:pt x="146" y="140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46" y="86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194" y="5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15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581 w 742"/>
                                <a:gd name="T1" fmla="*/ 91 h 1047"/>
                                <a:gd name="T2" fmla="*/ 581 w 742"/>
                                <a:gd name="T3" fmla="*/ 108 h 1047"/>
                                <a:gd name="T4" fmla="*/ 581 w 742"/>
                                <a:gd name="T5" fmla="*/ 118 h 1047"/>
                                <a:gd name="T6" fmla="*/ 603 w 742"/>
                                <a:gd name="T7" fmla="*/ 121 h 1047"/>
                                <a:gd name="T8" fmla="*/ 619 w 742"/>
                                <a:gd name="T9" fmla="*/ 130 h 1047"/>
                                <a:gd name="T10" fmla="*/ 640 w 742"/>
                                <a:gd name="T11" fmla="*/ 192 h 1047"/>
                                <a:gd name="T12" fmla="*/ 638 w 742"/>
                                <a:gd name="T13" fmla="*/ 207 h 1047"/>
                                <a:gd name="T14" fmla="*/ 636 w 742"/>
                                <a:gd name="T15" fmla="*/ 225 h 1047"/>
                                <a:gd name="T16" fmla="*/ 632 w 742"/>
                                <a:gd name="T17" fmla="*/ 246 h 1047"/>
                                <a:gd name="T18" fmla="*/ 627 w 742"/>
                                <a:gd name="T19" fmla="*/ 270 h 1047"/>
                                <a:gd name="T20" fmla="*/ 622 w 742"/>
                                <a:gd name="T21" fmla="*/ 298 h 1047"/>
                                <a:gd name="T22" fmla="*/ 586 w 742"/>
                                <a:gd name="T23" fmla="*/ 476 h 1047"/>
                                <a:gd name="T24" fmla="*/ 566 w 742"/>
                                <a:gd name="T25" fmla="*/ 578 h 1047"/>
                                <a:gd name="T26" fmla="*/ 551 w 742"/>
                                <a:gd name="T27" fmla="*/ 655 h 1047"/>
                                <a:gd name="T28" fmla="*/ 531 w 742"/>
                                <a:gd name="T29" fmla="*/ 756 h 1047"/>
                                <a:gd name="T30" fmla="*/ 521 w 742"/>
                                <a:gd name="T31" fmla="*/ 806 h 1047"/>
                                <a:gd name="T32" fmla="*/ 555 w 742"/>
                                <a:gd name="T33" fmla="*/ 806 h 1047"/>
                                <a:gd name="T34" fmla="*/ 590 w 742"/>
                                <a:gd name="T35" fmla="*/ 632 h 1047"/>
                                <a:gd name="T36" fmla="*/ 613 w 742"/>
                                <a:gd name="T37" fmla="*/ 517 h 1047"/>
                                <a:gd name="T38" fmla="*/ 629 w 742"/>
                                <a:gd name="T39" fmla="*/ 439 h 1047"/>
                                <a:gd name="T40" fmla="*/ 645 w 742"/>
                                <a:gd name="T41" fmla="*/ 360 h 1047"/>
                                <a:gd name="T42" fmla="*/ 661 w 742"/>
                                <a:gd name="T43" fmla="*/ 280 h 1047"/>
                                <a:gd name="T44" fmla="*/ 665 w 742"/>
                                <a:gd name="T45" fmla="*/ 256 h 1047"/>
                                <a:gd name="T46" fmla="*/ 669 w 742"/>
                                <a:gd name="T47" fmla="*/ 234 h 1047"/>
                                <a:gd name="T48" fmla="*/ 687 w 742"/>
                                <a:gd name="T49" fmla="*/ 168 h 1047"/>
                                <a:gd name="T50" fmla="*/ 727 w 742"/>
                                <a:gd name="T51" fmla="*/ 122 h 1047"/>
                                <a:gd name="T52" fmla="*/ 742 w 742"/>
                                <a:gd name="T53" fmla="*/ 122 h 1047"/>
                                <a:gd name="T54" fmla="*/ 742 w 742"/>
                                <a:gd name="T55" fmla="*/ 98 h 1047"/>
                                <a:gd name="T56" fmla="*/ 581 w 742"/>
                                <a:gd name="T57" fmla="*/ 91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581" y="91"/>
                                  </a:moveTo>
                                  <a:lnTo>
                                    <a:pt x="581" y="108"/>
                                  </a:lnTo>
                                  <a:lnTo>
                                    <a:pt x="581" y="118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19" y="130"/>
                                  </a:lnTo>
                                  <a:lnTo>
                                    <a:pt x="640" y="192"/>
                                  </a:lnTo>
                                  <a:lnTo>
                                    <a:pt x="638" y="207"/>
                                  </a:lnTo>
                                  <a:lnTo>
                                    <a:pt x="636" y="225"/>
                                  </a:lnTo>
                                  <a:lnTo>
                                    <a:pt x="632" y="246"/>
                                  </a:lnTo>
                                  <a:lnTo>
                                    <a:pt x="627" y="270"/>
                                  </a:lnTo>
                                  <a:lnTo>
                                    <a:pt x="622" y="298"/>
                                  </a:lnTo>
                                  <a:lnTo>
                                    <a:pt x="586" y="476"/>
                                  </a:lnTo>
                                  <a:lnTo>
                                    <a:pt x="566" y="578"/>
                                  </a:lnTo>
                                  <a:lnTo>
                                    <a:pt x="551" y="655"/>
                                  </a:lnTo>
                                  <a:lnTo>
                                    <a:pt x="531" y="756"/>
                                  </a:lnTo>
                                  <a:lnTo>
                                    <a:pt x="521" y="806"/>
                                  </a:lnTo>
                                  <a:lnTo>
                                    <a:pt x="555" y="806"/>
                                  </a:lnTo>
                                  <a:lnTo>
                                    <a:pt x="590" y="632"/>
                                  </a:lnTo>
                                  <a:lnTo>
                                    <a:pt x="613" y="517"/>
                                  </a:lnTo>
                                  <a:lnTo>
                                    <a:pt x="629" y="439"/>
                                  </a:lnTo>
                                  <a:lnTo>
                                    <a:pt x="645" y="360"/>
                                  </a:lnTo>
                                  <a:lnTo>
                                    <a:pt x="661" y="280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9" y="234"/>
                                  </a:lnTo>
                                  <a:lnTo>
                                    <a:pt x="687" y="168"/>
                                  </a:lnTo>
                                  <a:lnTo>
                                    <a:pt x="727" y="122"/>
                                  </a:lnTo>
                                  <a:lnTo>
                                    <a:pt x="742" y="122"/>
                                  </a:lnTo>
                                  <a:lnTo>
                                    <a:pt x="742" y="98"/>
                                  </a:lnTo>
                                  <a:lnTo>
                                    <a:pt x="581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5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250 w 742"/>
                                <a:gd name="T1" fmla="*/ 53 h 1047"/>
                                <a:gd name="T2" fmla="*/ 250 w 742"/>
                                <a:gd name="T3" fmla="*/ 79 h 1047"/>
                                <a:gd name="T4" fmla="*/ 262 w 742"/>
                                <a:gd name="T5" fmla="*/ 82 h 1047"/>
                                <a:gd name="T6" fmla="*/ 269 w 742"/>
                                <a:gd name="T7" fmla="*/ 84 h 1047"/>
                                <a:gd name="T8" fmla="*/ 274 w 742"/>
                                <a:gd name="T9" fmla="*/ 86 h 1047"/>
                                <a:gd name="T10" fmla="*/ 281 w 742"/>
                                <a:gd name="T11" fmla="*/ 91 h 1047"/>
                                <a:gd name="T12" fmla="*/ 286 w 742"/>
                                <a:gd name="T13" fmla="*/ 98 h 1047"/>
                                <a:gd name="T14" fmla="*/ 293 w 742"/>
                                <a:gd name="T15" fmla="*/ 108 h 1047"/>
                                <a:gd name="T16" fmla="*/ 302 w 742"/>
                                <a:gd name="T17" fmla="*/ 122 h 1047"/>
                                <a:gd name="T18" fmla="*/ 309 w 742"/>
                                <a:gd name="T19" fmla="*/ 143 h 1047"/>
                                <a:gd name="T20" fmla="*/ 315 w 742"/>
                                <a:gd name="T21" fmla="*/ 161 h 1047"/>
                                <a:gd name="T22" fmla="*/ 330 w 742"/>
                                <a:gd name="T23" fmla="*/ 222 h 1047"/>
                                <a:gd name="T24" fmla="*/ 337 w 742"/>
                                <a:gd name="T25" fmla="*/ 263 h 1047"/>
                                <a:gd name="T26" fmla="*/ 340 w 742"/>
                                <a:gd name="T27" fmla="*/ 283 h 1047"/>
                                <a:gd name="T28" fmla="*/ 345 w 742"/>
                                <a:gd name="T29" fmla="*/ 302 h 1047"/>
                                <a:gd name="T30" fmla="*/ 349 w 742"/>
                                <a:gd name="T31" fmla="*/ 322 h 1047"/>
                                <a:gd name="T32" fmla="*/ 353 w 742"/>
                                <a:gd name="T33" fmla="*/ 341 h 1047"/>
                                <a:gd name="T34" fmla="*/ 340 w 742"/>
                                <a:gd name="T35" fmla="*/ 406 h 1047"/>
                                <a:gd name="T36" fmla="*/ 326 w 742"/>
                                <a:gd name="T37" fmla="*/ 472 h 1047"/>
                                <a:gd name="T38" fmla="*/ 290 w 742"/>
                                <a:gd name="T39" fmla="*/ 645 h 1047"/>
                                <a:gd name="T40" fmla="*/ 286 w 742"/>
                                <a:gd name="T41" fmla="*/ 667 h 1047"/>
                                <a:gd name="T42" fmla="*/ 273 w 742"/>
                                <a:gd name="T43" fmla="*/ 732 h 1047"/>
                                <a:gd name="T44" fmla="*/ 264 w 742"/>
                                <a:gd name="T45" fmla="*/ 775 h 1047"/>
                                <a:gd name="T46" fmla="*/ 300 w 742"/>
                                <a:gd name="T47" fmla="*/ 775 h 1047"/>
                                <a:gd name="T48" fmla="*/ 316 w 742"/>
                                <a:gd name="T49" fmla="*/ 694 h 1047"/>
                                <a:gd name="T50" fmla="*/ 334 w 742"/>
                                <a:gd name="T51" fmla="*/ 607 h 1047"/>
                                <a:gd name="T52" fmla="*/ 352 w 742"/>
                                <a:gd name="T53" fmla="*/ 519 h 1047"/>
                                <a:gd name="T54" fmla="*/ 370 w 742"/>
                                <a:gd name="T55" fmla="*/ 432 h 1047"/>
                                <a:gd name="T56" fmla="*/ 446 w 742"/>
                                <a:gd name="T57" fmla="*/ 432 h 1047"/>
                                <a:gd name="T58" fmla="*/ 431 w 742"/>
                                <a:gd name="T59" fmla="*/ 355 h 1047"/>
                                <a:gd name="T60" fmla="*/ 414 w 742"/>
                                <a:gd name="T61" fmla="*/ 271 h 1047"/>
                                <a:gd name="T62" fmla="*/ 404 w 742"/>
                                <a:gd name="T63" fmla="*/ 204 h 1047"/>
                                <a:gd name="T64" fmla="*/ 401 w 742"/>
                                <a:gd name="T65" fmla="*/ 156 h 1047"/>
                                <a:gd name="T66" fmla="*/ 403 w 742"/>
                                <a:gd name="T67" fmla="*/ 134 h 1047"/>
                                <a:gd name="T68" fmla="*/ 410 w 742"/>
                                <a:gd name="T69" fmla="*/ 118 h 1047"/>
                                <a:gd name="T70" fmla="*/ 418 w 742"/>
                                <a:gd name="T71" fmla="*/ 108 h 1047"/>
                                <a:gd name="T72" fmla="*/ 430 w 742"/>
                                <a:gd name="T73" fmla="*/ 103 h 1047"/>
                                <a:gd name="T74" fmla="*/ 456 w 742"/>
                                <a:gd name="T75" fmla="*/ 103 h 1047"/>
                                <a:gd name="T76" fmla="*/ 456 w 742"/>
                                <a:gd name="T77" fmla="*/ 89 h 1047"/>
                                <a:gd name="T78" fmla="*/ 448 w 742"/>
                                <a:gd name="T79" fmla="*/ 81 h 1047"/>
                                <a:gd name="T80" fmla="*/ 389 w 742"/>
                                <a:gd name="T81" fmla="*/ 74 h 1047"/>
                                <a:gd name="T82" fmla="*/ 330 w 742"/>
                                <a:gd name="T83" fmla="*/ 66 h 1047"/>
                                <a:gd name="T84" fmla="*/ 270 w 742"/>
                                <a:gd name="T85" fmla="*/ 56 h 1047"/>
                                <a:gd name="T86" fmla="*/ 250 w 742"/>
                                <a:gd name="T87" fmla="*/ 53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250" y="53"/>
                                  </a:moveTo>
                                  <a:lnTo>
                                    <a:pt x="250" y="79"/>
                                  </a:lnTo>
                                  <a:lnTo>
                                    <a:pt x="262" y="82"/>
                                  </a:lnTo>
                                  <a:lnTo>
                                    <a:pt x="269" y="84"/>
                                  </a:lnTo>
                                  <a:lnTo>
                                    <a:pt x="274" y="86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86" y="98"/>
                                  </a:lnTo>
                                  <a:lnTo>
                                    <a:pt x="293" y="108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309" y="143"/>
                                  </a:lnTo>
                                  <a:lnTo>
                                    <a:pt x="315" y="161"/>
                                  </a:lnTo>
                                  <a:lnTo>
                                    <a:pt x="330" y="222"/>
                                  </a:lnTo>
                                  <a:lnTo>
                                    <a:pt x="337" y="263"/>
                                  </a:lnTo>
                                  <a:lnTo>
                                    <a:pt x="340" y="283"/>
                                  </a:lnTo>
                                  <a:lnTo>
                                    <a:pt x="345" y="302"/>
                                  </a:lnTo>
                                  <a:lnTo>
                                    <a:pt x="349" y="322"/>
                                  </a:lnTo>
                                  <a:lnTo>
                                    <a:pt x="353" y="341"/>
                                  </a:lnTo>
                                  <a:lnTo>
                                    <a:pt x="340" y="406"/>
                                  </a:lnTo>
                                  <a:lnTo>
                                    <a:pt x="326" y="472"/>
                                  </a:lnTo>
                                  <a:lnTo>
                                    <a:pt x="290" y="645"/>
                                  </a:lnTo>
                                  <a:lnTo>
                                    <a:pt x="286" y="667"/>
                                  </a:lnTo>
                                  <a:lnTo>
                                    <a:pt x="273" y="732"/>
                                  </a:lnTo>
                                  <a:lnTo>
                                    <a:pt x="264" y="775"/>
                                  </a:lnTo>
                                  <a:lnTo>
                                    <a:pt x="300" y="775"/>
                                  </a:lnTo>
                                  <a:lnTo>
                                    <a:pt x="316" y="694"/>
                                  </a:lnTo>
                                  <a:lnTo>
                                    <a:pt x="334" y="607"/>
                                  </a:lnTo>
                                  <a:lnTo>
                                    <a:pt x="352" y="519"/>
                                  </a:lnTo>
                                  <a:lnTo>
                                    <a:pt x="370" y="432"/>
                                  </a:lnTo>
                                  <a:lnTo>
                                    <a:pt x="446" y="432"/>
                                  </a:lnTo>
                                  <a:lnTo>
                                    <a:pt x="431" y="355"/>
                                  </a:lnTo>
                                  <a:lnTo>
                                    <a:pt x="414" y="271"/>
                                  </a:lnTo>
                                  <a:lnTo>
                                    <a:pt x="404" y="204"/>
                                  </a:lnTo>
                                  <a:lnTo>
                                    <a:pt x="401" y="156"/>
                                  </a:lnTo>
                                  <a:lnTo>
                                    <a:pt x="403" y="134"/>
                                  </a:lnTo>
                                  <a:lnTo>
                                    <a:pt x="410" y="118"/>
                                  </a:lnTo>
                                  <a:lnTo>
                                    <a:pt x="418" y="108"/>
                                  </a:lnTo>
                                  <a:lnTo>
                                    <a:pt x="430" y="103"/>
                                  </a:lnTo>
                                  <a:lnTo>
                                    <a:pt x="456" y="103"/>
                                  </a:lnTo>
                                  <a:lnTo>
                                    <a:pt x="456" y="89"/>
                                  </a:lnTo>
                                  <a:lnTo>
                                    <a:pt x="448" y="81"/>
                                  </a:lnTo>
                                  <a:lnTo>
                                    <a:pt x="389" y="74"/>
                                  </a:lnTo>
                                  <a:lnTo>
                                    <a:pt x="330" y="66"/>
                                  </a:lnTo>
                                  <a:lnTo>
                                    <a:pt x="270" y="56"/>
                                  </a:lnTo>
                                  <a:lnTo>
                                    <a:pt x="2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5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742 w 742"/>
                                <a:gd name="T1" fmla="*/ 122 h 1047"/>
                                <a:gd name="T2" fmla="*/ 727 w 742"/>
                                <a:gd name="T3" fmla="*/ 122 h 1047"/>
                                <a:gd name="T4" fmla="*/ 742 w 742"/>
                                <a:gd name="T5" fmla="*/ 125 h 1047"/>
                                <a:gd name="T6" fmla="*/ 742 w 742"/>
                                <a:gd name="T7" fmla="*/ 122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742" y="122"/>
                                  </a:moveTo>
                                  <a:lnTo>
                                    <a:pt x="727" y="122"/>
                                  </a:lnTo>
                                  <a:lnTo>
                                    <a:pt x="742" y="125"/>
                                  </a:lnTo>
                                  <a:lnTo>
                                    <a:pt x="7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15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456 w 742"/>
                                <a:gd name="T1" fmla="*/ 103 h 1047"/>
                                <a:gd name="T2" fmla="*/ 430 w 742"/>
                                <a:gd name="T3" fmla="*/ 103 h 1047"/>
                                <a:gd name="T4" fmla="*/ 444 w 742"/>
                                <a:gd name="T5" fmla="*/ 106 h 1047"/>
                                <a:gd name="T6" fmla="*/ 456 w 742"/>
                                <a:gd name="T7" fmla="*/ 106 h 1047"/>
                                <a:gd name="T8" fmla="*/ 456 w 742"/>
                                <a:gd name="T9" fmla="*/ 103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456" y="103"/>
                                  </a:moveTo>
                                  <a:lnTo>
                                    <a:pt x="430" y="103"/>
                                  </a:lnTo>
                                  <a:lnTo>
                                    <a:pt x="444" y="106"/>
                                  </a:lnTo>
                                  <a:lnTo>
                                    <a:pt x="456" y="106"/>
                                  </a:lnTo>
                                  <a:lnTo>
                                    <a:pt x="4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15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2" cy="1047"/>
                            </a:xfrm>
                            <a:custGeom>
                              <a:avLst/>
                              <a:gdLst>
                                <a:gd name="T0" fmla="*/ 194 w 742"/>
                                <a:gd name="T1" fmla="*/ 65 h 1047"/>
                                <a:gd name="T2" fmla="*/ 173 w 742"/>
                                <a:gd name="T3" fmla="*/ 65 h 1047"/>
                                <a:gd name="T4" fmla="*/ 185 w 742"/>
                                <a:gd name="T5" fmla="*/ 67 h 1047"/>
                                <a:gd name="T6" fmla="*/ 190 w 742"/>
                                <a:gd name="T7" fmla="*/ 67 h 1047"/>
                                <a:gd name="T8" fmla="*/ 192 w 742"/>
                                <a:gd name="T9" fmla="*/ 70 h 1047"/>
                                <a:gd name="T10" fmla="*/ 194 w 742"/>
                                <a:gd name="T11" fmla="*/ 70 h 1047"/>
                                <a:gd name="T12" fmla="*/ 194 w 742"/>
                                <a:gd name="T13" fmla="*/ 65 h 10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2" h="1047">
                                  <a:moveTo>
                                    <a:pt x="194" y="65"/>
                                  </a:moveTo>
                                  <a:lnTo>
                                    <a:pt x="173" y="65"/>
                                  </a:lnTo>
                                  <a:lnTo>
                                    <a:pt x="185" y="67"/>
                                  </a:lnTo>
                                  <a:lnTo>
                                    <a:pt x="190" y="67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577"/>
                        <wpg:cNvGrpSpPr>
                          <a:grpSpLocks/>
                        </wpg:cNvGrpSpPr>
                        <wpg:grpSpPr bwMode="auto">
                          <a:xfrm>
                            <a:off x="739" y="53"/>
                            <a:ext cx="180" cy="986"/>
                            <a:chOff x="739" y="53"/>
                            <a:chExt cx="180" cy="986"/>
                          </a:xfrm>
                        </wpg:grpSpPr>
                        <wps:wsp>
                          <wps:cNvPr id="619" name="Freeform 1581"/>
                          <wps:cNvSpPr>
                            <a:spLocks/>
                          </wps:cNvSpPr>
                          <wps:spPr bwMode="auto">
                            <a:xfrm>
                              <a:off x="739" y="53"/>
                              <a:ext cx="180" cy="986"/>
                            </a:xfrm>
                            <a:custGeom>
                              <a:avLst/>
                              <a:gdLst>
                                <a:gd name="T0" fmla="+- 0 842 739"/>
                                <a:gd name="T1" fmla="*/ T0 w 180"/>
                                <a:gd name="T2" fmla="+- 0 53 53"/>
                                <a:gd name="T3" fmla="*/ 53 h 986"/>
                                <a:gd name="T4" fmla="+- 0 821 739"/>
                                <a:gd name="T5" fmla="*/ T4 w 180"/>
                                <a:gd name="T6" fmla="+- 0 53 53"/>
                                <a:gd name="T7" fmla="*/ 53 h 986"/>
                                <a:gd name="T8" fmla="+- 0 811 739"/>
                                <a:gd name="T9" fmla="*/ T8 w 180"/>
                                <a:gd name="T10" fmla="+- 0 60 53"/>
                                <a:gd name="T11" fmla="*/ 60 h 986"/>
                                <a:gd name="T12" fmla="+- 0 803 739"/>
                                <a:gd name="T13" fmla="*/ T12 w 180"/>
                                <a:gd name="T14" fmla="+- 0 76 53"/>
                                <a:gd name="T15" fmla="*/ 76 h 986"/>
                                <a:gd name="T16" fmla="+- 0 797 739"/>
                                <a:gd name="T17" fmla="*/ T16 w 180"/>
                                <a:gd name="T18" fmla="+- 0 91 53"/>
                                <a:gd name="T19" fmla="*/ 91 h 986"/>
                                <a:gd name="T20" fmla="+- 0 794 739"/>
                                <a:gd name="T21" fmla="*/ T20 w 180"/>
                                <a:gd name="T22" fmla="+- 0 110 53"/>
                                <a:gd name="T23" fmla="*/ 110 h 986"/>
                                <a:gd name="T24" fmla="+- 0 793 739"/>
                                <a:gd name="T25" fmla="*/ T24 w 180"/>
                                <a:gd name="T26" fmla="+- 0 136 53"/>
                                <a:gd name="T27" fmla="*/ 136 h 986"/>
                                <a:gd name="T28" fmla="+- 0 797 739"/>
                                <a:gd name="T29" fmla="*/ T28 w 180"/>
                                <a:gd name="T30" fmla="+- 0 156 53"/>
                                <a:gd name="T31" fmla="*/ 156 h 986"/>
                                <a:gd name="T32" fmla="+- 0 804 739"/>
                                <a:gd name="T33" fmla="*/ T32 w 180"/>
                                <a:gd name="T34" fmla="+- 0 173 53"/>
                                <a:gd name="T35" fmla="*/ 173 h 986"/>
                                <a:gd name="T36" fmla="+- 0 811 739"/>
                                <a:gd name="T37" fmla="*/ T36 w 180"/>
                                <a:gd name="T38" fmla="+- 0 187 53"/>
                                <a:gd name="T39" fmla="*/ 187 h 986"/>
                                <a:gd name="T40" fmla="+- 0 821 739"/>
                                <a:gd name="T41" fmla="*/ T40 w 180"/>
                                <a:gd name="T42" fmla="+- 0 194 53"/>
                                <a:gd name="T43" fmla="*/ 194 h 986"/>
                                <a:gd name="T44" fmla="+- 0 842 739"/>
                                <a:gd name="T45" fmla="*/ T44 w 180"/>
                                <a:gd name="T46" fmla="+- 0 194 53"/>
                                <a:gd name="T47" fmla="*/ 194 h 986"/>
                                <a:gd name="T48" fmla="+- 0 870 739"/>
                                <a:gd name="T49" fmla="*/ T48 w 180"/>
                                <a:gd name="T50" fmla="+- 0 139 53"/>
                                <a:gd name="T51" fmla="*/ 139 h 986"/>
                                <a:gd name="T52" fmla="+- 0 871 739"/>
                                <a:gd name="T53" fmla="*/ T52 w 180"/>
                                <a:gd name="T54" fmla="+- 0 112 53"/>
                                <a:gd name="T55" fmla="*/ 112 h 986"/>
                                <a:gd name="T56" fmla="+- 0 868 739"/>
                                <a:gd name="T57" fmla="*/ T56 w 180"/>
                                <a:gd name="T58" fmla="+- 0 92 53"/>
                                <a:gd name="T59" fmla="*/ 92 h 986"/>
                                <a:gd name="T60" fmla="+- 0 862 739"/>
                                <a:gd name="T61" fmla="*/ T60 w 180"/>
                                <a:gd name="T62" fmla="+- 0 74 53"/>
                                <a:gd name="T63" fmla="*/ 74 h 986"/>
                                <a:gd name="T64" fmla="+- 0 852 739"/>
                                <a:gd name="T65" fmla="*/ T64 w 180"/>
                                <a:gd name="T66" fmla="+- 0 60 53"/>
                                <a:gd name="T67" fmla="*/ 60 h 986"/>
                                <a:gd name="T68" fmla="+- 0 842 739"/>
                                <a:gd name="T69" fmla="*/ T68 w 180"/>
                                <a:gd name="T70" fmla="+- 0 53 53"/>
                                <a:gd name="T71" fmla="*/ 53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0" h="986">
                                  <a:moveTo>
                                    <a:pt x="103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580"/>
                          <wps:cNvSpPr>
                            <a:spLocks/>
                          </wps:cNvSpPr>
                          <wps:spPr bwMode="auto">
                            <a:xfrm>
                              <a:off x="739" y="53"/>
                              <a:ext cx="180" cy="986"/>
                            </a:xfrm>
                            <a:custGeom>
                              <a:avLst/>
                              <a:gdLst>
                                <a:gd name="T0" fmla="+- 0 919 739"/>
                                <a:gd name="T1" fmla="*/ T0 w 180"/>
                                <a:gd name="T2" fmla="+- 0 1013 53"/>
                                <a:gd name="T3" fmla="*/ 1013 h 986"/>
                                <a:gd name="T4" fmla="+- 0 744 739"/>
                                <a:gd name="T5" fmla="*/ T4 w 180"/>
                                <a:gd name="T6" fmla="+- 0 1013 53"/>
                                <a:gd name="T7" fmla="*/ 1013 h 986"/>
                                <a:gd name="T8" fmla="+- 0 744 739"/>
                                <a:gd name="T9" fmla="*/ T8 w 180"/>
                                <a:gd name="T10" fmla="+- 0 1030 53"/>
                                <a:gd name="T11" fmla="*/ 1030 h 986"/>
                                <a:gd name="T12" fmla="+- 0 759 739"/>
                                <a:gd name="T13" fmla="*/ T12 w 180"/>
                                <a:gd name="T14" fmla="+- 0 1037 53"/>
                                <a:gd name="T15" fmla="*/ 1037 h 986"/>
                                <a:gd name="T16" fmla="+- 0 799 739"/>
                                <a:gd name="T17" fmla="*/ T16 w 180"/>
                                <a:gd name="T18" fmla="+- 0 1038 53"/>
                                <a:gd name="T19" fmla="*/ 1038 h 986"/>
                                <a:gd name="T20" fmla="+- 0 839 739"/>
                                <a:gd name="T21" fmla="*/ T20 w 180"/>
                                <a:gd name="T22" fmla="+- 0 1038 53"/>
                                <a:gd name="T23" fmla="*/ 1038 h 986"/>
                                <a:gd name="T24" fmla="+- 0 879 739"/>
                                <a:gd name="T25" fmla="*/ T24 w 180"/>
                                <a:gd name="T26" fmla="+- 0 1038 53"/>
                                <a:gd name="T27" fmla="*/ 1038 h 986"/>
                                <a:gd name="T28" fmla="+- 0 919 739"/>
                                <a:gd name="T29" fmla="*/ T28 w 180"/>
                                <a:gd name="T30" fmla="+- 0 1037 53"/>
                                <a:gd name="T31" fmla="*/ 1037 h 986"/>
                                <a:gd name="T32" fmla="+- 0 919 739"/>
                                <a:gd name="T33" fmla="*/ T32 w 180"/>
                                <a:gd name="T34" fmla="+- 0 1013 53"/>
                                <a:gd name="T35" fmla="*/ 1013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986">
                                  <a:moveTo>
                                    <a:pt x="180" y="960"/>
                                  </a:moveTo>
                                  <a:lnTo>
                                    <a:pt x="5" y="960"/>
                                  </a:lnTo>
                                  <a:lnTo>
                                    <a:pt x="5" y="977"/>
                                  </a:lnTo>
                                  <a:lnTo>
                                    <a:pt x="20" y="984"/>
                                  </a:lnTo>
                                  <a:lnTo>
                                    <a:pt x="60" y="985"/>
                                  </a:lnTo>
                                  <a:lnTo>
                                    <a:pt x="100" y="985"/>
                                  </a:lnTo>
                                  <a:lnTo>
                                    <a:pt x="140" y="985"/>
                                  </a:lnTo>
                                  <a:lnTo>
                                    <a:pt x="180" y="984"/>
                                  </a:lnTo>
                                  <a:lnTo>
                                    <a:pt x="18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579"/>
                          <wps:cNvSpPr>
                            <a:spLocks/>
                          </wps:cNvSpPr>
                          <wps:spPr bwMode="auto">
                            <a:xfrm>
                              <a:off x="739" y="53"/>
                              <a:ext cx="180" cy="986"/>
                            </a:xfrm>
                            <a:custGeom>
                              <a:avLst/>
                              <a:gdLst>
                                <a:gd name="T0" fmla="+- 0 864 739"/>
                                <a:gd name="T1" fmla="*/ T0 w 180"/>
                                <a:gd name="T2" fmla="+- 0 478 53"/>
                                <a:gd name="T3" fmla="*/ 478 h 986"/>
                                <a:gd name="T4" fmla="+- 0 778 739"/>
                                <a:gd name="T5" fmla="*/ T4 w 180"/>
                                <a:gd name="T6" fmla="+- 0 478 53"/>
                                <a:gd name="T7" fmla="*/ 478 h 986"/>
                                <a:gd name="T8" fmla="+- 0 782 739"/>
                                <a:gd name="T9" fmla="*/ T8 w 180"/>
                                <a:gd name="T10" fmla="+- 0 480 53"/>
                                <a:gd name="T11" fmla="*/ 480 h 986"/>
                                <a:gd name="T12" fmla="+- 0 787 739"/>
                                <a:gd name="T13" fmla="*/ T12 w 180"/>
                                <a:gd name="T14" fmla="+- 0 485 53"/>
                                <a:gd name="T15" fmla="*/ 485 h 986"/>
                                <a:gd name="T16" fmla="+- 0 790 739"/>
                                <a:gd name="T17" fmla="*/ T16 w 180"/>
                                <a:gd name="T18" fmla="+- 0 492 53"/>
                                <a:gd name="T19" fmla="*/ 492 h 986"/>
                                <a:gd name="T20" fmla="+- 0 794 739"/>
                                <a:gd name="T21" fmla="*/ T20 w 180"/>
                                <a:gd name="T22" fmla="+- 0 502 53"/>
                                <a:gd name="T23" fmla="*/ 502 h 986"/>
                                <a:gd name="T24" fmla="+- 0 795 739"/>
                                <a:gd name="T25" fmla="*/ T24 w 180"/>
                                <a:gd name="T26" fmla="+- 0 518 53"/>
                                <a:gd name="T27" fmla="*/ 518 h 986"/>
                                <a:gd name="T28" fmla="+- 0 798 739"/>
                                <a:gd name="T29" fmla="*/ T28 w 180"/>
                                <a:gd name="T30" fmla="+- 0 579 53"/>
                                <a:gd name="T31" fmla="*/ 579 h 986"/>
                                <a:gd name="T32" fmla="+- 0 799 739"/>
                                <a:gd name="T33" fmla="*/ T32 w 180"/>
                                <a:gd name="T34" fmla="+- 0 660 53"/>
                                <a:gd name="T35" fmla="*/ 660 h 986"/>
                                <a:gd name="T36" fmla="+- 0 799 739"/>
                                <a:gd name="T37" fmla="*/ T36 w 180"/>
                                <a:gd name="T38" fmla="+- 0 771 53"/>
                                <a:gd name="T39" fmla="*/ 771 h 986"/>
                                <a:gd name="T40" fmla="+- 0 799 739"/>
                                <a:gd name="T41" fmla="*/ T40 w 180"/>
                                <a:gd name="T42" fmla="+- 0 853 53"/>
                                <a:gd name="T43" fmla="*/ 853 h 986"/>
                                <a:gd name="T44" fmla="+- 0 799 739"/>
                                <a:gd name="T45" fmla="*/ T44 w 180"/>
                                <a:gd name="T46" fmla="+- 0 921 53"/>
                                <a:gd name="T47" fmla="*/ 921 h 986"/>
                                <a:gd name="T48" fmla="+- 0 790 739"/>
                                <a:gd name="T49" fmla="*/ T48 w 180"/>
                                <a:gd name="T50" fmla="+- 0 989 53"/>
                                <a:gd name="T51" fmla="*/ 989 h 986"/>
                                <a:gd name="T52" fmla="+- 0 761 739"/>
                                <a:gd name="T53" fmla="*/ T52 w 180"/>
                                <a:gd name="T54" fmla="+- 0 1013 53"/>
                                <a:gd name="T55" fmla="*/ 1013 h 986"/>
                                <a:gd name="T56" fmla="+- 0 902 739"/>
                                <a:gd name="T57" fmla="*/ T56 w 180"/>
                                <a:gd name="T58" fmla="+- 0 1013 53"/>
                                <a:gd name="T59" fmla="*/ 1013 h 986"/>
                                <a:gd name="T60" fmla="+- 0 868 739"/>
                                <a:gd name="T61" fmla="*/ T60 w 180"/>
                                <a:gd name="T62" fmla="+- 0 962 53"/>
                                <a:gd name="T63" fmla="*/ 962 h 986"/>
                                <a:gd name="T64" fmla="+- 0 864 739"/>
                                <a:gd name="T65" fmla="*/ T64 w 180"/>
                                <a:gd name="T66" fmla="+- 0 895 53"/>
                                <a:gd name="T67" fmla="*/ 895 h 986"/>
                                <a:gd name="T68" fmla="+- 0 864 739"/>
                                <a:gd name="T69" fmla="*/ T68 w 180"/>
                                <a:gd name="T70" fmla="+- 0 478 53"/>
                                <a:gd name="T71" fmla="*/ 478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0" h="986">
                                  <a:moveTo>
                                    <a:pt x="125" y="425"/>
                                  </a:moveTo>
                                  <a:lnTo>
                                    <a:pt x="39" y="425"/>
                                  </a:lnTo>
                                  <a:lnTo>
                                    <a:pt x="43" y="427"/>
                                  </a:lnTo>
                                  <a:lnTo>
                                    <a:pt x="48" y="432"/>
                                  </a:lnTo>
                                  <a:lnTo>
                                    <a:pt x="51" y="439"/>
                                  </a:lnTo>
                                  <a:lnTo>
                                    <a:pt x="55" y="449"/>
                                  </a:lnTo>
                                  <a:lnTo>
                                    <a:pt x="56" y="465"/>
                                  </a:lnTo>
                                  <a:lnTo>
                                    <a:pt x="59" y="526"/>
                                  </a:lnTo>
                                  <a:lnTo>
                                    <a:pt x="60" y="607"/>
                                  </a:lnTo>
                                  <a:lnTo>
                                    <a:pt x="60" y="718"/>
                                  </a:lnTo>
                                  <a:lnTo>
                                    <a:pt x="60" y="800"/>
                                  </a:lnTo>
                                  <a:lnTo>
                                    <a:pt x="60" y="868"/>
                                  </a:lnTo>
                                  <a:lnTo>
                                    <a:pt x="51" y="936"/>
                                  </a:lnTo>
                                  <a:lnTo>
                                    <a:pt x="22" y="960"/>
                                  </a:lnTo>
                                  <a:lnTo>
                                    <a:pt x="163" y="960"/>
                                  </a:lnTo>
                                  <a:lnTo>
                                    <a:pt x="129" y="909"/>
                                  </a:lnTo>
                                  <a:lnTo>
                                    <a:pt x="125" y="842"/>
                                  </a:lnTo>
                                  <a:lnTo>
                                    <a:pt x="12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578"/>
                          <wps:cNvSpPr>
                            <a:spLocks/>
                          </wps:cNvSpPr>
                          <wps:spPr bwMode="auto">
                            <a:xfrm>
                              <a:off x="739" y="53"/>
                              <a:ext cx="180" cy="986"/>
                            </a:xfrm>
                            <a:custGeom>
                              <a:avLst/>
                              <a:gdLst>
                                <a:gd name="T0" fmla="+- 0 864 739"/>
                                <a:gd name="T1" fmla="*/ T0 w 180"/>
                                <a:gd name="T2" fmla="+- 0 386 53"/>
                                <a:gd name="T3" fmla="*/ 386 h 986"/>
                                <a:gd name="T4" fmla="+- 0 854 739"/>
                                <a:gd name="T5" fmla="*/ T4 w 180"/>
                                <a:gd name="T6" fmla="+- 0 386 53"/>
                                <a:gd name="T7" fmla="*/ 386 h 986"/>
                                <a:gd name="T8" fmla="+- 0 838 739"/>
                                <a:gd name="T9" fmla="*/ T8 w 180"/>
                                <a:gd name="T10" fmla="+- 0 393 53"/>
                                <a:gd name="T11" fmla="*/ 393 h 986"/>
                                <a:gd name="T12" fmla="+- 0 821 739"/>
                                <a:gd name="T13" fmla="*/ T12 w 180"/>
                                <a:gd name="T14" fmla="+- 0 405 53"/>
                                <a:gd name="T15" fmla="*/ 405 h 986"/>
                                <a:gd name="T16" fmla="+- 0 805 739"/>
                                <a:gd name="T17" fmla="*/ T16 w 180"/>
                                <a:gd name="T18" fmla="+- 0 416 53"/>
                                <a:gd name="T19" fmla="*/ 416 h 986"/>
                                <a:gd name="T20" fmla="+- 0 789 739"/>
                                <a:gd name="T21" fmla="*/ T20 w 180"/>
                                <a:gd name="T22" fmla="+- 0 428 53"/>
                                <a:gd name="T23" fmla="*/ 428 h 986"/>
                                <a:gd name="T24" fmla="+- 0 739 739"/>
                                <a:gd name="T25" fmla="*/ T24 w 180"/>
                                <a:gd name="T26" fmla="+- 0 461 53"/>
                                <a:gd name="T27" fmla="*/ 461 h 986"/>
                                <a:gd name="T28" fmla="+- 0 739 739"/>
                                <a:gd name="T29" fmla="*/ T28 w 180"/>
                                <a:gd name="T30" fmla="+- 0 470 53"/>
                                <a:gd name="T31" fmla="*/ 470 h 986"/>
                                <a:gd name="T32" fmla="+- 0 742 739"/>
                                <a:gd name="T33" fmla="*/ T32 w 180"/>
                                <a:gd name="T34" fmla="+- 0 478 53"/>
                                <a:gd name="T35" fmla="*/ 478 h 986"/>
                                <a:gd name="T36" fmla="+- 0 744 739"/>
                                <a:gd name="T37" fmla="*/ T36 w 180"/>
                                <a:gd name="T38" fmla="+- 0 487 53"/>
                                <a:gd name="T39" fmla="*/ 487 h 986"/>
                                <a:gd name="T40" fmla="+- 0 754 739"/>
                                <a:gd name="T41" fmla="*/ T40 w 180"/>
                                <a:gd name="T42" fmla="+- 0 480 53"/>
                                <a:gd name="T43" fmla="*/ 480 h 986"/>
                                <a:gd name="T44" fmla="+- 0 763 739"/>
                                <a:gd name="T45" fmla="*/ T44 w 180"/>
                                <a:gd name="T46" fmla="+- 0 478 53"/>
                                <a:gd name="T47" fmla="*/ 478 h 986"/>
                                <a:gd name="T48" fmla="+- 0 864 739"/>
                                <a:gd name="T49" fmla="*/ T48 w 180"/>
                                <a:gd name="T50" fmla="+- 0 478 53"/>
                                <a:gd name="T51" fmla="*/ 478 h 986"/>
                                <a:gd name="T52" fmla="+- 0 864 739"/>
                                <a:gd name="T53" fmla="*/ T52 w 180"/>
                                <a:gd name="T54" fmla="+- 0 386 53"/>
                                <a:gd name="T55" fmla="*/ 386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0" h="986">
                                  <a:moveTo>
                                    <a:pt x="125" y="333"/>
                                  </a:moveTo>
                                  <a:lnTo>
                                    <a:pt x="115" y="333"/>
                                  </a:lnTo>
                                  <a:lnTo>
                                    <a:pt x="99" y="340"/>
                                  </a:lnTo>
                                  <a:lnTo>
                                    <a:pt x="82" y="352"/>
                                  </a:lnTo>
                                  <a:lnTo>
                                    <a:pt x="66" y="363"/>
                                  </a:lnTo>
                                  <a:lnTo>
                                    <a:pt x="50" y="375"/>
                                  </a:lnTo>
                                  <a:lnTo>
                                    <a:pt x="0" y="408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3" y="425"/>
                                  </a:lnTo>
                                  <a:lnTo>
                                    <a:pt x="5" y="434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24" y="425"/>
                                  </a:lnTo>
                                  <a:lnTo>
                                    <a:pt x="125" y="425"/>
                                  </a:lnTo>
                                  <a:lnTo>
                                    <a:pt x="125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573"/>
                        <wpg:cNvGrpSpPr>
                          <a:grpSpLocks/>
                        </wpg:cNvGrpSpPr>
                        <wpg:grpSpPr bwMode="auto">
                          <a:xfrm>
                            <a:off x="970" y="377"/>
                            <a:ext cx="307" cy="671"/>
                            <a:chOff x="970" y="377"/>
                            <a:chExt cx="307" cy="671"/>
                          </a:xfrm>
                        </wpg:grpSpPr>
                        <wps:wsp>
                          <wps:cNvPr id="624" name="Freeform 1576"/>
                          <wps:cNvSpPr>
                            <a:spLocks/>
                          </wps:cNvSpPr>
                          <wps:spPr bwMode="auto">
                            <a:xfrm>
                              <a:off x="970" y="377"/>
                              <a:ext cx="307" cy="671"/>
                            </a:xfrm>
                            <a:custGeom>
                              <a:avLst/>
                              <a:gdLst>
                                <a:gd name="T0" fmla="+- 0 1132 970"/>
                                <a:gd name="T1" fmla="*/ T0 w 307"/>
                                <a:gd name="T2" fmla="+- 0 377 377"/>
                                <a:gd name="T3" fmla="*/ 377 h 671"/>
                                <a:gd name="T4" fmla="+- 0 1068 970"/>
                                <a:gd name="T5" fmla="*/ T4 w 307"/>
                                <a:gd name="T6" fmla="+- 0 406 377"/>
                                <a:gd name="T7" fmla="*/ 406 h 671"/>
                                <a:gd name="T8" fmla="+- 0 1025 970"/>
                                <a:gd name="T9" fmla="*/ T8 w 307"/>
                                <a:gd name="T10" fmla="+- 0 461 377"/>
                                <a:gd name="T11" fmla="*/ 461 h 671"/>
                                <a:gd name="T12" fmla="+- 0 1000 970"/>
                                <a:gd name="T13" fmla="*/ T12 w 307"/>
                                <a:gd name="T14" fmla="+- 0 516 377"/>
                                <a:gd name="T15" fmla="*/ 516 h 671"/>
                                <a:gd name="T16" fmla="+- 0 982 970"/>
                                <a:gd name="T17" fmla="*/ T16 w 307"/>
                                <a:gd name="T18" fmla="+- 0 585 377"/>
                                <a:gd name="T19" fmla="*/ 585 h 671"/>
                                <a:gd name="T20" fmla="+- 0 974 970"/>
                                <a:gd name="T21" fmla="*/ T20 w 307"/>
                                <a:gd name="T22" fmla="+- 0 648 377"/>
                                <a:gd name="T23" fmla="*/ 648 h 671"/>
                                <a:gd name="T24" fmla="+- 0 970 970"/>
                                <a:gd name="T25" fmla="*/ T24 w 307"/>
                                <a:gd name="T26" fmla="+- 0 721 377"/>
                                <a:gd name="T27" fmla="*/ 721 h 671"/>
                                <a:gd name="T28" fmla="+- 0 970 970"/>
                                <a:gd name="T29" fmla="*/ T28 w 307"/>
                                <a:gd name="T30" fmla="+- 0 748 377"/>
                                <a:gd name="T31" fmla="*/ 748 h 671"/>
                                <a:gd name="T32" fmla="+- 0 971 970"/>
                                <a:gd name="T33" fmla="*/ T32 w 307"/>
                                <a:gd name="T34" fmla="+- 0 770 377"/>
                                <a:gd name="T35" fmla="*/ 770 h 671"/>
                                <a:gd name="T36" fmla="+- 0 977 970"/>
                                <a:gd name="T37" fmla="*/ T36 w 307"/>
                                <a:gd name="T38" fmla="+- 0 833 377"/>
                                <a:gd name="T39" fmla="*/ 833 h 671"/>
                                <a:gd name="T40" fmla="+- 0 995 970"/>
                                <a:gd name="T41" fmla="*/ T40 w 307"/>
                                <a:gd name="T42" fmla="+- 0 910 377"/>
                                <a:gd name="T43" fmla="*/ 910 h 671"/>
                                <a:gd name="T44" fmla="+- 0 1023 970"/>
                                <a:gd name="T45" fmla="*/ T44 w 307"/>
                                <a:gd name="T46" fmla="+- 0 979 377"/>
                                <a:gd name="T47" fmla="*/ 979 h 671"/>
                                <a:gd name="T48" fmla="+- 0 1066 970"/>
                                <a:gd name="T49" fmla="*/ T48 w 307"/>
                                <a:gd name="T50" fmla="+- 0 1028 377"/>
                                <a:gd name="T51" fmla="*/ 1028 h 671"/>
                                <a:gd name="T52" fmla="+- 0 1139 970"/>
                                <a:gd name="T53" fmla="*/ T52 w 307"/>
                                <a:gd name="T54" fmla="+- 0 1048 377"/>
                                <a:gd name="T55" fmla="*/ 1048 h 671"/>
                                <a:gd name="T56" fmla="+- 0 1157 970"/>
                                <a:gd name="T57" fmla="*/ T56 w 307"/>
                                <a:gd name="T58" fmla="+- 0 1043 377"/>
                                <a:gd name="T59" fmla="*/ 1043 h 671"/>
                                <a:gd name="T60" fmla="+- 0 1217 970"/>
                                <a:gd name="T61" fmla="*/ T60 w 307"/>
                                <a:gd name="T62" fmla="+- 0 987 377"/>
                                <a:gd name="T63" fmla="*/ 987 h 671"/>
                                <a:gd name="T64" fmla="+- 0 1241 970"/>
                                <a:gd name="T65" fmla="*/ T64 w 307"/>
                                <a:gd name="T66" fmla="+- 0 936 377"/>
                                <a:gd name="T67" fmla="*/ 936 h 671"/>
                                <a:gd name="T68" fmla="+- 0 1153 970"/>
                                <a:gd name="T69" fmla="*/ T68 w 307"/>
                                <a:gd name="T70" fmla="+- 0 936 377"/>
                                <a:gd name="T71" fmla="*/ 936 h 671"/>
                                <a:gd name="T72" fmla="+- 0 1138 970"/>
                                <a:gd name="T73" fmla="*/ T72 w 307"/>
                                <a:gd name="T74" fmla="+- 0 934 377"/>
                                <a:gd name="T75" fmla="*/ 934 h 671"/>
                                <a:gd name="T76" fmla="+- 0 1078 970"/>
                                <a:gd name="T77" fmla="*/ T76 w 307"/>
                                <a:gd name="T78" fmla="+- 0 882 377"/>
                                <a:gd name="T79" fmla="*/ 882 h 671"/>
                                <a:gd name="T80" fmla="+- 0 1052 970"/>
                                <a:gd name="T81" fmla="*/ T80 w 307"/>
                                <a:gd name="T82" fmla="+- 0 827 377"/>
                                <a:gd name="T83" fmla="*/ 827 h 671"/>
                                <a:gd name="T84" fmla="+- 0 1033 970"/>
                                <a:gd name="T85" fmla="*/ T84 w 307"/>
                                <a:gd name="T86" fmla="+- 0 754 377"/>
                                <a:gd name="T87" fmla="*/ 754 h 671"/>
                                <a:gd name="T88" fmla="+- 0 1026 970"/>
                                <a:gd name="T89" fmla="*/ T88 w 307"/>
                                <a:gd name="T90" fmla="+- 0 689 377"/>
                                <a:gd name="T91" fmla="*/ 689 h 671"/>
                                <a:gd name="T92" fmla="+- 0 1025 970"/>
                                <a:gd name="T93" fmla="*/ T92 w 307"/>
                                <a:gd name="T94" fmla="+- 0 641 377"/>
                                <a:gd name="T95" fmla="*/ 641 h 671"/>
                                <a:gd name="T96" fmla="+- 0 1078 970"/>
                                <a:gd name="T97" fmla="*/ T96 w 307"/>
                                <a:gd name="T98" fmla="+- 0 638 377"/>
                                <a:gd name="T99" fmla="*/ 638 h 671"/>
                                <a:gd name="T100" fmla="+- 0 1098 970"/>
                                <a:gd name="T101" fmla="*/ T100 w 307"/>
                                <a:gd name="T102" fmla="+- 0 636 377"/>
                                <a:gd name="T103" fmla="*/ 636 h 671"/>
                                <a:gd name="T104" fmla="+- 0 1177 970"/>
                                <a:gd name="T105" fmla="*/ T104 w 307"/>
                                <a:gd name="T106" fmla="+- 0 628 377"/>
                                <a:gd name="T107" fmla="*/ 628 h 671"/>
                                <a:gd name="T108" fmla="+- 0 1237 970"/>
                                <a:gd name="T109" fmla="*/ T108 w 307"/>
                                <a:gd name="T110" fmla="+- 0 617 377"/>
                                <a:gd name="T111" fmla="*/ 617 h 671"/>
                                <a:gd name="T112" fmla="+- 0 1276 970"/>
                                <a:gd name="T113" fmla="*/ T112 w 307"/>
                                <a:gd name="T114" fmla="+- 0 607 377"/>
                                <a:gd name="T115" fmla="*/ 607 h 671"/>
                                <a:gd name="T116" fmla="+- 0 1276 970"/>
                                <a:gd name="T117" fmla="*/ T116 w 307"/>
                                <a:gd name="T118" fmla="+- 0 600 377"/>
                                <a:gd name="T119" fmla="*/ 600 h 671"/>
                                <a:gd name="T120" fmla="+- 0 1025 970"/>
                                <a:gd name="T121" fmla="*/ T120 w 307"/>
                                <a:gd name="T122" fmla="+- 0 600 377"/>
                                <a:gd name="T123" fmla="*/ 600 h 671"/>
                                <a:gd name="T124" fmla="+- 0 1027 970"/>
                                <a:gd name="T125" fmla="*/ T124 w 307"/>
                                <a:gd name="T126" fmla="+- 0 583 377"/>
                                <a:gd name="T127" fmla="*/ 583 h 671"/>
                                <a:gd name="T128" fmla="+- 0 1038 970"/>
                                <a:gd name="T129" fmla="*/ T128 w 307"/>
                                <a:gd name="T130" fmla="+- 0 521 377"/>
                                <a:gd name="T131" fmla="*/ 521 h 671"/>
                                <a:gd name="T132" fmla="+- 0 1071 970"/>
                                <a:gd name="T133" fmla="*/ T132 w 307"/>
                                <a:gd name="T134" fmla="+- 0 451 377"/>
                                <a:gd name="T135" fmla="*/ 451 h 671"/>
                                <a:gd name="T136" fmla="+- 0 1125 970"/>
                                <a:gd name="T137" fmla="*/ T136 w 307"/>
                                <a:gd name="T138" fmla="+- 0 428 377"/>
                                <a:gd name="T139" fmla="*/ 428 h 671"/>
                                <a:gd name="T140" fmla="+- 0 1229 970"/>
                                <a:gd name="T141" fmla="*/ T140 w 307"/>
                                <a:gd name="T142" fmla="+- 0 428 377"/>
                                <a:gd name="T143" fmla="*/ 428 h 671"/>
                                <a:gd name="T144" fmla="+- 0 1221 970"/>
                                <a:gd name="T145" fmla="*/ T144 w 307"/>
                                <a:gd name="T146" fmla="+- 0 416 377"/>
                                <a:gd name="T147" fmla="*/ 416 h 671"/>
                                <a:gd name="T148" fmla="+- 0 1206 970"/>
                                <a:gd name="T149" fmla="*/ T148 w 307"/>
                                <a:gd name="T150" fmla="+- 0 401 377"/>
                                <a:gd name="T151" fmla="*/ 401 h 671"/>
                                <a:gd name="T152" fmla="+- 0 1190 970"/>
                                <a:gd name="T153" fmla="*/ T152 w 307"/>
                                <a:gd name="T154" fmla="+- 0 390 377"/>
                                <a:gd name="T155" fmla="*/ 390 h 671"/>
                                <a:gd name="T156" fmla="+- 0 1173 970"/>
                                <a:gd name="T157" fmla="*/ T156 w 307"/>
                                <a:gd name="T158" fmla="+- 0 382 377"/>
                                <a:gd name="T159" fmla="*/ 382 h 671"/>
                                <a:gd name="T160" fmla="+- 0 1153 970"/>
                                <a:gd name="T161" fmla="*/ T160 w 307"/>
                                <a:gd name="T162" fmla="+- 0 378 377"/>
                                <a:gd name="T163" fmla="*/ 378 h 671"/>
                                <a:gd name="T164" fmla="+- 0 1132 970"/>
                                <a:gd name="T165" fmla="*/ T164 w 307"/>
                                <a:gd name="T166" fmla="+- 0 377 377"/>
                                <a:gd name="T167" fmla="*/ 377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07" h="671">
                                  <a:moveTo>
                                    <a:pt x="162" y="0"/>
                                  </a:moveTo>
                                  <a:lnTo>
                                    <a:pt x="98" y="29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4" y="271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7" y="456"/>
                                  </a:lnTo>
                                  <a:lnTo>
                                    <a:pt x="25" y="533"/>
                                  </a:lnTo>
                                  <a:lnTo>
                                    <a:pt x="53" y="602"/>
                                  </a:lnTo>
                                  <a:lnTo>
                                    <a:pt x="96" y="651"/>
                                  </a:lnTo>
                                  <a:lnTo>
                                    <a:pt x="169" y="671"/>
                                  </a:lnTo>
                                  <a:lnTo>
                                    <a:pt x="187" y="666"/>
                                  </a:lnTo>
                                  <a:lnTo>
                                    <a:pt x="247" y="610"/>
                                  </a:lnTo>
                                  <a:lnTo>
                                    <a:pt x="271" y="559"/>
                                  </a:lnTo>
                                  <a:lnTo>
                                    <a:pt x="183" y="559"/>
                                  </a:lnTo>
                                  <a:lnTo>
                                    <a:pt x="168" y="557"/>
                                  </a:lnTo>
                                  <a:lnTo>
                                    <a:pt x="108" y="505"/>
                                  </a:lnTo>
                                  <a:lnTo>
                                    <a:pt x="82" y="450"/>
                                  </a:lnTo>
                                  <a:lnTo>
                                    <a:pt x="63" y="377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55" y="264"/>
                                  </a:lnTo>
                                  <a:lnTo>
                                    <a:pt x="108" y="261"/>
                                  </a:lnTo>
                                  <a:lnTo>
                                    <a:pt x="128" y="259"/>
                                  </a:lnTo>
                                  <a:lnTo>
                                    <a:pt x="207" y="251"/>
                                  </a:lnTo>
                                  <a:lnTo>
                                    <a:pt x="267" y="240"/>
                                  </a:lnTo>
                                  <a:lnTo>
                                    <a:pt x="306" y="230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57" y="206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259" y="51"/>
                                  </a:lnTo>
                                  <a:lnTo>
                                    <a:pt x="251" y="39"/>
                                  </a:lnTo>
                                  <a:lnTo>
                                    <a:pt x="236" y="24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575"/>
                          <wps:cNvSpPr>
                            <a:spLocks/>
                          </wps:cNvSpPr>
                          <wps:spPr bwMode="auto">
                            <a:xfrm>
                              <a:off x="970" y="377"/>
                              <a:ext cx="307" cy="671"/>
                            </a:xfrm>
                            <a:custGeom>
                              <a:avLst/>
                              <a:gdLst>
                                <a:gd name="T0" fmla="+- 0 1267 970"/>
                                <a:gd name="T1" fmla="*/ T0 w 307"/>
                                <a:gd name="T2" fmla="+- 0 780 377"/>
                                <a:gd name="T3" fmla="*/ 780 h 671"/>
                                <a:gd name="T4" fmla="+- 0 1263 970"/>
                                <a:gd name="T5" fmla="*/ T4 w 307"/>
                                <a:gd name="T6" fmla="+- 0 783 377"/>
                                <a:gd name="T7" fmla="*/ 783 h 671"/>
                                <a:gd name="T8" fmla="+- 0 1258 970"/>
                                <a:gd name="T9" fmla="*/ T8 w 307"/>
                                <a:gd name="T10" fmla="+- 0 805 377"/>
                                <a:gd name="T11" fmla="*/ 805 h 671"/>
                                <a:gd name="T12" fmla="+- 0 1252 970"/>
                                <a:gd name="T13" fmla="*/ T12 w 307"/>
                                <a:gd name="T14" fmla="+- 0 825 377"/>
                                <a:gd name="T15" fmla="*/ 825 h 671"/>
                                <a:gd name="T16" fmla="+- 0 1219 970"/>
                                <a:gd name="T17" fmla="*/ T16 w 307"/>
                                <a:gd name="T18" fmla="+- 0 895 377"/>
                                <a:gd name="T19" fmla="*/ 895 h 671"/>
                                <a:gd name="T20" fmla="+- 0 1153 970"/>
                                <a:gd name="T21" fmla="*/ T20 w 307"/>
                                <a:gd name="T22" fmla="+- 0 936 377"/>
                                <a:gd name="T23" fmla="*/ 936 h 671"/>
                                <a:gd name="T24" fmla="+- 0 1241 970"/>
                                <a:gd name="T25" fmla="*/ T24 w 307"/>
                                <a:gd name="T26" fmla="+- 0 936 377"/>
                                <a:gd name="T27" fmla="*/ 936 h 671"/>
                                <a:gd name="T28" fmla="+- 0 1262 970"/>
                                <a:gd name="T29" fmla="*/ T28 w 307"/>
                                <a:gd name="T30" fmla="+- 0 870 377"/>
                                <a:gd name="T31" fmla="*/ 870 h 671"/>
                                <a:gd name="T32" fmla="+- 0 1274 970"/>
                                <a:gd name="T33" fmla="*/ T32 w 307"/>
                                <a:gd name="T34" fmla="+- 0 810 377"/>
                                <a:gd name="T35" fmla="*/ 810 h 671"/>
                                <a:gd name="T36" fmla="+- 0 1277 970"/>
                                <a:gd name="T37" fmla="*/ T36 w 307"/>
                                <a:gd name="T38" fmla="+- 0 790 377"/>
                                <a:gd name="T39" fmla="*/ 790 h 671"/>
                                <a:gd name="T40" fmla="+- 0 1267 970"/>
                                <a:gd name="T41" fmla="*/ T40 w 307"/>
                                <a:gd name="T42" fmla="+- 0 780 377"/>
                                <a:gd name="T43" fmla="*/ 780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7" h="671">
                                  <a:moveTo>
                                    <a:pt x="297" y="403"/>
                                  </a:moveTo>
                                  <a:lnTo>
                                    <a:pt x="293" y="406"/>
                                  </a:lnTo>
                                  <a:lnTo>
                                    <a:pt x="288" y="428"/>
                                  </a:lnTo>
                                  <a:lnTo>
                                    <a:pt x="282" y="448"/>
                                  </a:lnTo>
                                  <a:lnTo>
                                    <a:pt x="249" y="518"/>
                                  </a:lnTo>
                                  <a:lnTo>
                                    <a:pt x="183" y="559"/>
                                  </a:lnTo>
                                  <a:lnTo>
                                    <a:pt x="271" y="559"/>
                                  </a:lnTo>
                                  <a:lnTo>
                                    <a:pt x="292" y="493"/>
                                  </a:lnTo>
                                  <a:lnTo>
                                    <a:pt x="304" y="433"/>
                                  </a:lnTo>
                                  <a:lnTo>
                                    <a:pt x="307" y="413"/>
                                  </a:lnTo>
                                  <a:lnTo>
                                    <a:pt x="297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1574"/>
                          <wps:cNvSpPr>
                            <a:spLocks/>
                          </wps:cNvSpPr>
                          <wps:spPr bwMode="auto">
                            <a:xfrm>
                              <a:off x="970" y="377"/>
                              <a:ext cx="307" cy="671"/>
                            </a:xfrm>
                            <a:custGeom>
                              <a:avLst/>
                              <a:gdLst>
                                <a:gd name="T0" fmla="+- 0 1229 970"/>
                                <a:gd name="T1" fmla="*/ T0 w 307"/>
                                <a:gd name="T2" fmla="+- 0 428 377"/>
                                <a:gd name="T3" fmla="*/ 428 h 671"/>
                                <a:gd name="T4" fmla="+- 0 1125 970"/>
                                <a:gd name="T5" fmla="*/ T4 w 307"/>
                                <a:gd name="T6" fmla="+- 0 428 377"/>
                                <a:gd name="T7" fmla="*/ 428 h 671"/>
                                <a:gd name="T8" fmla="+- 0 1142 970"/>
                                <a:gd name="T9" fmla="*/ T8 w 307"/>
                                <a:gd name="T10" fmla="+- 0 436 377"/>
                                <a:gd name="T11" fmla="*/ 436 h 671"/>
                                <a:gd name="T12" fmla="+- 0 1162 970"/>
                                <a:gd name="T13" fmla="*/ T12 w 307"/>
                                <a:gd name="T14" fmla="+- 0 453 377"/>
                                <a:gd name="T15" fmla="*/ 453 h 671"/>
                                <a:gd name="T16" fmla="+- 0 1186 970"/>
                                <a:gd name="T17" fmla="*/ T16 w 307"/>
                                <a:gd name="T18" fmla="+- 0 510 377"/>
                                <a:gd name="T19" fmla="*/ 510 h 671"/>
                                <a:gd name="T20" fmla="+- 0 1190 970"/>
                                <a:gd name="T21" fmla="*/ T20 w 307"/>
                                <a:gd name="T22" fmla="+- 0 542 377"/>
                                <a:gd name="T23" fmla="*/ 542 h 671"/>
                                <a:gd name="T24" fmla="+- 0 1189 970"/>
                                <a:gd name="T25" fmla="*/ T24 w 307"/>
                                <a:gd name="T26" fmla="+- 0 564 377"/>
                                <a:gd name="T27" fmla="*/ 564 h 671"/>
                                <a:gd name="T28" fmla="+- 0 1185 970"/>
                                <a:gd name="T29" fmla="*/ T28 w 307"/>
                                <a:gd name="T30" fmla="+- 0 591 377"/>
                                <a:gd name="T31" fmla="*/ 591 h 671"/>
                                <a:gd name="T32" fmla="+- 0 1165 970"/>
                                <a:gd name="T33" fmla="*/ T32 w 307"/>
                                <a:gd name="T34" fmla="+- 0 593 377"/>
                                <a:gd name="T35" fmla="*/ 593 h 671"/>
                                <a:gd name="T36" fmla="+- 0 1125 970"/>
                                <a:gd name="T37" fmla="*/ T36 w 307"/>
                                <a:gd name="T38" fmla="+- 0 595 377"/>
                                <a:gd name="T39" fmla="*/ 595 h 671"/>
                                <a:gd name="T40" fmla="+- 0 1025 970"/>
                                <a:gd name="T41" fmla="*/ T40 w 307"/>
                                <a:gd name="T42" fmla="+- 0 600 377"/>
                                <a:gd name="T43" fmla="*/ 600 h 671"/>
                                <a:gd name="T44" fmla="+- 0 1276 970"/>
                                <a:gd name="T45" fmla="*/ T44 w 307"/>
                                <a:gd name="T46" fmla="+- 0 600 377"/>
                                <a:gd name="T47" fmla="*/ 600 h 671"/>
                                <a:gd name="T48" fmla="+- 0 1266 970"/>
                                <a:gd name="T49" fmla="*/ T48 w 307"/>
                                <a:gd name="T50" fmla="+- 0 521 377"/>
                                <a:gd name="T51" fmla="*/ 521 h 671"/>
                                <a:gd name="T52" fmla="+- 0 1242 970"/>
                                <a:gd name="T53" fmla="*/ T52 w 307"/>
                                <a:gd name="T54" fmla="+- 0 450 377"/>
                                <a:gd name="T55" fmla="*/ 450 h 671"/>
                                <a:gd name="T56" fmla="+- 0 1233 970"/>
                                <a:gd name="T57" fmla="*/ T56 w 307"/>
                                <a:gd name="T58" fmla="+- 0 435 377"/>
                                <a:gd name="T59" fmla="*/ 435 h 671"/>
                                <a:gd name="T60" fmla="+- 0 1229 970"/>
                                <a:gd name="T61" fmla="*/ T60 w 307"/>
                                <a:gd name="T62" fmla="+- 0 428 377"/>
                                <a:gd name="T63" fmla="*/ 428 h 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7" h="671">
                                  <a:moveTo>
                                    <a:pt x="259" y="51"/>
                                  </a:moveTo>
                                  <a:lnTo>
                                    <a:pt x="155" y="51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92" y="76"/>
                                  </a:lnTo>
                                  <a:lnTo>
                                    <a:pt x="216" y="133"/>
                                  </a:lnTo>
                                  <a:lnTo>
                                    <a:pt x="220" y="165"/>
                                  </a:lnTo>
                                  <a:lnTo>
                                    <a:pt x="219" y="187"/>
                                  </a:lnTo>
                                  <a:lnTo>
                                    <a:pt x="215" y="214"/>
                                  </a:lnTo>
                                  <a:lnTo>
                                    <a:pt x="195" y="216"/>
                                  </a:lnTo>
                                  <a:lnTo>
                                    <a:pt x="155" y="218"/>
                                  </a:lnTo>
                                  <a:lnTo>
                                    <a:pt x="55" y="223"/>
                                  </a:lnTo>
                                  <a:lnTo>
                                    <a:pt x="306" y="223"/>
                                  </a:lnTo>
                                  <a:lnTo>
                                    <a:pt x="296" y="144"/>
                                  </a:lnTo>
                                  <a:lnTo>
                                    <a:pt x="272" y="73"/>
                                  </a:lnTo>
                                  <a:lnTo>
                                    <a:pt x="263" y="58"/>
                                  </a:lnTo>
                                  <a:lnTo>
                                    <a:pt x="25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2" o:spid="_x0000_s1026" style="width:66.85pt;height:55.4pt;mso-position-horizontal-relative:char;mso-position-vertical-relative:line" coordsize="1337,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0" o:spid="_x0000_s1027" type="#_x0000_t75" style="position:absolute;left:60;top:60;width:1277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/QrGAAAA3AAAAA8AAABkcnMvZG93bnJldi54bWxEj0FrAjEUhO8F/0N4Qm81u1JsuzWKFqza&#10;9lIttMfH5rlZ3LwsSXTXf28KhR6HmfmGmc5724gz+VA7VpCPMhDEpdM1Vwq+9qu7RxAhImtsHJOC&#10;CwWYzwY3Uyy06/iTzrtYiQThUKACE2NbSBlKQxbDyLXEyTs4bzEm6SupPXYJbhs5zrKJtFhzWjDY&#10;0ouh8rg7WQWvbz/fpnkI+/ftMvfd4T7k69WHUrfDfvEMIlIf/8N/7Y1WMMme4PdMOg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3L9CsYAAADcAAAADwAAAAAAAAAAAAAA&#10;AACfAgAAZHJzL2Rvd25yZXYueG1sUEsFBgAAAAAEAAQA9wAAAJIDAAAAAA==&#10;">
                  <v:imagedata r:id="rId10" o:title=""/>
                </v:shape>
                <v:group id="Group 1582" o:spid="_x0000_s1028" style="position:absolute;width:742;height:1047" coordsize="742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589" o:spid="_x0000_s1029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yncIA&#10;AADcAAAADwAAAGRycy9kb3ducmV2LnhtbESPwWrDMBBE74H+g9hAbonsHhzXjRJCoGB6a9pLb4u1&#10;tUyslbG2if33VaCQ4zAzb5jdYfK9utIYu8AG8k0GirgJtuPWwNfn27oEFQXZYh+YDMwU4bB/Wuyw&#10;suHGH3Q9S6sShGOFBpzIUGkdG0ce4yYMxMn7CaNHSXJstR3xluC+189ZVmiPHacFhwOdHDWX8683&#10;UONxeu+/a5r11slwmkspXkpjVsvp+ApKaJJH+L9dWwNFnsP9TDoC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3KdwgAAANwAAAAPAAAAAAAAAAAAAAAAAJgCAABkcnMvZG93&#10;bnJldi54bWxQSwUGAAAAAAQABAD1AAAAhwMAAAAA&#10;" path="m446,432r-76,l492,1044r5,l502,1046r4,l555,806r-34,l516,780,500,703,479,598,453,465r-7,-33xe" fillcolor="#7f7f7f" stroked="f">
                    <v:path arrowok="t" o:connecttype="custom" o:connectlocs="446,432;370,432;492,1044;497,1044;502,1046;506,1046;555,806;521,806;516,780;500,703;479,598;453,465;446,432" o:connectangles="0,0,0,0,0,0,0,0,0,0,0,0,0"/>
                  </v:shape>
                  <v:shape id="Freeform 1588" o:spid="_x0000_s1030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s6sIA&#10;AADcAAAADwAAAGRycy9kb3ducmV2LnhtbESPwWrDMBBE74X+g9hCb42cHFzXjWxCoGBya5JLbou1&#10;tUytlbG2if33UaHQ4zAzb5htPftBXWmKfWAD61UGirgNtufOwPn08VKAioJscQhMBhaKUFePD1ss&#10;bbjxJ12P0qkE4ViiAScyllrH1pHHuAojcfK+wuRRkpw6bSe8Jbgf9CbLcu2x57TgcKS9o/b7+OMN&#10;NLibD8OloUW/Ohn3SyH5W2HM89O8ewclNMt/+K/dWAP5egO/Z9IR0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ezqwgAAANwAAAAPAAAAAAAAAAAAAAAAAJgCAABkcnMvZG93&#10;bnJldi54bWxQSwUGAAAAAAQABAD1AAAAhwMAAAAA&#10;" path="m,l,17,11,30r16,9l42,57r23,65l79,199r8,41l102,322r16,82l133,485r16,81l181,728r8,40l204,849r16,81l235,1010r5,3l250,1013r12,-58l280,868r20,-93l264,775r-5,-27l244,667,228,584,206,472,195,415,179,327,168,268,156,206,146,140r-2,-25l144,101r2,-15l161,67r12,-2l194,65r,-12l176,40,137,32,98,23,59,15,20,5,,xe" fillcolor="#7f7f7f" stroked="f">
                    <v:path arrowok="t" o:connecttype="custom" o:connectlocs="0,0;0,17;11,30;27,39;42,57;65,122;79,199;87,240;102,322;118,404;133,485;149,566;181,728;189,768;204,849;220,930;235,1010;240,1013;250,1013;262,955;280,868;300,775;264,775;259,748;244,667;228,584;206,472;195,415;179,327;168,268;156,206;146,140;144,115;144,101;146,86;161,67;173,65;194,65;194,53;176,40;137,32;98,23;59,15;20,5;0,0" o:connectangles="0,0,0,0,0,0,0,0,0,0,0,0,0,0,0,0,0,0,0,0,0,0,0,0,0,0,0,0,0,0,0,0,0,0,0,0,0,0,0,0,0,0,0,0,0"/>
                  </v:shape>
                  <v:shape id="Freeform 1587" o:spid="_x0000_s1031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JccMA&#10;AADcAAAADwAAAGRycy9kb3ducmV2LnhtbESPzWrDMBCE74W+g9hAb42cFhzXiRJCoGB6y8+lt8Xa&#10;WCbWyljbxH77qlDIcZiZb5j1dvSdutEQ28AGFvMMFHEdbMuNgfPp87UAFQXZYheYDEwUYbt5flpj&#10;acOdD3Q7SqMShGOJBpxIX2oda0ce4zz0xMm7hMGjJDk02g54T3Df6bcsy7XHltOCw572jurr8ccb&#10;qHA3fnXfFU166aTfT4XkH4UxL7NxtwIlNMoj/N+urIF88Q5/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FJccMAAADcAAAADwAAAAAAAAAAAAAAAACYAgAAZHJzL2Rv&#10;d25yZXYueG1sUEsFBgAAAAAEAAQA9QAAAIgDAAAAAA==&#10;" path="m581,91r,17l581,118r22,3l619,130r21,62l638,207r-2,18l632,246r-5,24l622,298,586,476,566,578r-15,77l531,756r-10,50l555,806,590,632,613,517r16,-78l645,360r16,-80l665,256r4,-22l687,168r40,-46l742,122r,-24l581,91xe" fillcolor="#7f7f7f" stroked="f">
                    <v:path arrowok="t" o:connecttype="custom" o:connectlocs="581,91;581,108;581,118;603,121;619,130;640,192;638,207;636,225;632,246;627,270;622,298;586,476;566,578;551,655;531,756;521,806;555,806;590,632;613,517;629,439;645,360;661,280;665,256;669,234;687,168;727,122;742,122;742,98;581,91" o:connectangles="0,0,0,0,0,0,0,0,0,0,0,0,0,0,0,0,0,0,0,0,0,0,0,0,0,0,0,0,0"/>
                  </v:shape>
                  <v:shape id="Freeform 1586" o:spid="_x0000_s1032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RBcMA&#10;AADcAAAADwAAAGRycy9kb3ducmV2LnhtbESPzWrDMBCE74W+g9hAb42cUhzXiRJCoGB6y8+lt8Xa&#10;WCbWyljbxH77qlDIcZiZb5j1dvSdutEQ28AGFvMMFHEdbMuNgfPp87UAFQXZYheYDEwUYbt5flpj&#10;acOdD3Q7SqMShGOJBpxIX2oda0ce4zz0xMm7hMGjJDk02g54T3Df6bcsy7XHltOCw572jurr8ccb&#10;qHA3fnXfFU166aTfT4XkH4UxL7NxtwIlNMoj/N+urIF88Q5/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jRBcMAAADcAAAADwAAAAAAAAAAAAAAAACYAgAAZHJzL2Rv&#10;d25yZXYueG1sUEsFBgAAAAAEAAQA9QAAAIgDAAAAAA==&#10;" path="m250,53r,26l262,82r7,2l274,86r7,5l286,98r7,10l302,122r7,21l315,161r15,61l337,263r3,20l345,302r4,20l353,341r-13,65l326,472,290,645r-4,22l273,732r-9,43l300,775r16,-81l334,607r18,-88l370,432r76,l431,355,414,271,404,204r-3,-48l403,134r7,-16l418,108r12,-5l456,103r,-14l448,81,389,74,330,66,270,56,250,53xe" fillcolor="#7f7f7f" stroked="f">
                    <v:path arrowok="t" o:connecttype="custom" o:connectlocs="250,53;250,79;262,82;269,84;274,86;281,91;286,98;293,108;302,122;309,143;315,161;330,222;337,263;340,283;345,302;349,322;353,341;340,406;326,472;290,645;286,667;273,732;264,775;300,775;316,694;334,607;352,519;370,432;446,432;431,355;414,271;404,204;401,156;403,134;410,118;418,108;430,103;456,103;456,89;448,81;389,74;330,66;270,56;250,53" o:connectangles="0,0,0,0,0,0,0,0,0,0,0,0,0,0,0,0,0,0,0,0,0,0,0,0,0,0,0,0,0,0,0,0,0,0,0,0,0,0,0,0,0,0,0,0"/>
                  </v:shape>
                  <v:shape id="Freeform 1585" o:spid="_x0000_s1033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0nsMA&#10;AADcAAAADwAAAGRycy9kb3ducmV2LnhtbESPzWrDMBCE74W+g9hAb42cQh3XiRJCoGB6y8+lt8Xa&#10;WCbWyljbxH77qlDIcZiZb5j1dvSdutEQ28AGFvMMFHEdbMuNgfPp87UAFQXZYheYDEwUYbt5flpj&#10;acOdD3Q7SqMShGOJBpxIX2oda0ce4zz0xMm7hMGjJDk02g54T3Df6bcsy7XHltOCw572jurr8ccb&#10;qHA3fnXfFU166aTfT4XkH4UxL7NxtwIlNMoj/N+urIF88Q5/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R0nsMAAADcAAAADwAAAAAAAAAAAAAAAACYAgAAZHJzL2Rv&#10;d25yZXYueG1sUEsFBgAAAAAEAAQA9QAAAIgDAAAAAA==&#10;" path="m742,122r-15,l742,125r,-3xe" fillcolor="#7f7f7f" stroked="f">
                    <v:path arrowok="t" o:connecttype="custom" o:connectlocs="742,122;727,122;742,125;742,122" o:connectangles="0,0,0,0"/>
                  </v:shape>
                  <v:shape id="Freeform 1584" o:spid="_x0000_s1034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q6cIA&#10;AADcAAAADwAAAGRycy9kb3ducmV2LnhtbESPzWrDMBCE74G+g9hAb4mcHlzXjRJCoGByy8+lt8Xa&#10;WibWyljbxH77qBDocZiZb5j1dvSdutEQ28AGVssMFHEdbMuNgcv5a1GAioJssQtMBiaKsN28zNZY&#10;2nDnI91O0qgE4ViiASfSl1rH2pHHuAw9cfJ+wuBRkhwabQe8J7jv9FuW5dpjy2nBYU97R/X19OsN&#10;VLgbD913RZN+d9Lvp0Lyj8KY1/m4+wQlNMp/+NmurIF8lcPfmXQE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urpwgAAANwAAAAPAAAAAAAAAAAAAAAAAJgCAABkcnMvZG93&#10;bnJldi54bWxQSwUGAAAAAAQABAD1AAAAhwMAAAAA&#10;" path="m456,103r-26,l444,106r12,l456,103xe" fillcolor="#7f7f7f" stroked="f">
                    <v:path arrowok="t" o:connecttype="custom" o:connectlocs="456,103;430,103;444,106;456,106;456,103" o:connectangles="0,0,0,0,0"/>
                  </v:shape>
                  <v:shape id="Freeform 1583" o:spid="_x0000_s1035" style="position:absolute;width:742;height:1047;visibility:visible;mso-wrap-style:square;v-text-anchor:top" coordsize="742,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PcsIA&#10;AADcAAAADwAAAGRycy9kb3ducmV2LnhtbESPQWvCQBSE7wX/w/KE3upGDzGNriJCIfRW9eLtkX3N&#10;BrNvQ/ZVk3/vFgo9DjPzDbPdj75TdxpiG9jAcpGBIq6DbbkxcDl/vBWgoiBb7AKTgYki7Hezly2W&#10;Njz4i+4naVSCcCzRgBPpS61j7chjXISeOHnfYfAoSQ6NtgM+Etx3epVlufbYclpw2NPRUX07/XgD&#10;FR7Gz+5a0aTXTvrjVEj+XhjzOh8PG1BCo/yH/9qVNZAv1/B7Jh0Bv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k9ywgAAANwAAAAPAAAAAAAAAAAAAAAAAJgCAABkcnMvZG93&#10;bnJldi54bWxQSwUGAAAAAAQABAD1AAAAhwMAAAAA&#10;" path="m194,65r-21,l185,67r5,l192,70r2,l194,65xe" fillcolor="#7f7f7f" stroked="f">
                    <v:path arrowok="t" o:connecttype="custom" o:connectlocs="194,65;173,65;185,67;190,67;192,70;194,70;194,65" o:connectangles="0,0,0,0,0,0,0"/>
                  </v:shape>
                </v:group>
                <v:group id="Group 1577" o:spid="_x0000_s1036" style="position:absolute;left:739;top:53;width:180;height:986" coordorigin="739,53" coordsize="180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581" o:spid="_x0000_s1037" style="position:absolute;left:739;top:53;width:180;height:986;visibility:visible;mso-wrap-style:square;v-text-anchor:top" coordsize="180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Gh8cA&#10;AADcAAAADwAAAGRycy9kb3ducmV2LnhtbESPQWvCQBSE74L/YXlCL6Kb9CBt6iaIqC2eqi0Wb4/s&#10;M4lm34bsRmN/fbdQ6HGYmW+YedabWlypdZVlBfE0AkGcW11xoeDzYz15AuE8ssbaMim4k4MsHQ7m&#10;mGh74x1d974QAcIuQQWl900ipctLMuimtiEO3sm2Bn2QbSF1i7cAN7V8jKKZNFhxWCixoWVJ+WXf&#10;GQWvq4O9bL838Ref404uj519P4+Vehj1ixcQnnr/H/5rv2kFs/gZ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3RofHAAAA3AAAAA8AAAAAAAAAAAAAAAAAmAIAAGRy&#10;cy9kb3ducmV2LnhtbFBLBQYAAAAABAAEAPUAAACMAwAAAAA=&#10;" path="m103,l82,,72,7,64,23,58,38,55,57,54,83r4,20l65,120r7,14l82,141r21,l131,86r1,-27l129,39,123,21,113,7,103,xe" fillcolor="#7f7f7f" stroked="f">
                    <v:path arrowok="t" o:connecttype="custom" o:connectlocs="103,53;82,53;72,60;64,76;58,91;55,110;54,136;58,156;65,173;72,187;82,194;103,194;131,139;132,112;129,92;123,74;113,60;103,53" o:connectangles="0,0,0,0,0,0,0,0,0,0,0,0,0,0,0,0,0,0"/>
                  </v:shape>
                  <v:shape id="Freeform 1580" o:spid="_x0000_s1038" style="position:absolute;left:739;top:53;width:180;height:986;visibility:visible;mso-wrap-style:square;v-text-anchor:top" coordsize="180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lp8QA&#10;AADcAAAADwAAAGRycy9kb3ducmV2LnhtbERPy2rCQBTdC/7DcIVupJkkCylpRilB29KVj9LS3SVz&#10;m0Qzd0Jmoqlf7ywKLg/nna9G04oz9a6xrCCJYhDEpdUNVwo+D5vHJxDOI2tsLZOCP3KwWk4nOWba&#10;XnhH572vRAhhl6GC2vsuk9KVNRl0ke2IA/dre4M+wL6SusdLCDetTON4IQ02HBpq7KioqTztB6Pg&#10;bf1lTx/X1+Sbj8kgi5/Bbo9zpR5m48szCE+jv4v/3e9awSIN88O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hJafEAAAA3AAAAA8AAAAAAAAAAAAAAAAAmAIAAGRycy9k&#10;b3ducmV2LnhtbFBLBQYAAAAABAAEAPUAAACJAwAAAAA=&#10;" path="m180,960l5,960r,17l20,984r40,1l100,985r40,l180,984r,-24xe" fillcolor="#7f7f7f" stroked="f">
                    <v:path arrowok="t" o:connecttype="custom" o:connectlocs="180,1013;5,1013;5,1030;20,1037;60,1038;100,1038;140,1038;180,1037;180,1013" o:connectangles="0,0,0,0,0,0,0,0,0"/>
                  </v:shape>
                  <v:shape id="Freeform 1579" o:spid="_x0000_s1039" style="position:absolute;left:739;top:53;width:180;height:986;visibility:visible;mso-wrap-style:square;v-text-anchor:top" coordsize="180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APMYA&#10;AADcAAAADwAAAGRycy9kb3ducmV2LnhtbESPT2vCQBTE70K/w/IKvYjZJAcp0VVE+o+erC0Vb4/s&#10;M4lm34bsJqZ+elcQehxm5jfMfDmYWvTUusqygiSKQRDnVldcKPj5fp08g3AeWWNtmRT8kYPl4mE0&#10;x0zbM39Rv/WFCBB2GSoovW8yKV1ekkEX2YY4eAfbGvRBtoXULZ4D3NQyjeOpNFhxWCixoXVJ+Wnb&#10;GQXvL7/29Hl5S3Z8TDq53nd2cxwr9fQ4rGYgPA3+P3xvf2gF0zSB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2APMYAAADcAAAADwAAAAAAAAAAAAAAAACYAgAAZHJz&#10;L2Rvd25yZXYueG1sUEsFBgAAAAAEAAQA9QAAAIsDAAAAAA==&#10;" path="m125,425r-86,l43,427r5,5l51,439r4,10l56,465r3,61l60,607r,111l60,800r,68l51,936,22,960r141,l129,909r-4,-67l125,425xe" fillcolor="#7f7f7f" stroked="f">
                    <v:path arrowok="t" o:connecttype="custom" o:connectlocs="125,478;39,478;43,480;48,485;51,492;55,502;56,518;59,579;60,660;60,771;60,853;60,921;51,989;22,1013;163,1013;129,962;125,895;125,478" o:connectangles="0,0,0,0,0,0,0,0,0,0,0,0,0,0,0,0,0,0"/>
                  </v:shape>
                  <v:shape id="Freeform 1578" o:spid="_x0000_s1040" style="position:absolute;left:739;top:53;width:180;height:986;visibility:visible;mso-wrap-style:square;v-text-anchor:top" coordsize="180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eS8YA&#10;AADcAAAADwAAAGRycy9kb3ducmV2LnhtbESPQWvCQBSE74L/YXlCL6Kb5CAluoqItqWn1ori7ZF9&#10;JtHs25DdaNpf7wpCj8PMfMPMFp2pxJUaV1pWEI8jEMSZ1SXnCnY/m9ErCOeRNVaWScEvOVjM+70Z&#10;ptre+JuuW5+LAGGXooLC+zqV0mUFGXRjWxMH72Qbgz7IJpe6wVuAm0omUTSRBksOCwXWtCoou2xb&#10;o+B9vbeXz7+3+MDnuJWrY2u/zkOlXgbdcgrCU+f/w8/2h1YwSRJ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8eS8YAAADcAAAADwAAAAAAAAAAAAAAAACYAgAAZHJz&#10;L2Rvd25yZXYueG1sUEsFBgAAAAAEAAQA9QAAAIsDAAAAAA==&#10;" path="m125,333r-10,l99,340,82,352,66,363,50,375,,408r,9l3,425r2,9l15,427r9,-2l125,425r,-92xe" fillcolor="#7f7f7f" stroked="f">
                    <v:path arrowok="t" o:connecttype="custom" o:connectlocs="125,386;115,386;99,393;82,405;66,416;50,428;0,461;0,470;3,478;5,487;15,480;24,478;125,478;125,386" o:connectangles="0,0,0,0,0,0,0,0,0,0,0,0,0,0"/>
                  </v:shape>
                </v:group>
                <v:group id="Group 1573" o:spid="_x0000_s1041" style="position:absolute;left:970;top:377;width:307;height:671" coordorigin="970,377" coordsize="307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576" o:spid="_x0000_s1042" style="position:absolute;left:970;top:377;width:307;height:671;visibility:visible;mso-wrap-style:square;v-text-anchor:top" coordsize="307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8pMQA&#10;AADcAAAADwAAAGRycy9kb3ducmV2LnhtbESP3YrCMBSE7xd8h3AE79ZUEVmqUYo/6IWyu9UHODTH&#10;ttic1CbW+vZGWNjLYWa+YebLzlSipcaVlhWMhhEI4szqknMF59P28wuE88gaK8uk4EkOlovexxxj&#10;bR/8S23qcxEg7GJUUHhfx1K6rCCDbmhr4uBdbGPQB9nkUjf4CHBTyXEUTaXBksNCgTWtCsqu6d0o&#10;2K2/92lC5e324/Nt0h42x7s5KzXod8kMhKfO/4f/2nutYDqewP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/KTEAAAA3AAAAA8AAAAAAAAAAAAAAAAAmAIAAGRycy9k&#10;b3ducmV2LnhtbFBLBQYAAAAABAAEAPUAAACJAwAAAAA=&#10;" path="m162,l98,29,55,84,30,139,12,208,4,271,,344r,27l1,393r6,63l25,533r28,69l96,651r73,20l187,666r60,-56l271,559r-88,l168,557,108,505,82,450,63,377,56,312,55,264r53,-3l128,259r79,-8l267,240r39,-10l306,223r-251,l57,206,68,144,101,74,155,51r104,l251,39,236,24,220,13,203,5,183,1,162,xe" fillcolor="#7f7f7f" stroked="f">
                    <v:path arrowok="t" o:connecttype="custom" o:connectlocs="162,377;98,406;55,461;30,516;12,585;4,648;0,721;0,748;1,770;7,833;25,910;53,979;96,1028;169,1048;187,1043;247,987;271,936;183,936;168,934;108,882;82,827;63,754;56,689;55,641;108,638;128,636;207,628;267,617;306,607;306,600;55,600;57,583;68,521;101,451;155,428;259,428;251,416;236,401;220,390;203,382;183,378;162,377" o:connectangles="0,0,0,0,0,0,0,0,0,0,0,0,0,0,0,0,0,0,0,0,0,0,0,0,0,0,0,0,0,0,0,0,0,0,0,0,0,0,0,0,0,0"/>
                  </v:shape>
                  <v:shape id="Freeform 1575" o:spid="_x0000_s1043" style="position:absolute;left:970;top:377;width:307;height:671;visibility:visible;mso-wrap-style:square;v-text-anchor:top" coordsize="307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ZP8QA&#10;AADcAAAADwAAAGRycy9kb3ducmV2LnhtbESP3YrCMBSE7xd8h3AE79ZUQVmqUYo/6IWyu9UHODTH&#10;ttic1CbW+vZGWNjLYWa+YebLzlSipcaVlhWMhhEI4szqknMF59P28wuE88gaK8uk4EkOlovexxxj&#10;bR/8S23qcxEg7GJUUHhfx1K6rCCDbmhr4uBdbGPQB9nkUjf4CHBTyXEUTaXBksNCgTWtCsqu6d0o&#10;2K2/92lC5e324/Nt0h42x7s5KzXod8kMhKfO/4f/2nutYDqewP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WT/EAAAA3AAAAA8AAAAAAAAAAAAAAAAAmAIAAGRycy9k&#10;b3ducmV2LnhtbFBLBQYAAAAABAAEAPUAAACJAwAAAAA=&#10;" path="m297,403r-4,3l288,428r-6,20l249,518r-66,41l271,559r21,-66l304,433r3,-20l297,403xe" fillcolor="#7f7f7f" stroked="f">
                    <v:path arrowok="t" o:connecttype="custom" o:connectlocs="297,780;293,783;288,805;282,825;249,895;183,936;271,936;292,870;304,810;307,790;297,780" o:connectangles="0,0,0,0,0,0,0,0,0,0,0"/>
                  </v:shape>
                  <v:shape id="Freeform 1574" o:spid="_x0000_s1044" style="position:absolute;left:970;top:377;width:307;height:671;visibility:visible;mso-wrap-style:square;v-text-anchor:top" coordsize="307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HSMUA&#10;AADcAAAADwAAAGRycy9kb3ducmV2LnhtbESPQWuDQBSE74H+h+UVekvW5iDFZhMkqdRDQxubH/Bw&#10;X1TivlV3NfbfZwuFHoeZ+YbZ7GbTiokG11hW8LyKQBCXVjdcKTh/Z8sXEM4ja2wtk4IfcrDbPiw2&#10;mGh74xNNha9EgLBLUEHtfZdI6cqaDLqV7YiDd7GDQR/kUEk94C3ATSvXURRLgw2HhRo72tdUXovR&#10;KHg/fOZFSk3ff/kqS6ePt+Nozko9Pc7pKwhPs/8P/7VzrSBex/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MdIxQAAANwAAAAPAAAAAAAAAAAAAAAAAJgCAABkcnMv&#10;ZG93bnJldi54bWxQSwUGAAAAAAQABAD1AAAAigMAAAAA&#10;" path="m259,51r-104,l172,59r20,17l216,133r4,32l219,187r-4,27l195,216r-40,2l55,223r251,l296,144,272,73,263,58r-4,-7xe" fillcolor="#7f7f7f" stroked="f">
                    <v:path arrowok="t" o:connecttype="custom" o:connectlocs="259,428;155,428;172,436;192,453;216,510;220,542;219,564;215,591;195,593;155,595;55,600;306,600;296,521;272,450;263,435;259,428" o:connectangles="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29"/>
          <w:sz w:val="20"/>
        </w:rPr>
        <w:tab/>
      </w:r>
      <w:r>
        <w:rPr>
          <w:rFonts w:ascii="Times New Roman"/>
          <w:noProof/>
          <w:position w:val="34"/>
          <w:sz w:val="20"/>
          <w:lang w:val="nl-NL" w:eastAsia="nl-NL"/>
        </w:rPr>
        <mc:AlternateContent>
          <mc:Choice Requires="wpg">
            <w:drawing>
              <wp:inline distT="0" distB="0" distL="0" distR="0">
                <wp:extent cx="881380" cy="662940"/>
                <wp:effectExtent l="9525" t="0" r="0" b="3810"/>
                <wp:docPr id="590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662940"/>
                          <a:chOff x="0" y="0"/>
                          <a:chExt cx="1388" cy="1044"/>
                        </a:xfrm>
                      </wpg:grpSpPr>
                      <pic:pic xmlns:pic="http://schemas.openxmlformats.org/drawingml/2006/picture">
                        <pic:nvPicPr>
                          <pic:cNvPr id="591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1327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2" name="Group 1567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329" cy="671"/>
                            <a:chOff x="0" y="313"/>
                            <a:chExt cx="329" cy="671"/>
                          </a:xfrm>
                        </wpg:grpSpPr>
                        <wps:wsp>
                          <wps:cNvPr id="593" name="Freeform 1570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329" cy="671"/>
                            </a:xfrm>
                            <a:custGeom>
                              <a:avLst/>
                              <a:gdLst>
                                <a:gd name="T0" fmla="*/ 314 w 329"/>
                                <a:gd name="T1" fmla="+- 0 372 313"/>
                                <a:gd name="T2" fmla="*/ 372 h 671"/>
                                <a:gd name="T3" fmla="*/ 238 w 329"/>
                                <a:gd name="T4" fmla="+- 0 372 313"/>
                                <a:gd name="T5" fmla="*/ 372 h 671"/>
                                <a:gd name="T6" fmla="*/ 226 w 329"/>
                                <a:gd name="T7" fmla="+- 0 402 313"/>
                                <a:gd name="T8" fmla="*/ 402 h 671"/>
                                <a:gd name="T9" fmla="*/ 214 w 329"/>
                                <a:gd name="T10" fmla="+- 0 431 313"/>
                                <a:gd name="T11" fmla="*/ 431 h 671"/>
                                <a:gd name="T12" fmla="*/ 191 w 329"/>
                                <a:gd name="T13" fmla="+- 0 490 313"/>
                                <a:gd name="T14" fmla="*/ 490 h 671"/>
                                <a:gd name="T15" fmla="*/ 167 w 329"/>
                                <a:gd name="T16" fmla="+- 0 549 313"/>
                                <a:gd name="T17" fmla="*/ 549 h 671"/>
                                <a:gd name="T18" fmla="*/ 144 w 329"/>
                                <a:gd name="T19" fmla="+- 0 607 313"/>
                                <a:gd name="T20" fmla="*/ 607 h 671"/>
                                <a:gd name="T21" fmla="*/ 53 w 329"/>
                                <a:gd name="T22" fmla="+- 0 830 313"/>
                                <a:gd name="T23" fmla="*/ 830 h 671"/>
                                <a:gd name="T24" fmla="*/ 24 w 329"/>
                                <a:gd name="T25" fmla="+- 0 901 313"/>
                                <a:gd name="T26" fmla="*/ 901 h 671"/>
                                <a:gd name="T27" fmla="*/ 0 w 329"/>
                                <a:gd name="T28" fmla="+- 0 960 313"/>
                                <a:gd name="T29" fmla="*/ 960 h 671"/>
                                <a:gd name="T30" fmla="*/ 0 w 329"/>
                                <a:gd name="T31" fmla="+- 0 977 313"/>
                                <a:gd name="T32" fmla="*/ 977 h 671"/>
                                <a:gd name="T33" fmla="*/ 2 w 329"/>
                                <a:gd name="T34" fmla="+- 0 984 313"/>
                                <a:gd name="T35" fmla="*/ 984 h 671"/>
                                <a:gd name="T36" fmla="*/ 100 w 329"/>
                                <a:gd name="T37" fmla="+- 0 972 313"/>
                                <a:gd name="T38" fmla="*/ 972 h 671"/>
                                <a:gd name="T39" fmla="*/ 179 w 329"/>
                                <a:gd name="T40" fmla="+- 0 961 313"/>
                                <a:gd name="T41" fmla="*/ 961 h 671"/>
                                <a:gd name="T42" fmla="*/ 238 w 329"/>
                                <a:gd name="T43" fmla="+- 0 950 313"/>
                                <a:gd name="T44" fmla="*/ 950 h 671"/>
                                <a:gd name="T45" fmla="*/ 298 w 329"/>
                                <a:gd name="T46" fmla="+- 0 936 313"/>
                                <a:gd name="T47" fmla="*/ 936 h 671"/>
                                <a:gd name="T48" fmla="*/ 317 w 329"/>
                                <a:gd name="T49" fmla="+- 0 929 313"/>
                                <a:gd name="T50" fmla="*/ 929 h 671"/>
                                <a:gd name="T51" fmla="*/ 86 w 329"/>
                                <a:gd name="T52" fmla="+- 0 929 313"/>
                                <a:gd name="T53" fmla="*/ 929 h 671"/>
                                <a:gd name="T54" fmla="*/ 98 w 329"/>
                                <a:gd name="T55" fmla="+- 0 899 313"/>
                                <a:gd name="T56" fmla="*/ 899 h 671"/>
                                <a:gd name="T57" fmla="*/ 110 w 329"/>
                                <a:gd name="T58" fmla="+- 0 870 313"/>
                                <a:gd name="T59" fmla="*/ 870 h 671"/>
                                <a:gd name="T60" fmla="*/ 126 w 329"/>
                                <a:gd name="T61" fmla="+- 0 830 313"/>
                                <a:gd name="T62" fmla="*/ 830 h 671"/>
                                <a:gd name="T63" fmla="*/ 159 w 329"/>
                                <a:gd name="T64" fmla="+- 0 752 313"/>
                                <a:gd name="T65" fmla="*/ 752 h 671"/>
                                <a:gd name="T66" fmla="*/ 244 w 329"/>
                                <a:gd name="T67" fmla="+- 0 544 313"/>
                                <a:gd name="T68" fmla="*/ 544 h 671"/>
                                <a:gd name="T69" fmla="*/ 269 w 329"/>
                                <a:gd name="T70" fmla="+- 0 485 313"/>
                                <a:gd name="T71" fmla="*/ 485 h 671"/>
                                <a:gd name="T72" fmla="*/ 281 w 329"/>
                                <a:gd name="T73" fmla="+- 0 455 313"/>
                                <a:gd name="T74" fmla="*/ 455 h 671"/>
                                <a:gd name="T75" fmla="*/ 293 w 329"/>
                                <a:gd name="T76" fmla="+- 0 425 313"/>
                                <a:gd name="T77" fmla="*/ 425 h 671"/>
                                <a:gd name="T78" fmla="*/ 305 w 329"/>
                                <a:gd name="T79" fmla="+- 0 396 313"/>
                                <a:gd name="T80" fmla="*/ 396 h 671"/>
                                <a:gd name="T81" fmla="*/ 314 w 329"/>
                                <a:gd name="T82" fmla="+- 0 372 313"/>
                                <a:gd name="T83" fmla="*/ 372 h 6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9" h="671">
                                  <a:moveTo>
                                    <a:pt x="314" y="59"/>
                                  </a:moveTo>
                                  <a:lnTo>
                                    <a:pt x="238" y="5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191" y="177"/>
                                  </a:lnTo>
                                  <a:lnTo>
                                    <a:pt x="167" y="236"/>
                                  </a:lnTo>
                                  <a:lnTo>
                                    <a:pt x="144" y="294"/>
                                  </a:lnTo>
                                  <a:lnTo>
                                    <a:pt x="53" y="517"/>
                                  </a:lnTo>
                                  <a:lnTo>
                                    <a:pt x="24" y="588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2" y="671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179" y="648"/>
                                  </a:lnTo>
                                  <a:lnTo>
                                    <a:pt x="238" y="637"/>
                                  </a:lnTo>
                                  <a:lnTo>
                                    <a:pt x="298" y="623"/>
                                  </a:lnTo>
                                  <a:lnTo>
                                    <a:pt x="317" y="616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98" y="586"/>
                                  </a:lnTo>
                                  <a:lnTo>
                                    <a:pt x="110" y="557"/>
                                  </a:lnTo>
                                  <a:lnTo>
                                    <a:pt x="126" y="517"/>
                                  </a:lnTo>
                                  <a:lnTo>
                                    <a:pt x="159" y="439"/>
                                  </a:lnTo>
                                  <a:lnTo>
                                    <a:pt x="244" y="231"/>
                                  </a:lnTo>
                                  <a:lnTo>
                                    <a:pt x="269" y="172"/>
                                  </a:lnTo>
                                  <a:lnTo>
                                    <a:pt x="281" y="14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305" y="83"/>
                                  </a:lnTo>
                                  <a:lnTo>
                                    <a:pt x="3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569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329" cy="671"/>
                            </a:xfrm>
                            <a:custGeom>
                              <a:avLst/>
                              <a:gdLst>
                                <a:gd name="T0" fmla="*/ 322 w 329"/>
                                <a:gd name="T1" fmla="+- 0 751 313"/>
                                <a:gd name="T2" fmla="*/ 751 h 671"/>
                                <a:gd name="T3" fmla="*/ 317 w 329"/>
                                <a:gd name="T4" fmla="+- 0 754 313"/>
                                <a:gd name="T5" fmla="*/ 754 h 671"/>
                                <a:gd name="T6" fmla="*/ 312 w 329"/>
                                <a:gd name="T7" fmla="+- 0 754 313"/>
                                <a:gd name="T8" fmla="*/ 754 h 671"/>
                                <a:gd name="T9" fmla="*/ 306 w 329"/>
                                <a:gd name="T10" fmla="+- 0 769 313"/>
                                <a:gd name="T11" fmla="*/ 769 h 671"/>
                                <a:gd name="T12" fmla="*/ 300 w 329"/>
                                <a:gd name="T13" fmla="+- 0 830 313"/>
                                <a:gd name="T14" fmla="*/ 830 h 671"/>
                                <a:gd name="T15" fmla="*/ 268 w 329"/>
                                <a:gd name="T16" fmla="+- 0 897 313"/>
                                <a:gd name="T17" fmla="*/ 897 h 671"/>
                                <a:gd name="T18" fmla="*/ 186 w 329"/>
                                <a:gd name="T19" fmla="+- 0 917 313"/>
                                <a:gd name="T20" fmla="*/ 917 h 671"/>
                                <a:gd name="T21" fmla="*/ 86 w 329"/>
                                <a:gd name="T22" fmla="+- 0 929 313"/>
                                <a:gd name="T23" fmla="*/ 929 h 671"/>
                                <a:gd name="T24" fmla="*/ 317 w 329"/>
                                <a:gd name="T25" fmla="+- 0 929 313"/>
                                <a:gd name="T26" fmla="*/ 929 h 671"/>
                                <a:gd name="T27" fmla="*/ 318 w 329"/>
                                <a:gd name="T28" fmla="+- 0 910 313"/>
                                <a:gd name="T29" fmla="*/ 910 h 671"/>
                                <a:gd name="T30" fmla="*/ 318 w 329"/>
                                <a:gd name="T31" fmla="+- 0 890 313"/>
                                <a:gd name="T32" fmla="*/ 890 h 671"/>
                                <a:gd name="T33" fmla="*/ 319 w 329"/>
                                <a:gd name="T34" fmla="+- 0 870 313"/>
                                <a:gd name="T35" fmla="*/ 870 h 671"/>
                                <a:gd name="T36" fmla="*/ 320 w 329"/>
                                <a:gd name="T37" fmla="+- 0 830 313"/>
                                <a:gd name="T38" fmla="*/ 830 h 671"/>
                                <a:gd name="T39" fmla="*/ 320 w 329"/>
                                <a:gd name="T40" fmla="+- 0 810 313"/>
                                <a:gd name="T41" fmla="*/ 810 h 671"/>
                                <a:gd name="T42" fmla="*/ 320 w 329"/>
                                <a:gd name="T43" fmla="+- 0 791 313"/>
                                <a:gd name="T44" fmla="*/ 791 h 671"/>
                                <a:gd name="T45" fmla="*/ 321 w 329"/>
                                <a:gd name="T46" fmla="+- 0 771 313"/>
                                <a:gd name="T47" fmla="*/ 771 h 671"/>
                                <a:gd name="T48" fmla="*/ 322 w 329"/>
                                <a:gd name="T49" fmla="+- 0 751 313"/>
                                <a:gd name="T50" fmla="*/ 751 h 6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329" h="671">
                                  <a:moveTo>
                                    <a:pt x="322" y="438"/>
                                  </a:moveTo>
                                  <a:lnTo>
                                    <a:pt x="317" y="441"/>
                                  </a:lnTo>
                                  <a:lnTo>
                                    <a:pt x="312" y="441"/>
                                  </a:lnTo>
                                  <a:lnTo>
                                    <a:pt x="306" y="456"/>
                                  </a:lnTo>
                                  <a:lnTo>
                                    <a:pt x="300" y="517"/>
                                  </a:lnTo>
                                  <a:lnTo>
                                    <a:pt x="268" y="584"/>
                                  </a:lnTo>
                                  <a:lnTo>
                                    <a:pt x="186" y="604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317" y="616"/>
                                  </a:lnTo>
                                  <a:lnTo>
                                    <a:pt x="318" y="597"/>
                                  </a:lnTo>
                                  <a:lnTo>
                                    <a:pt x="318" y="577"/>
                                  </a:lnTo>
                                  <a:lnTo>
                                    <a:pt x="319" y="557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20" y="497"/>
                                  </a:lnTo>
                                  <a:lnTo>
                                    <a:pt x="320" y="478"/>
                                  </a:lnTo>
                                  <a:lnTo>
                                    <a:pt x="321" y="458"/>
                                  </a:lnTo>
                                  <a:lnTo>
                                    <a:pt x="322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1568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329" cy="671"/>
                            </a:xfrm>
                            <a:custGeom>
                              <a:avLst/>
                              <a:gdLst>
                                <a:gd name="T0" fmla="*/ 322 w 329"/>
                                <a:gd name="T1" fmla="+- 0 313 313"/>
                                <a:gd name="T2" fmla="*/ 313 h 671"/>
                                <a:gd name="T3" fmla="*/ 204 w 329"/>
                                <a:gd name="T4" fmla="+- 0 328 313"/>
                                <a:gd name="T5" fmla="*/ 328 h 671"/>
                                <a:gd name="T6" fmla="*/ 125 w 329"/>
                                <a:gd name="T7" fmla="+- 0 341 313"/>
                                <a:gd name="T8" fmla="*/ 341 h 671"/>
                                <a:gd name="T9" fmla="*/ 66 w 329"/>
                                <a:gd name="T10" fmla="+- 0 353 313"/>
                                <a:gd name="T11" fmla="*/ 353 h 671"/>
                                <a:gd name="T12" fmla="*/ 26 w 329"/>
                                <a:gd name="T13" fmla="+- 0 383 313"/>
                                <a:gd name="T14" fmla="*/ 383 h 671"/>
                                <a:gd name="T15" fmla="*/ 26 w 329"/>
                                <a:gd name="T16" fmla="+- 0 403 313"/>
                                <a:gd name="T17" fmla="*/ 403 h 671"/>
                                <a:gd name="T18" fmla="*/ 25 w 329"/>
                                <a:gd name="T19" fmla="+- 0 431 313"/>
                                <a:gd name="T20" fmla="*/ 431 h 671"/>
                                <a:gd name="T21" fmla="*/ 25 w 329"/>
                                <a:gd name="T22" fmla="+- 0 443 313"/>
                                <a:gd name="T23" fmla="*/ 443 h 671"/>
                                <a:gd name="T24" fmla="*/ 25 w 329"/>
                                <a:gd name="T25" fmla="+- 0 463 313"/>
                                <a:gd name="T26" fmla="*/ 463 h 671"/>
                                <a:gd name="T27" fmla="*/ 24 w 329"/>
                                <a:gd name="T28" fmla="+- 0 483 313"/>
                                <a:gd name="T29" fmla="*/ 483 h 671"/>
                                <a:gd name="T30" fmla="*/ 24 w 329"/>
                                <a:gd name="T31" fmla="+- 0 503 313"/>
                                <a:gd name="T32" fmla="*/ 503 h 671"/>
                                <a:gd name="T33" fmla="*/ 24 w 329"/>
                                <a:gd name="T34" fmla="+- 0 523 313"/>
                                <a:gd name="T35" fmla="*/ 523 h 671"/>
                                <a:gd name="T36" fmla="*/ 34 w 329"/>
                                <a:gd name="T37" fmla="+- 0 523 313"/>
                                <a:gd name="T38" fmla="*/ 523 h 671"/>
                                <a:gd name="T39" fmla="*/ 39 w 329"/>
                                <a:gd name="T40" fmla="+- 0 508 313"/>
                                <a:gd name="T41" fmla="*/ 508 h 671"/>
                                <a:gd name="T42" fmla="*/ 42 w 329"/>
                                <a:gd name="T43" fmla="+- 0 487 313"/>
                                <a:gd name="T44" fmla="*/ 487 h 671"/>
                                <a:gd name="T45" fmla="*/ 45 w 329"/>
                                <a:gd name="T46" fmla="+- 0 468 313"/>
                                <a:gd name="T47" fmla="*/ 468 h 671"/>
                                <a:gd name="T48" fmla="*/ 75 w 329"/>
                                <a:gd name="T49" fmla="+- 0 397 313"/>
                                <a:gd name="T50" fmla="*/ 397 h 671"/>
                                <a:gd name="T51" fmla="*/ 139 w 329"/>
                                <a:gd name="T52" fmla="+- 0 383 313"/>
                                <a:gd name="T53" fmla="*/ 383 h 671"/>
                                <a:gd name="T54" fmla="*/ 159 w 329"/>
                                <a:gd name="T55" fmla="+- 0 381 313"/>
                                <a:gd name="T56" fmla="*/ 381 h 671"/>
                                <a:gd name="T57" fmla="*/ 179 w 329"/>
                                <a:gd name="T58" fmla="+- 0 379 313"/>
                                <a:gd name="T59" fmla="*/ 379 h 671"/>
                                <a:gd name="T60" fmla="*/ 238 w 329"/>
                                <a:gd name="T61" fmla="+- 0 372 313"/>
                                <a:gd name="T62" fmla="*/ 372 h 671"/>
                                <a:gd name="T63" fmla="*/ 314 w 329"/>
                                <a:gd name="T64" fmla="+- 0 372 313"/>
                                <a:gd name="T65" fmla="*/ 372 h 671"/>
                                <a:gd name="T66" fmla="*/ 317 w 329"/>
                                <a:gd name="T67" fmla="+- 0 366 313"/>
                                <a:gd name="T68" fmla="*/ 366 h 671"/>
                                <a:gd name="T69" fmla="*/ 329 w 329"/>
                                <a:gd name="T70" fmla="+- 0 336 313"/>
                                <a:gd name="T71" fmla="*/ 336 h 671"/>
                                <a:gd name="T72" fmla="*/ 329 w 329"/>
                                <a:gd name="T73" fmla="+- 0 319 313"/>
                                <a:gd name="T74" fmla="*/ 319 h 671"/>
                                <a:gd name="T75" fmla="*/ 322 w 329"/>
                                <a:gd name="T76" fmla="+- 0 313 313"/>
                                <a:gd name="T77" fmla="*/ 313 h 6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</a:cxnLst>
                              <a:rect l="0" t="0" r="r" b="b"/>
                              <a:pathLst>
                                <a:path w="329" h="671">
                                  <a:moveTo>
                                    <a:pt x="322" y="0"/>
                                  </a:moveTo>
                                  <a:lnTo>
                                    <a:pt x="204" y="15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5" y="130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24" y="190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34" y="210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42" y="174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314" y="59"/>
                                  </a:lnTo>
                                  <a:lnTo>
                                    <a:pt x="317" y="53"/>
                                  </a:lnTo>
                                  <a:lnTo>
                                    <a:pt x="329" y="23"/>
                                  </a:lnTo>
                                  <a:lnTo>
                                    <a:pt x="329" y="6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564"/>
                        <wpg:cNvGrpSpPr>
                          <a:grpSpLocks/>
                        </wpg:cNvGrpSpPr>
                        <wpg:grpSpPr bwMode="auto">
                          <a:xfrm>
                            <a:off x="367" y="265"/>
                            <a:ext cx="348" cy="672"/>
                            <a:chOff x="367" y="265"/>
                            <a:chExt cx="348" cy="672"/>
                          </a:xfrm>
                        </wpg:grpSpPr>
                        <wps:wsp>
                          <wps:cNvPr id="597" name="Freeform 1566"/>
                          <wps:cNvSpPr>
                            <a:spLocks/>
                          </wps:cNvSpPr>
                          <wps:spPr bwMode="auto">
                            <a:xfrm>
                              <a:off x="367" y="265"/>
                              <a:ext cx="348" cy="672"/>
                            </a:xfrm>
                            <a:custGeom>
                              <a:avLst/>
                              <a:gdLst>
                                <a:gd name="T0" fmla="+- 0 562 367"/>
                                <a:gd name="T1" fmla="*/ T0 w 348"/>
                                <a:gd name="T2" fmla="+- 0 265 265"/>
                                <a:gd name="T3" fmla="*/ 265 h 672"/>
                                <a:gd name="T4" fmla="+- 0 502 367"/>
                                <a:gd name="T5" fmla="*/ T4 w 348"/>
                                <a:gd name="T6" fmla="+- 0 278 265"/>
                                <a:gd name="T7" fmla="*/ 278 h 672"/>
                                <a:gd name="T8" fmla="+- 0 451 367"/>
                                <a:gd name="T9" fmla="*/ T8 w 348"/>
                                <a:gd name="T10" fmla="+- 0 322 265"/>
                                <a:gd name="T11" fmla="*/ 322 h 672"/>
                                <a:gd name="T12" fmla="+- 0 418 367"/>
                                <a:gd name="T13" fmla="*/ T12 w 348"/>
                                <a:gd name="T14" fmla="+- 0 381 265"/>
                                <a:gd name="T15" fmla="*/ 381 h 672"/>
                                <a:gd name="T16" fmla="+- 0 395 367"/>
                                <a:gd name="T17" fmla="*/ T16 w 348"/>
                                <a:gd name="T18" fmla="+- 0 446 265"/>
                                <a:gd name="T19" fmla="*/ 446 h 672"/>
                                <a:gd name="T20" fmla="+- 0 379 367"/>
                                <a:gd name="T21" fmla="*/ T20 w 348"/>
                                <a:gd name="T22" fmla="+- 0 512 265"/>
                                <a:gd name="T23" fmla="*/ 512 h 672"/>
                                <a:gd name="T24" fmla="+- 0 369 367"/>
                                <a:gd name="T25" fmla="*/ T24 w 348"/>
                                <a:gd name="T26" fmla="+- 0 591 265"/>
                                <a:gd name="T27" fmla="*/ 591 h 672"/>
                                <a:gd name="T28" fmla="+- 0 367 367"/>
                                <a:gd name="T29" fmla="*/ T28 w 348"/>
                                <a:gd name="T30" fmla="+- 0 631 265"/>
                                <a:gd name="T31" fmla="*/ 631 h 672"/>
                                <a:gd name="T32" fmla="+- 0 368 367"/>
                                <a:gd name="T33" fmla="*/ T32 w 348"/>
                                <a:gd name="T34" fmla="+- 0 652 265"/>
                                <a:gd name="T35" fmla="*/ 652 h 672"/>
                                <a:gd name="T36" fmla="+- 0 373 367"/>
                                <a:gd name="T37" fmla="*/ T36 w 348"/>
                                <a:gd name="T38" fmla="+- 0 715 265"/>
                                <a:gd name="T39" fmla="*/ 715 h 672"/>
                                <a:gd name="T40" fmla="+- 0 390 367"/>
                                <a:gd name="T41" fmla="*/ T40 w 348"/>
                                <a:gd name="T42" fmla="+- 0 791 265"/>
                                <a:gd name="T43" fmla="*/ 791 h 672"/>
                                <a:gd name="T44" fmla="+- 0 422 367"/>
                                <a:gd name="T45" fmla="*/ T44 w 348"/>
                                <a:gd name="T46" fmla="+- 0 867 265"/>
                                <a:gd name="T47" fmla="*/ 867 h 672"/>
                                <a:gd name="T48" fmla="+- 0 460 367"/>
                                <a:gd name="T49" fmla="*/ T48 w 348"/>
                                <a:gd name="T50" fmla="+- 0 914 265"/>
                                <a:gd name="T51" fmla="*/ 914 h 672"/>
                                <a:gd name="T52" fmla="+- 0 531 367"/>
                                <a:gd name="T53" fmla="*/ T52 w 348"/>
                                <a:gd name="T54" fmla="+- 0 937 265"/>
                                <a:gd name="T55" fmla="*/ 937 h 672"/>
                                <a:gd name="T56" fmla="+- 0 553 367"/>
                                <a:gd name="T57" fmla="*/ T56 w 348"/>
                                <a:gd name="T58" fmla="+- 0 935 265"/>
                                <a:gd name="T59" fmla="*/ 935 h 672"/>
                                <a:gd name="T60" fmla="+- 0 619 367"/>
                                <a:gd name="T61" fmla="*/ T60 w 348"/>
                                <a:gd name="T62" fmla="+- 0 893 265"/>
                                <a:gd name="T63" fmla="*/ 893 h 672"/>
                                <a:gd name="T64" fmla="+- 0 623 367"/>
                                <a:gd name="T65" fmla="*/ T64 w 348"/>
                                <a:gd name="T66" fmla="+- 0 888 265"/>
                                <a:gd name="T67" fmla="*/ 888 h 672"/>
                                <a:gd name="T68" fmla="+- 0 549 367"/>
                                <a:gd name="T69" fmla="*/ T68 w 348"/>
                                <a:gd name="T70" fmla="+- 0 888 265"/>
                                <a:gd name="T71" fmla="*/ 888 h 672"/>
                                <a:gd name="T72" fmla="+- 0 534 367"/>
                                <a:gd name="T73" fmla="*/ T72 w 348"/>
                                <a:gd name="T74" fmla="+- 0 885 265"/>
                                <a:gd name="T75" fmla="*/ 885 h 672"/>
                                <a:gd name="T76" fmla="+- 0 483 367"/>
                                <a:gd name="T77" fmla="*/ T76 w 348"/>
                                <a:gd name="T78" fmla="+- 0 825 265"/>
                                <a:gd name="T79" fmla="*/ 825 h 672"/>
                                <a:gd name="T80" fmla="+- 0 463 367"/>
                                <a:gd name="T81" fmla="*/ T80 w 348"/>
                                <a:gd name="T82" fmla="+- 0 763 265"/>
                                <a:gd name="T83" fmla="*/ 763 h 672"/>
                                <a:gd name="T84" fmla="+- 0 449 367"/>
                                <a:gd name="T85" fmla="*/ T84 w 348"/>
                                <a:gd name="T86" fmla="+- 0 689 265"/>
                                <a:gd name="T87" fmla="*/ 689 h 672"/>
                                <a:gd name="T88" fmla="+- 0 443 367"/>
                                <a:gd name="T89" fmla="*/ T88 w 348"/>
                                <a:gd name="T90" fmla="+- 0 627 265"/>
                                <a:gd name="T91" fmla="*/ 627 h 672"/>
                                <a:gd name="T92" fmla="+- 0 442 367"/>
                                <a:gd name="T93" fmla="*/ T92 w 348"/>
                                <a:gd name="T94" fmla="+- 0 558 265"/>
                                <a:gd name="T95" fmla="*/ 558 h 672"/>
                                <a:gd name="T96" fmla="+- 0 442 367"/>
                                <a:gd name="T97" fmla="*/ T96 w 348"/>
                                <a:gd name="T98" fmla="+- 0 535 265"/>
                                <a:gd name="T99" fmla="*/ 535 h 672"/>
                                <a:gd name="T100" fmla="+- 0 446 367"/>
                                <a:gd name="T101" fmla="*/ T100 w 348"/>
                                <a:gd name="T102" fmla="+- 0 473 265"/>
                                <a:gd name="T103" fmla="*/ 473 h 672"/>
                                <a:gd name="T104" fmla="+- 0 460 367"/>
                                <a:gd name="T105" fmla="*/ T104 w 348"/>
                                <a:gd name="T106" fmla="+- 0 398 265"/>
                                <a:gd name="T107" fmla="*/ 398 h 672"/>
                                <a:gd name="T108" fmla="+- 0 496 367"/>
                                <a:gd name="T109" fmla="*/ T108 w 348"/>
                                <a:gd name="T110" fmla="+- 0 329 265"/>
                                <a:gd name="T111" fmla="*/ 329 h 672"/>
                                <a:gd name="T112" fmla="+- 0 535 367"/>
                                <a:gd name="T113" fmla="*/ T112 w 348"/>
                                <a:gd name="T114" fmla="+- 0 312 265"/>
                                <a:gd name="T115" fmla="*/ 312 h 672"/>
                                <a:gd name="T116" fmla="+- 0 644 367"/>
                                <a:gd name="T117" fmla="*/ T116 w 348"/>
                                <a:gd name="T118" fmla="+- 0 312 265"/>
                                <a:gd name="T119" fmla="*/ 312 h 672"/>
                                <a:gd name="T120" fmla="+- 0 643 367"/>
                                <a:gd name="T121" fmla="*/ T120 w 348"/>
                                <a:gd name="T122" fmla="+- 0 309 265"/>
                                <a:gd name="T123" fmla="*/ 309 h 672"/>
                                <a:gd name="T124" fmla="+- 0 629 367"/>
                                <a:gd name="T125" fmla="*/ T124 w 348"/>
                                <a:gd name="T126" fmla="+- 0 294 265"/>
                                <a:gd name="T127" fmla="*/ 294 h 672"/>
                                <a:gd name="T128" fmla="+- 0 613 367"/>
                                <a:gd name="T129" fmla="*/ T128 w 348"/>
                                <a:gd name="T130" fmla="+- 0 282 265"/>
                                <a:gd name="T131" fmla="*/ 282 h 672"/>
                                <a:gd name="T132" fmla="+- 0 597 367"/>
                                <a:gd name="T133" fmla="*/ T132 w 348"/>
                                <a:gd name="T134" fmla="+- 0 273 265"/>
                                <a:gd name="T135" fmla="*/ 273 h 672"/>
                                <a:gd name="T136" fmla="+- 0 580 367"/>
                                <a:gd name="T137" fmla="*/ T136 w 348"/>
                                <a:gd name="T138" fmla="+- 0 268 265"/>
                                <a:gd name="T139" fmla="*/ 268 h 672"/>
                                <a:gd name="T140" fmla="+- 0 562 367"/>
                                <a:gd name="T141" fmla="*/ T140 w 348"/>
                                <a:gd name="T142" fmla="+- 0 265 265"/>
                                <a:gd name="T143" fmla="*/ 265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48" h="672">
                                  <a:moveTo>
                                    <a:pt x="195" y="0"/>
                                  </a:moveTo>
                                  <a:lnTo>
                                    <a:pt x="135" y="13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12" y="247"/>
                                  </a:lnTo>
                                  <a:lnTo>
                                    <a:pt x="2" y="32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6" y="450"/>
                                  </a:lnTo>
                                  <a:lnTo>
                                    <a:pt x="23" y="526"/>
                                  </a:lnTo>
                                  <a:lnTo>
                                    <a:pt x="55" y="602"/>
                                  </a:lnTo>
                                  <a:lnTo>
                                    <a:pt x="93" y="649"/>
                                  </a:lnTo>
                                  <a:lnTo>
                                    <a:pt x="164" y="672"/>
                                  </a:lnTo>
                                  <a:lnTo>
                                    <a:pt x="186" y="670"/>
                                  </a:lnTo>
                                  <a:lnTo>
                                    <a:pt x="252" y="628"/>
                                  </a:lnTo>
                                  <a:lnTo>
                                    <a:pt x="256" y="623"/>
                                  </a:lnTo>
                                  <a:lnTo>
                                    <a:pt x="182" y="623"/>
                                  </a:lnTo>
                                  <a:lnTo>
                                    <a:pt x="167" y="62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96" y="498"/>
                                  </a:lnTo>
                                  <a:lnTo>
                                    <a:pt x="82" y="424"/>
                                  </a:lnTo>
                                  <a:lnTo>
                                    <a:pt x="76" y="362"/>
                                  </a:lnTo>
                                  <a:lnTo>
                                    <a:pt x="75" y="293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79" y="208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277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1565"/>
                          <wps:cNvSpPr>
                            <a:spLocks/>
                          </wps:cNvSpPr>
                          <wps:spPr bwMode="auto">
                            <a:xfrm>
                              <a:off x="367" y="265"/>
                              <a:ext cx="348" cy="672"/>
                            </a:xfrm>
                            <a:custGeom>
                              <a:avLst/>
                              <a:gdLst>
                                <a:gd name="T0" fmla="+- 0 644 367"/>
                                <a:gd name="T1" fmla="*/ T0 w 348"/>
                                <a:gd name="T2" fmla="+- 0 312 265"/>
                                <a:gd name="T3" fmla="*/ 312 h 672"/>
                                <a:gd name="T4" fmla="+- 0 535 367"/>
                                <a:gd name="T5" fmla="*/ T4 w 348"/>
                                <a:gd name="T6" fmla="+- 0 312 265"/>
                                <a:gd name="T7" fmla="*/ 312 h 672"/>
                                <a:gd name="T8" fmla="+- 0 550 367"/>
                                <a:gd name="T9" fmla="*/ T8 w 348"/>
                                <a:gd name="T10" fmla="+- 0 314 265"/>
                                <a:gd name="T11" fmla="*/ 314 h 672"/>
                                <a:gd name="T12" fmla="+- 0 565 367"/>
                                <a:gd name="T13" fmla="*/ T12 w 348"/>
                                <a:gd name="T14" fmla="+- 0 321 265"/>
                                <a:gd name="T15" fmla="*/ 321 h 672"/>
                                <a:gd name="T16" fmla="+- 0 605 367"/>
                                <a:gd name="T17" fmla="*/ T16 w 348"/>
                                <a:gd name="T18" fmla="+- 0 382 265"/>
                                <a:gd name="T19" fmla="*/ 382 h 672"/>
                                <a:gd name="T20" fmla="+- 0 625 367"/>
                                <a:gd name="T21" fmla="*/ T20 w 348"/>
                                <a:gd name="T22" fmla="+- 0 444 265"/>
                                <a:gd name="T23" fmla="*/ 444 h 672"/>
                                <a:gd name="T24" fmla="+- 0 638 367"/>
                                <a:gd name="T25" fmla="*/ T24 w 348"/>
                                <a:gd name="T26" fmla="+- 0 521 265"/>
                                <a:gd name="T27" fmla="*/ 521 h 672"/>
                                <a:gd name="T28" fmla="+- 0 642 367"/>
                                <a:gd name="T29" fmla="*/ T28 w 348"/>
                                <a:gd name="T30" fmla="+- 0 591 265"/>
                                <a:gd name="T31" fmla="*/ 591 h 672"/>
                                <a:gd name="T32" fmla="+- 0 643 367"/>
                                <a:gd name="T33" fmla="*/ T32 w 348"/>
                                <a:gd name="T34" fmla="+- 0 644 265"/>
                                <a:gd name="T35" fmla="*/ 644 h 672"/>
                                <a:gd name="T36" fmla="+- 0 643 367"/>
                                <a:gd name="T37" fmla="*/ T36 w 348"/>
                                <a:gd name="T38" fmla="+- 0 668 265"/>
                                <a:gd name="T39" fmla="*/ 668 h 672"/>
                                <a:gd name="T40" fmla="+- 0 637 367"/>
                                <a:gd name="T41" fmla="*/ T40 w 348"/>
                                <a:gd name="T42" fmla="+- 0 733 265"/>
                                <a:gd name="T43" fmla="*/ 733 h 672"/>
                                <a:gd name="T44" fmla="+- 0 622 367"/>
                                <a:gd name="T45" fmla="*/ T44 w 348"/>
                                <a:gd name="T46" fmla="+- 0 807 265"/>
                                <a:gd name="T47" fmla="*/ 807 h 672"/>
                                <a:gd name="T48" fmla="+- 0 584 367"/>
                                <a:gd name="T49" fmla="*/ T48 w 348"/>
                                <a:gd name="T50" fmla="+- 0 873 265"/>
                                <a:gd name="T51" fmla="*/ 873 h 672"/>
                                <a:gd name="T52" fmla="+- 0 549 367"/>
                                <a:gd name="T53" fmla="*/ T52 w 348"/>
                                <a:gd name="T54" fmla="+- 0 888 265"/>
                                <a:gd name="T55" fmla="*/ 888 h 672"/>
                                <a:gd name="T56" fmla="+- 0 623 367"/>
                                <a:gd name="T57" fmla="*/ T56 w 348"/>
                                <a:gd name="T58" fmla="+- 0 888 265"/>
                                <a:gd name="T59" fmla="*/ 888 h 672"/>
                                <a:gd name="T60" fmla="+- 0 663 367"/>
                                <a:gd name="T61" fmla="*/ T60 w 348"/>
                                <a:gd name="T62" fmla="+- 0 826 265"/>
                                <a:gd name="T63" fmla="*/ 826 h 672"/>
                                <a:gd name="T64" fmla="+- 0 686 367"/>
                                <a:gd name="T65" fmla="*/ T64 w 348"/>
                                <a:gd name="T66" fmla="+- 0 765 265"/>
                                <a:gd name="T67" fmla="*/ 765 h 672"/>
                                <a:gd name="T68" fmla="+- 0 701 367"/>
                                <a:gd name="T69" fmla="*/ T68 w 348"/>
                                <a:gd name="T70" fmla="+- 0 703 265"/>
                                <a:gd name="T71" fmla="*/ 703 h 672"/>
                                <a:gd name="T72" fmla="+- 0 711 367"/>
                                <a:gd name="T73" fmla="*/ T72 w 348"/>
                                <a:gd name="T74" fmla="+- 0 643 265"/>
                                <a:gd name="T75" fmla="*/ 643 h 672"/>
                                <a:gd name="T76" fmla="+- 0 715 367"/>
                                <a:gd name="T77" fmla="*/ T76 w 348"/>
                                <a:gd name="T78" fmla="+- 0 564 265"/>
                                <a:gd name="T79" fmla="*/ 564 h 672"/>
                                <a:gd name="T80" fmla="+- 0 715 367"/>
                                <a:gd name="T81" fmla="*/ T80 w 348"/>
                                <a:gd name="T82" fmla="+- 0 542 265"/>
                                <a:gd name="T83" fmla="*/ 542 h 672"/>
                                <a:gd name="T84" fmla="+- 0 709 367"/>
                                <a:gd name="T85" fmla="*/ T84 w 348"/>
                                <a:gd name="T86" fmla="+- 0 481 265"/>
                                <a:gd name="T87" fmla="*/ 481 h 672"/>
                                <a:gd name="T88" fmla="+- 0 690 367"/>
                                <a:gd name="T89" fmla="*/ T88 w 348"/>
                                <a:gd name="T90" fmla="+- 0 404 265"/>
                                <a:gd name="T91" fmla="*/ 404 h 672"/>
                                <a:gd name="T92" fmla="+- 0 656 367"/>
                                <a:gd name="T93" fmla="*/ T92 w 348"/>
                                <a:gd name="T94" fmla="+- 0 328 265"/>
                                <a:gd name="T95" fmla="*/ 328 h 672"/>
                                <a:gd name="T96" fmla="+- 0 644 367"/>
                                <a:gd name="T97" fmla="*/ T96 w 348"/>
                                <a:gd name="T98" fmla="+- 0 312 265"/>
                                <a:gd name="T99" fmla="*/ 312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8" h="672">
                                  <a:moveTo>
                                    <a:pt x="277" y="47"/>
                                  </a:moveTo>
                                  <a:lnTo>
                                    <a:pt x="168" y="47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98" y="56"/>
                                  </a:lnTo>
                                  <a:lnTo>
                                    <a:pt x="238" y="117"/>
                                  </a:lnTo>
                                  <a:lnTo>
                                    <a:pt x="258" y="179"/>
                                  </a:lnTo>
                                  <a:lnTo>
                                    <a:pt x="271" y="256"/>
                                  </a:lnTo>
                                  <a:lnTo>
                                    <a:pt x="275" y="326"/>
                                  </a:lnTo>
                                  <a:lnTo>
                                    <a:pt x="276" y="379"/>
                                  </a:lnTo>
                                  <a:lnTo>
                                    <a:pt x="276" y="403"/>
                                  </a:lnTo>
                                  <a:lnTo>
                                    <a:pt x="270" y="468"/>
                                  </a:lnTo>
                                  <a:lnTo>
                                    <a:pt x="255" y="542"/>
                                  </a:lnTo>
                                  <a:lnTo>
                                    <a:pt x="217" y="608"/>
                                  </a:lnTo>
                                  <a:lnTo>
                                    <a:pt x="182" y="623"/>
                                  </a:lnTo>
                                  <a:lnTo>
                                    <a:pt x="256" y="623"/>
                                  </a:lnTo>
                                  <a:lnTo>
                                    <a:pt x="296" y="561"/>
                                  </a:lnTo>
                                  <a:lnTo>
                                    <a:pt x="319" y="500"/>
                                  </a:lnTo>
                                  <a:lnTo>
                                    <a:pt x="334" y="438"/>
                                  </a:lnTo>
                                  <a:lnTo>
                                    <a:pt x="344" y="378"/>
                                  </a:lnTo>
                                  <a:lnTo>
                                    <a:pt x="348" y="299"/>
                                  </a:lnTo>
                                  <a:lnTo>
                                    <a:pt x="348" y="277"/>
                                  </a:lnTo>
                                  <a:lnTo>
                                    <a:pt x="342" y="216"/>
                                  </a:lnTo>
                                  <a:lnTo>
                                    <a:pt x="323" y="139"/>
                                  </a:lnTo>
                                  <a:lnTo>
                                    <a:pt x="289" y="63"/>
                                  </a:lnTo>
                                  <a:lnTo>
                                    <a:pt x="27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560"/>
                        <wpg:cNvGrpSpPr>
                          <a:grpSpLocks/>
                        </wpg:cNvGrpSpPr>
                        <wpg:grpSpPr bwMode="auto">
                          <a:xfrm>
                            <a:off x="773" y="217"/>
                            <a:ext cx="305" cy="673"/>
                            <a:chOff x="773" y="217"/>
                            <a:chExt cx="305" cy="673"/>
                          </a:xfrm>
                        </wpg:grpSpPr>
                        <wps:wsp>
                          <wps:cNvPr id="600" name="Freeform 1563"/>
                          <wps:cNvSpPr>
                            <a:spLocks/>
                          </wps:cNvSpPr>
                          <wps:spPr bwMode="auto">
                            <a:xfrm>
                              <a:off x="773" y="217"/>
                              <a:ext cx="305" cy="673"/>
                            </a:xfrm>
                            <a:custGeom>
                              <a:avLst/>
                              <a:gdLst>
                                <a:gd name="T0" fmla="+- 0 950 773"/>
                                <a:gd name="T1" fmla="*/ T0 w 305"/>
                                <a:gd name="T2" fmla="+- 0 217 217"/>
                                <a:gd name="T3" fmla="*/ 217 h 673"/>
                                <a:gd name="T4" fmla="+- 0 882 773"/>
                                <a:gd name="T5" fmla="*/ T4 w 305"/>
                                <a:gd name="T6" fmla="+- 0 239 217"/>
                                <a:gd name="T7" fmla="*/ 239 h 673"/>
                                <a:gd name="T8" fmla="+- 0 841 773"/>
                                <a:gd name="T9" fmla="*/ T8 w 305"/>
                                <a:gd name="T10" fmla="+- 0 288 217"/>
                                <a:gd name="T11" fmla="*/ 288 h 673"/>
                                <a:gd name="T12" fmla="+- 0 808 773"/>
                                <a:gd name="T13" fmla="*/ T12 w 305"/>
                                <a:gd name="T14" fmla="+- 0 351 217"/>
                                <a:gd name="T15" fmla="*/ 351 h 673"/>
                                <a:gd name="T16" fmla="+- 0 789 773"/>
                                <a:gd name="T17" fmla="*/ T16 w 305"/>
                                <a:gd name="T18" fmla="+- 0 418 217"/>
                                <a:gd name="T19" fmla="*/ 418 h 673"/>
                                <a:gd name="T20" fmla="+- 0 779 773"/>
                                <a:gd name="T21" fmla="*/ T20 w 305"/>
                                <a:gd name="T22" fmla="+- 0 478 217"/>
                                <a:gd name="T23" fmla="*/ 478 h 673"/>
                                <a:gd name="T24" fmla="+- 0 774 773"/>
                                <a:gd name="T25" fmla="*/ T24 w 305"/>
                                <a:gd name="T26" fmla="+- 0 546 217"/>
                                <a:gd name="T27" fmla="*/ 546 h 673"/>
                                <a:gd name="T28" fmla="+- 0 773 773"/>
                                <a:gd name="T29" fmla="*/ T28 w 305"/>
                                <a:gd name="T30" fmla="+- 0 597 217"/>
                                <a:gd name="T31" fmla="*/ 597 h 673"/>
                                <a:gd name="T32" fmla="+- 0 774 773"/>
                                <a:gd name="T33" fmla="*/ T32 w 305"/>
                                <a:gd name="T34" fmla="+- 0 620 217"/>
                                <a:gd name="T35" fmla="*/ 620 h 673"/>
                                <a:gd name="T36" fmla="+- 0 780 773"/>
                                <a:gd name="T37" fmla="*/ T36 w 305"/>
                                <a:gd name="T38" fmla="+- 0 684 217"/>
                                <a:gd name="T39" fmla="*/ 684 h 673"/>
                                <a:gd name="T40" fmla="+- 0 798 773"/>
                                <a:gd name="T41" fmla="*/ T40 w 305"/>
                                <a:gd name="T42" fmla="+- 0 760 217"/>
                                <a:gd name="T43" fmla="*/ 760 h 673"/>
                                <a:gd name="T44" fmla="+- 0 827 773"/>
                                <a:gd name="T45" fmla="*/ T44 w 305"/>
                                <a:gd name="T46" fmla="+- 0 829 217"/>
                                <a:gd name="T47" fmla="*/ 829 h 673"/>
                                <a:gd name="T48" fmla="+- 0 869 773"/>
                                <a:gd name="T49" fmla="*/ T48 w 305"/>
                                <a:gd name="T50" fmla="+- 0 874 217"/>
                                <a:gd name="T51" fmla="*/ 874 h 673"/>
                                <a:gd name="T52" fmla="+- 0 923 773"/>
                                <a:gd name="T53" fmla="*/ T52 w 305"/>
                                <a:gd name="T54" fmla="+- 0 889 217"/>
                                <a:gd name="T55" fmla="*/ 889 h 673"/>
                                <a:gd name="T56" fmla="+- 0 945 773"/>
                                <a:gd name="T57" fmla="*/ T56 w 305"/>
                                <a:gd name="T58" fmla="+- 0 888 217"/>
                                <a:gd name="T59" fmla="*/ 888 h 673"/>
                                <a:gd name="T60" fmla="+- 0 1005 773"/>
                                <a:gd name="T61" fmla="*/ T60 w 305"/>
                                <a:gd name="T62" fmla="+- 0 842 217"/>
                                <a:gd name="T63" fmla="*/ 842 h 673"/>
                                <a:gd name="T64" fmla="+- 0 1039 773"/>
                                <a:gd name="T65" fmla="*/ T64 w 305"/>
                                <a:gd name="T66" fmla="+- 0 780 217"/>
                                <a:gd name="T67" fmla="*/ 780 h 673"/>
                                <a:gd name="T68" fmla="+- 0 1041 773"/>
                                <a:gd name="T69" fmla="*/ T68 w 305"/>
                                <a:gd name="T70" fmla="+- 0 775 217"/>
                                <a:gd name="T71" fmla="*/ 775 h 673"/>
                                <a:gd name="T72" fmla="+- 0 959 773"/>
                                <a:gd name="T73" fmla="*/ T72 w 305"/>
                                <a:gd name="T74" fmla="+- 0 775 217"/>
                                <a:gd name="T75" fmla="*/ 775 h 673"/>
                                <a:gd name="T76" fmla="+- 0 942 773"/>
                                <a:gd name="T77" fmla="*/ T76 w 305"/>
                                <a:gd name="T78" fmla="+- 0 774 217"/>
                                <a:gd name="T79" fmla="*/ 774 h 673"/>
                                <a:gd name="T80" fmla="+- 0 880 773"/>
                                <a:gd name="T81" fmla="*/ T80 w 305"/>
                                <a:gd name="T82" fmla="+- 0 728 217"/>
                                <a:gd name="T83" fmla="*/ 728 h 673"/>
                                <a:gd name="T84" fmla="+- 0 849 773"/>
                                <a:gd name="T85" fmla="*/ T84 w 305"/>
                                <a:gd name="T86" fmla="+- 0 658 217"/>
                                <a:gd name="T87" fmla="*/ 658 h 673"/>
                                <a:gd name="T88" fmla="+- 0 833 773"/>
                                <a:gd name="T89" fmla="*/ T88 w 305"/>
                                <a:gd name="T90" fmla="+- 0 581 217"/>
                                <a:gd name="T91" fmla="*/ 581 h 673"/>
                                <a:gd name="T92" fmla="+- 0 828 773"/>
                                <a:gd name="T93" fmla="*/ T92 w 305"/>
                                <a:gd name="T94" fmla="+- 0 512 217"/>
                                <a:gd name="T95" fmla="*/ 512 h 673"/>
                                <a:gd name="T96" fmla="+- 0 828 773"/>
                                <a:gd name="T97" fmla="*/ T96 w 305"/>
                                <a:gd name="T98" fmla="+- 0 487 217"/>
                                <a:gd name="T99" fmla="*/ 487 h 673"/>
                                <a:gd name="T100" fmla="+- 0 1078 773"/>
                                <a:gd name="T101" fmla="*/ T100 w 305"/>
                                <a:gd name="T102" fmla="+- 0 459 217"/>
                                <a:gd name="T103" fmla="*/ 459 h 673"/>
                                <a:gd name="T104" fmla="+- 0 1077 773"/>
                                <a:gd name="T105" fmla="*/ T104 w 305"/>
                                <a:gd name="T106" fmla="+- 0 446 217"/>
                                <a:gd name="T107" fmla="*/ 446 h 673"/>
                                <a:gd name="T108" fmla="+- 0 828 773"/>
                                <a:gd name="T109" fmla="*/ T108 w 305"/>
                                <a:gd name="T110" fmla="+- 0 446 217"/>
                                <a:gd name="T111" fmla="*/ 446 h 673"/>
                                <a:gd name="T112" fmla="+- 0 829 773"/>
                                <a:gd name="T113" fmla="*/ T112 w 305"/>
                                <a:gd name="T114" fmla="+- 0 427 217"/>
                                <a:gd name="T115" fmla="*/ 427 h 673"/>
                                <a:gd name="T116" fmla="+- 0 841 773"/>
                                <a:gd name="T117" fmla="*/ T116 w 305"/>
                                <a:gd name="T118" fmla="+- 0 366 217"/>
                                <a:gd name="T119" fmla="*/ 366 h 673"/>
                                <a:gd name="T120" fmla="+- 0 875 773"/>
                                <a:gd name="T121" fmla="*/ T120 w 305"/>
                                <a:gd name="T122" fmla="+- 0 295 217"/>
                                <a:gd name="T123" fmla="*/ 295 h 673"/>
                                <a:gd name="T124" fmla="+- 0 928 773"/>
                                <a:gd name="T125" fmla="*/ T124 w 305"/>
                                <a:gd name="T126" fmla="+- 0 269 217"/>
                                <a:gd name="T127" fmla="*/ 269 h 673"/>
                                <a:gd name="T128" fmla="+- 0 1034 773"/>
                                <a:gd name="T129" fmla="*/ T128 w 305"/>
                                <a:gd name="T130" fmla="+- 0 269 217"/>
                                <a:gd name="T131" fmla="*/ 269 h 673"/>
                                <a:gd name="T132" fmla="+- 0 1032 773"/>
                                <a:gd name="T133" fmla="*/ T132 w 305"/>
                                <a:gd name="T134" fmla="+- 0 265 217"/>
                                <a:gd name="T135" fmla="*/ 265 h 673"/>
                                <a:gd name="T136" fmla="+- 0 1019 773"/>
                                <a:gd name="T137" fmla="*/ T136 w 305"/>
                                <a:gd name="T138" fmla="+- 0 249 217"/>
                                <a:gd name="T139" fmla="*/ 249 h 673"/>
                                <a:gd name="T140" fmla="+- 0 1004 773"/>
                                <a:gd name="T141" fmla="*/ T140 w 305"/>
                                <a:gd name="T142" fmla="+- 0 235 217"/>
                                <a:gd name="T143" fmla="*/ 235 h 673"/>
                                <a:gd name="T144" fmla="+- 0 988 773"/>
                                <a:gd name="T145" fmla="*/ T144 w 305"/>
                                <a:gd name="T146" fmla="+- 0 226 217"/>
                                <a:gd name="T147" fmla="*/ 226 h 673"/>
                                <a:gd name="T148" fmla="+- 0 970 773"/>
                                <a:gd name="T149" fmla="*/ T148 w 305"/>
                                <a:gd name="T150" fmla="+- 0 219 217"/>
                                <a:gd name="T151" fmla="*/ 219 h 673"/>
                                <a:gd name="T152" fmla="+- 0 950 773"/>
                                <a:gd name="T153" fmla="*/ T152 w 305"/>
                                <a:gd name="T154" fmla="+- 0 217 217"/>
                                <a:gd name="T155" fmla="*/ 217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5" h="673">
                                  <a:moveTo>
                                    <a:pt x="177" y="0"/>
                                  </a:moveTo>
                                  <a:lnTo>
                                    <a:pt x="109" y="22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35" y="134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6" y="261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403"/>
                                  </a:lnTo>
                                  <a:lnTo>
                                    <a:pt x="7" y="467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54" y="612"/>
                                  </a:lnTo>
                                  <a:lnTo>
                                    <a:pt x="96" y="657"/>
                                  </a:lnTo>
                                  <a:lnTo>
                                    <a:pt x="150" y="672"/>
                                  </a:lnTo>
                                  <a:lnTo>
                                    <a:pt x="172" y="671"/>
                                  </a:lnTo>
                                  <a:lnTo>
                                    <a:pt x="232" y="625"/>
                                  </a:lnTo>
                                  <a:lnTo>
                                    <a:pt x="266" y="563"/>
                                  </a:lnTo>
                                  <a:lnTo>
                                    <a:pt x="268" y="558"/>
                                  </a:lnTo>
                                  <a:lnTo>
                                    <a:pt x="186" y="558"/>
                                  </a:lnTo>
                                  <a:lnTo>
                                    <a:pt x="169" y="557"/>
                                  </a:lnTo>
                                  <a:lnTo>
                                    <a:pt x="107" y="511"/>
                                  </a:lnTo>
                                  <a:lnTo>
                                    <a:pt x="76" y="441"/>
                                  </a:lnTo>
                                  <a:lnTo>
                                    <a:pt x="60" y="364"/>
                                  </a:lnTo>
                                  <a:lnTo>
                                    <a:pt x="55" y="29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305" y="242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56" y="210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102" y="78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261" y="52"/>
                                  </a:lnTo>
                                  <a:lnTo>
                                    <a:pt x="259" y="48"/>
                                  </a:lnTo>
                                  <a:lnTo>
                                    <a:pt x="246" y="32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562"/>
                          <wps:cNvSpPr>
                            <a:spLocks/>
                          </wps:cNvSpPr>
                          <wps:spPr bwMode="auto">
                            <a:xfrm>
                              <a:off x="773" y="217"/>
                              <a:ext cx="305" cy="673"/>
                            </a:xfrm>
                            <a:custGeom>
                              <a:avLst/>
                              <a:gdLst>
                                <a:gd name="T0" fmla="+- 0 1070 773"/>
                                <a:gd name="T1" fmla="*/ T0 w 305"/>
                                <a:gd name="T2" fmla="+- 0 617 217"/>
                                <a:gd name="T3" fmla="*/ 617 h 673"/>
                                <a:gd name="T4" fmla="+- 0 1064 773"/>
                                <a:gd name="T5" fmla="*/ T4 w 305"/>
                                <a:gd name="T6" fmla="+- 0 619 217"/>
                                <a:gd name="T7" fmla="*/ 619 h 673"/>
                                <a:gd name="T8" fmla="+- 0 1059 773"/>
                                <a:gd name="T9" fmla="*/ T8 w 305"/>
                                <a:gd name="T10" fmla="+- 0 641 217"/>
                                <a:gd name="T11" fmla="*/ 641 h 673"/>
                                <a:gd name="T12" fmla="+- 0 1053 773"/>
                                <a:gd name="T13" fmla="*/ T12 w 305"/>
                                <a:gd name="T14" fmla="+- 0 662 217"/>
                                <a:gd name="T15" fmla="*/ 662 h 673"/>
                                <a:gd name="T16" fmla="+- 0 1022 773"/>
                                <a:gd name="T17" fmla="*/ T16 w 305"/>
                                <a:gd name="T18" fmla="+- 0 731 217"/>
                                <a:gd name="T19" fmla="*/ 731 h 673"/>
                                <a:gd name="T20" fmla="+- 0 959 773"/>
                                <a:gd name="T21" fmla="*/ T20 w 305"/>
                                <a:gd name="T22" fmla="+- 0 775 217"/>
                                <a:gd name="T23" fmla="*/ 775 h 673"/>
                                <a:gd name="T24" fmla="+- 0 1041 773"/>
                                <a:gd name="T25" fmla="*/ T24 w 305"/>
                                <a:gd name="T26" fmla="+- 0 775 217"/>
                                <a:gd name="T27" fmla="*/ 775 h 673"/>
                                <a:gd name="T28" fmla="+- 0 1065 773"/>
                                <a:gd name="T29" fmla="*/ T28 w 305"/>
                                <a:gd name="T30" fmla="+- 0 705 217"/>
                                <a:gd name="T31" fmla="*/ 705 h 673"/>
                                <a:gd name="T32" fmla="+- 0 1076 773"/>
                                <a:gd name="T33" fmla="*/ T32 w 305"/>
                                <a:gd name="T34" fmla="+- 0 645 217"/>
                                <a:gd name="T35" fmla="*/ 645 h 673"/>
                                <a:gd name="T36" fmla="+- 0 1078 773"/>
                                <a:gd name="T37" fmla="*/ T36 w 305"/>
                                <a:gd name="T38" fmla="+- 0 624 217"/>
                                <a:gd name="T39" fmla="*/ 624 h 673"/>
                                <a:gd name="T40" fmla="+- 0 1073 773"/>
                                <a:gd name="T41" fmla="*/ T40 w 305"/>
                                <a:gd name="T42" fmla="+- 0 622 217"/>
                                <a:gd name="T43" fmla="*/ 622 h 673"/>
                                <a:gd name="T44" fmla="+- 0 1070 773"/>
                                <a:gd name="T45" fmla="*/ T44 w 305"/>
                                <a:gd name="T46" fmla="+- 0 617 217"/>
                                <a:gd name="T47" fmla="*/ 617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5" h="673">
                                  <a:moveTo>
                                    <a:pt x="297" y="400"/>
                                  </a:moveTo>
                                  <a:lnTo>
                                    <a:pt x="291" y="402"/>
                                  </a:lnTo>
                                  <a:lnTo>
                                    <a:pt x="286" y="424"/>
                                  </a:lnTo>
                                  <a:lnTo>
                                    <a:pt x="280" y="445"/>
                                  </a:lnTo>
                                  <a:lnTo>
                                    <a:pt x="249" y="514"/>
                                  </a:lnTo>
                                  <a:lnTo>
                                    <a:pt x="186" y="558"/>
                                  </a:lnTo>
                                  <a:lnTo>
                                    <a:pt x="268" y="558"/>
                                  </a:lnTo>
                                  <a:lnTo>
                                    <a:pt x="292" y="488"/>
                                  </a:lnTo>
                                  <a:lnTo>
                                    <a:pt x="303" y="428"/>
                                  </a:lnTo>
                                  <a:lnTo>
                                    <a:pt x="305" y="407"/>
                                  </a:lnTo>
                                  <a:lnTo>
                                    <a:pt x="300" y="405"/>
                                  </a:lnTo>
                                  <a:lnTo>
                                    <a:pt x="29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1561"/>
                          <wps:cNvSpPr>
                            <a:spLocks/>
                          </wps:cNvSpPr>
                          <wps:spPr bwMode="auto">
                            <a:xfrm>
                              <a:off x="773" y="217"/>
                              <a:ext cx="305" cy="673"/>
                            </a:xfrm>
                            <a:custGeom>
                              <a:avLst/>
                              <a:gdLst>
                                <a:gd name="T0" fmla="+- 0 1034 773"/>
                                <a:gd name="T1" fmla="*/ T0 w 305"/>
                                <a:gd name="T2" fmla="+- 0 269 217"/>
                                <a:gd name="T3" fmla="*/ 269 h 673"/>
                                <a:gd name="T4" fmla="+- 0 928 773"/>
                                <a:gd name="T5" fmla="*/ T4 w 305"/>
                                <a:gd name="T6" fmla="+- 0 269 217"/>
                                <a:gd name="T7" fmla="*/ 269 h 673"/>
                                <a:gd name="T8" fmla="+- 0 944 773"/>
                                <a:gd name="T9" fmla="*/ T8 w 305"/>
                                <a:gd name="T10" fmla="+- 0 276 217"/>
                                <a:gd name="T11" fmla="*/ 276 h 673"/>
                                <a:gd name="T12" fmla="+- 0 962 773"/>
                                <a:gd name="T13" fmla="*/ T12 w 305"/>
                                <a:gd name="T14" fmla="+- 0 292 217"/>
                                <a:gd name="T15" fmla="*/ 292 h 673"/>
                                <a:gd name="T16" fmla="+- 0 988 773"/>
                                <a:gd name="T17" fmla="*/ T16 w 305"/>
                                <a:gd name="T18" fmla="+- 0 348 217"/>
                                <a:gd name="T19" fmla="*/ 348 h 673"/>
                                <a:gd name="T20" fmla="+- 0 991 773"/>
                                <a:gd name="T21" fmla="*/ T20 w 305"/>
                                <a:gd name="T22" fmla="+- 0 382 217"/>
                                <a:gd name="T23" fmla="*/ 382 h 673"/>
                                <a:gd name="T24" fmla="+- 0 990 773"/>
                                <a:gd name="T25" fmla="*/ T24 w 305"/>
                                <a:gd name="T26" fmla="+- 0 404 217"/>
                                <a:gd name="T27" fmla="*/ 404 h 673"/>
                                <a:gd name="T28" fmla="+- 0 987 773"/>
                                <a:gd name="T29" fmla="*/ T28 w 305"/>
                                <a:gd name="T30" fmla="+- 0 430 217"/>
                                <a:gd name="T31" fmla="*/ 430 h 673"/>
                                <a:gd name="T32" fmla="+- 0 828 773"/>
                                <a:gd name="T33" fmla="*/ T32 w 305"/>
                                <a:gd name="T34" fmla="+- 0 446 217"/>
                                <a:gd name="T35" fmla="*/ 446 h 673"/>
                                <a:gd name="T36" fmla="+- 0 1077 773"/>
                                <a:gd name="T37" fmla="*/ T36 w 305"/>
                                <a:gd name="T38" fmla="+- 0 446 217"/>
                                <a:gd name="T39" fmla="*/ 446 h 673"/>
                                <a:gd name="T40" fmla="+- 0 1070 773"/>
                                <a:gd name="T41" fmla="*/ T40 w 305"/>
                                <a:gd name="T42" fmla="+- 0 373 217"/>
                                <a:gd name="T43" fmla="*/ 373 h 673"/>
                                <a:gd name="T44" fmla="+- 0 1049 773"/>
                                <a:gd name="T45" fmla="*/ T44 w 305"/>
                                <a:gd name="T46" fmla="+- 0 299 217"/>
                                <a:gd name="T47" fmla="*/ 299 h 673"/>
                                <a:gd name="T48" fmla="+- 0 1041 773"/>
                                <a:gd name="T49" fmla="*/ T48 w 305"/>
                                <a:gd name="T50" fmla="+- 0 282 217"/>
                                <a:gd name="T51" fmla="*/ 282 h 673"/>
                                <a:gd name="T52" fmla="+- 0 1034 773"/>
                                <a:gd name="T53" fmla="*/ T52 w 305"/>
                                <a:gd name="T54" fmla="+- 0 269 217"/>
                                <a:gd name="T55" fmla="*/ 269 h 6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5" h="673">
                                  <a:moveTo>
                                    <a:pt x="261" y="52"/>
                                  </a:moveTo>
                                  <a:lnTo>
                                    <a:pt x="155" y="52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8" y="165"/>
                                  </a:lnTo>
                                  <a:lnTo>
                                    <a:pt x="217" y="187"/>
                                  </a:lnTo>
                                  <a:lnTo>
                                    <a:pt x="214" y="213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297" y="156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268" y="65"/>
                                  </a:lnTo>
                                  <a:lnTo>
                                    <a:pt x="26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555"/>
                        <wpg:cNvGrpSpPr>
                          <a:grpSpLocks/>
                        </wpg:cNvGrpSpPr>
                        <wpg:grpSpPr bwMode="auto">
                          <a:xfrm>
                            <a:off x="1109" y="0"/>
                            <a:ext cx="219" cy="852"/>
                            <a:chOff x="1109" y="0"/>
                            <a:chExt cx="219" cy="852"/>
                          </a:xfrm>
                        </wpg:grpSpPr>
                        <wps:wsp>
                          <wps:cNvPr id="604" name="Freeform 1559"/>
                          <wps:cNvSpPr>
                            <a:spLocks/>
                          </wps:cNvSpPr>
                          <wps:spPr bwMode="auto">
                            <a:xfrm>
                              <a:off x="1109" y="0"/>
                              <a:ext cx="219" cy="852"/>
                            </a:xfrm>
                            <a:custGeom>
                              <a:avLst/>
                              <a:gdLst>
                                <a:gd name="T0" fmla="+- 0 1236 1109"/>
                                <a:gd name="T1" fmla="*/ T0 w 219"/>
                                <a:gd name="T2" fmla="*/ 262 h 852"/>
                                <a:gd name="T3" fmla="+- 0 1166 1109"/>
                                <a:gd name="T4" fmla="*/ T3 w 219"/>
                                <a:gd name="T5" fmla="*/ 262 h 852"/>
                                <a:gd name="T6" fmla="+- 0 1166 1109"/>
                                <a:gd name="T7" fmla="*/ T6 w 219"/>
                                <a:gd name="T8" fmla="*/ 693 h 852"/>
                                <a:gd name="T9" fmla="+- 0 1169 1109"/>
                                <a:gd name="T10" fmla="*/ T9 w 219"/>
                                <a:gd name="T11" fmla="*/ 760 h 852"/>
                                <a:gd name="T12" fmla="+- 0 1191 1109"/>
                                <a:gd name="T13" fmla="*/ T12 w 219"/>
                                <a:gd name="T14" fmla="*/ 828 h 852"/>
                                <a:gd name="T15" fmla="+- 0 1221 1109"/>
                                <a:gd name="T16" fmla="*/ T15 w 219"/>
                                <a:gd name="T17" fmla="*/ 851 h 852"/>
                                <a:gd name="T18" fmla="+- 0 1244 1109"/>
                                <a:gd name="T19" fmla="*/ T18 w 219"/>
                                <a:gd name="T20" fmla="*/ 851 h 852"/>
                                <a:gd name="T21" fmla="+- 0 1291 1109"/>
                                <a:gd name="T22" fmla="*/ T21 w 219"/>
                                <a:gd name="T23" fmla="*/ 806 h 852"/>
                                <a:gd name="T24" fmla="+- 0 1309 1109"/>
                                <a:gd name="T25" fmla="*/ T24 w 219"/>
                                <a:gd name="T26" fmla="*/ 770 h 852"/>
                                <a:gd name="T27" fmla="+- 0 1255 1109"/>
                                <a:gd name="T28" fmla="*/ T27 w 219"/>
                                <a:gd name="T29" fmla="*/ 770 h 852"/>
                                <a:gd name="T30" fmla="+- 0 1248 1109"/>
                                <a:gd name="T31" fmla="*/ T30 w 219"/>
                                <a:gd name="T32" fmla="*/ 766 h 852"/>
                                <a:gd name="T33" fmla="+- 0 1232 1109"/>
                                <a:gd name="T34" fmla="*/ T33 w 219"/>
                                <a:gd name="T35" fmla="*/ 697 h 852"/>
                                <a:gd name="T36" fmla="+- 0 1231 1109"/>
                                <a:gd name="T37" fmla="*/ T36 w 219"/>
                                <a:gd name="T38" fmla="*/ 670 h 852"/>
                                <a:gd name="T39" fmla="+- 0 1231 1109"/>
                                <a:gd name="T40" fmla="*/ T39 w 219"/>
                                <a:gd name="T41" fmla="*/ 607 h 852"/>
                                <a:gd name="T42" fmla="+- 0 1231 1109"/>
                                <a:gd name="T43" fmla="*/ T42 w 219"/>
                                <a:gd name="T44" fmla="*/ 545 h 852"/>
                                <a:gd name="T45" fmla="+- 0 1232 1109"/>
                                <a:gd name="T46" fmla="*/ T45 w 219"/>
                                <a:gd name="T47" fmla="*/ 483 h 852"/>
                                <a:gd name="T48" fmla="+- 0 1232 1109"/>
                                <a:gd name="T49" fmla="*/ T48 w 219"/>
                                <a:gd name="T50" fmla="*/ 421 h 852"/>
                                <a:gd name="T51" fmla="+- 0 1233 1109"/>
                                <a:gd name="T52" fmla="*/ T51 w 219"/>
                                <a:gd name="T53" fmla="*/ 359 h 852"/>
                                <a:gd name="T54" fmla="+- 0 1235 1109"/>
                                <a:gd name="T55" fmla="*/ T54 w 219"/>
                                <a:gd name="T56" fmla="*/ 298 h 852"/>
                                <a:gd name="T57" fmla="+- 0 1235 1109"/>
                                <a:gd name="T58" fmla="*/ T57 w 219"/>
                                <a:gd name="T59" fmla="*/ 277 h 852"/>
                                <a:gd name="T60" fmla="+- 0 1236 1109"/>
                                <a:gd name="T61" fmla="*/ T60 w 219"/>
                                <a:gd name="T62" fmla="*/ 262 h 8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219" h="852">
                                  <a:moveTo>
                                    <a:pt x="127" y="262"/>
                                  </a:moveTo>
                                  <a:lnTo>
                                    <a:pt x="57" y="262"/>
                                  </a:lnTo>
                                  <a:lnTo>
                                    <a:pt x="57" y="693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82" y="828"/>
                                  </a:lnTo>
                                  <a:lnTo>
                                    <a:pt x="112" y="851"/>
                                  </a:lnTo>
                                  <a:lnTo>
                                    <a:pt x="135" y="851"/>
                                  </a:lnTo>
                                  <a:lnTo>
                                    <a:pt x="182" y="806"/>
                                  </a:lnTo>
                                  <a:lnTo>
                                    <a:pt x="200" y="770"/>
                                  </a:lnTo>
                                  <a:lnTo>
                                    <a:pt x="146" y="770"/>
                                  </a:lnTo>
                                  <a:lnTo>
                                    <a:pt x="139" y="766"/>
                                  </a:lnTo>
                                  <a:lnTo>
                                    <a:pt x="123" y="697"/>
                                  </a:lnTo>
                                  <a:lnTo>
                                    <a:pt x="122" y="670"/>
                                  </a:lnTo>
                                  <a:lnTo>
                                    <a:pt x="122" y="607"/>
                                  </a:lnTo>
                                  <a:lnTo>
                                    <a:pt x="122" y="545"/>
                                  </a:lnTo>
                                  <a:lnTo>
                                    <a:pt x="123" y="483"/>
                                  </a:lnTo>
                                  <a:lnTo>
                                    <a:pt x="123" y="421"/>
                                  </a:lnTo>
                                  <a:lnTo>
                                    <a:pt x="124" y="359"/>
                                  </a:lnTo>
                                  <a:lnTo>
                                    <a:pt x="126" y="298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1558"/>
                          <wps:cNvSpPr>
                            <a:spLocks/>
                          </wps:cNvSpPr>
                          <wps:spPr bwMode="auto">
                            <a:xfrm>
                              <a:off x="1109" y="0"/>
                              <a:ext cx="219" cy="852"/>
                            </a:xfrm>
                            <a:custGeom>
                              <a:avLst/>
                              <a:gdLst>
                                <a:gd name="T0" fmla="+- 0 1327 1109"/>
                                <a:gd name="T1" fmla="*/ T0 w 219"/>
                                <a:gd name="T2" fmla="*/ 710 h 852"/>
                                <a:gd name="T3" fmla="+- 0 1315 1109"/>
                                <a:gd name="T4" fmla="*/ T3 w 219"/>
                                <a:gd name="T5" fmla="*/ 710 h 852"/>
                                <a:gd name="T6" fmla="+- 0 1308 1109"/>
                                <a:gd name="T7" fmla="*/ T6 w 219"/>
                                <a:gd name="T8" fmla="*/ 719 h 852"/>
                                <a:gd name="T9" fmla="+- 0 1301 1109"/>
                                <a:gd name="T10" fmla="*/ T9 w 219"/>
                                <a:gd name="T11" fmla="*/ 739 h 852"/>
                                <a:gd name="T12" fmla="+- 0 1291 1109"/>
                                <a:gd name="T13" fmla="*/ T12 w 219"/>
                                <a:gd name="T14" fmla="*/ 754 h 852"/>
                                <a:gd name="T15" fmla="+- 0 1284 1109"/>
                                <a:gd name="T16" fmla="*/ T15 w 219"/>
                                <a:gd name="T17" fmla="*/ 766 h 852"/>
                                <a:gd name="T18" fmla="+- 0 1274 1109"/>
                                <a:gd name="T19" fmla="*/ T18 w 219"/>
                                <a:gd name="T20" fmla="*/ 770 h 852"/>
                                <a:gd name="T21" fmla="+- 0 1309 1109"/>
                                <a:gd name="T22" fmla="*/ T21 w 219"/>
                                <a:gd name="T23" fmla="*/ 770 h 852"/>
                                <a:gd name="T24" fmla="+- 0 1315 1109"/>
                                <a:gd name="T25" fmla="*/ T24 w 219"/>
                                <a:gd name="T26" fmla="*/ 755 h 852"/>
                                <a:gd name="T27" fmla="+- 0 1321 1109"/>
                                <a:gd name="T28" fmla="*/ T27 w 219"/>
                                <a:gd name="T29" fmla="*/ 734 h 852"/>
                                <a:gd name="T30" fmla="+- 0 1327 1109"/>
                                <a:gd name="T31" fmla="*/ T30 w 219"/>
                                <a:gd name="T32" fmla="*/ 710 h 8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219" h="852">
                                  <a:moveTo>
                                    <a:pt x="218" y="710"/>
                                  </a:moveTo>
                                  <a:lnTo>
                                    <a:pt x="206" y="710"/>
                                  </a:lnTo>
                                  <a:lnTo>
                                    <a:pt x="199" y="719"/>
                                  </a:lnTo>
                                  <a:lnTo>
                                    <a:pt x="192" y="739"/>
                                  </a:lnTo>
                                  <a:lnTo>
                                    <a:pt x="182" y="754"/>
                                  </a:lnTo>
                                  <a:lnTo>
                                    <a:pt x="175" y="766"/>
                                  </a:lnTo>
                                  <a:lnTo>
                                    <a:pt x="165" y="770"/>
                                  </a:lnTo>
                                  <a:lnTo>
                                    <a:pt x="200" y="770"/>
                                  </a:lnTo>
                                  <a:lnTo>
                                    <a:pt x="206" y="755"/>
                                  </a:lnTo>
                                  <a:lnTo>
                                    <a:pt x="212" y="734"/>
                                  </a:lnTo>
                                  <a:lnTo>
                                    <a:pt x="218" y="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1557"/>
                          <wps:cNvSpPr>
                            <a:spLocks/>
                          </wps:cNvSpPr>
                          <wps:spPr bwMode="auto">
                            <a:xfrm>
                              <a:off x="1109" y="0"/>
                              <a:ext cx="219" cy="852"/>
                            </a:xfrm>
                            <a:custGeom>
                              <a:avLst/>
                              <a:gdLst>
                                <a:gd name="T0" fmla="+- 0 1231 1109"/>
                                <a:gd name="T1" fmla="*/ T0 w 219"/>
                                <a:gd name="T2" fmla="*/ 0 h 852"/>
                                <a:gd name="T3" fmla="+- 0 1222 1109"/>
                                <a:gd name="T4" fmla="*/ T3 w 219"/>
                                <a:gd name="T5" fmla="*/ 0 h 852"/>
                                <a:gd name="T6" fmla="+- 0 1216 1109"/>
                                <a:gd name="T7" fmla="*/ T6 w 219"/>
                                <a:gd name="T8" fmla="*/ 16 h 852"/>
                                <a:gd name="T9" fmla="+- 0 1210 1109"/>
                                <a:gd name="T10" fmla="*/ T9 w 219"/>
                                <a:gd name="T11" fmla="*/ 38 h 852"/>
                                <a:gd name="T12" fmla="+- 0 1205 1109"/>
                                <a:gd name="T13" fmla="*/ T12 w 219"/>
                                <a:gd name="T14" fmla="*/ 58 h 852"/>
                                <a:gd name="T15" fmla="+- 0 1182 1109"/>
                                <a:gd name="T16" fmla="*/ T15 w 219"/>
                                <a:gd name="T17" fmla="*/ 128 h 852"/>
                                <a:gd name="T18" fmla="+- 0 1146 1109"/>
                                <a:gd name="T19" fmla="*/ T18 w 219"/>
                                <a:gd name="T20" fmla="*/ 200 h 852"/>
                                <a:gd name="T21" fmla="+- 0 1109 1109"/>
                                <a:gd name="T22" fmla="*/ T21 w 219"/>
                                <a:gd name="T23" fmla="*/ 245 h 852"/>
                                <a:gd name="T24" fmla="+- 0 1109 1109"/>
                                <a:gd name="T25" fmla="*/ T24 w 219"/>
                                <a:gd name="T26" fmla="*/ 259 h 852"/>
                                <a:gd name="T27" fmla="+- 0 1126 1109"/>
                                <a:gd name="T28" fmla="*/ T27 w 219"/>
                                <a:gd name="T29" fmla="*/ 266 h 852"/>
                                <a:gd name="T30" fmla="+- 0 1146 1109"/>
                                <a:gd name="T31" fmla="*/ T30 w 219"/>
                                <a:gd name="T32" fmla="*/ 264 h 852"/>
                                <a:gd name="T33" fmla="+- 0 1166 1109"/>
                                <a:gd name="T34" fmla="*/ T33 w 219"/>
                                <a:gd name="T35" fmla="*/ 262 h 852"/>
                                <a:gd name="T36" fmla="+- 0 1236 1109"/>
                                <a:gd name="T37" fmla="*/ T36 w 219"/>
                                <a:gd name="T38" fmla="*/ 262 h 852"/>
                                <a:gd name="T39" fmla="+- 0 1236 1109"/>
                                <a:gd name="T40" fmla="*/ T39 w 219"/>
                                <a:gd name="T41" fmla="*/ 256 h 852"/>
                                <a:gd name="T42" fmla="+- 0 1255 1109"/>
                                <a:gd name="T43" fmla="*/ T42 w 219"/>
                                <a:gd name="T44" fmla="*/ 255 h 852"/>
                                <a:gd name="T45" fmla="+- 0 1275 1109"/>
                                <a:gd name="T46" fmla="*/ T45 w 219"/>
                                <a:gd name="T47" fmla="*/ 252 h 852"/>
                                <a:gd name="T48" fmla="+- 0 1295 1109"/>
                                <a:gd name="T49" fmla="*/ T48 w 219"/>
                                <a:gd name="T50" fmla="*/ 249 h 852"/>
                                <a:gd name="T51" fmla="+- 0 1315 1109"/>
                                <a:gd name="T52" fmla="*/ T51 w 219"/>
                                <a:gd name="T53" fmla="*/ 243 h 852"/>
                                <a:gd name="T54" fmla="+- 0 1314 1109"/>
                                <a:gd name="T55" fmla="*/ T54 w 219"/>
                                <a:gd name="T56" fmla="*/ 223 h 852"/>
                                <a:gd name="T57" fmla="+- 0 1311 1109"/>
                                <a:gd name="T58" fmla="*/ T57 w 219"/>
                                <a:gd name="T59" fmla="*/ 204 h 852"/>
                                <a:gd name="T60" fmla="+- 0 1270 1109"/>
                                <a:gd name="T61" fmla="*/ T60 w 219"/>
                                <a:gd name="T62" fmla="*/ 204 h 852"/>
                                <a:gd name="T63" fmla="+- 0 1250 1109"/>
                                <a:gd name="T64" fmla="*/ T63 w 219"/>
                                <a:gd name="T65" fmla="*/ 203 h 852"/>
                                <a:gd name="T66" fmla="+- 0 1231 1109"/>
                                <a:gd name="T67" fmla="*/ T66 w 219"/>
                                <a:gd name="T68" fmla="*/ 200 h 852"/>
                                <a:gd name="T69" fmla="+- 0 1231 1109"/>
                                <a:gd name="T70" fmla="*/ T69 w 219"/>
                                <a:gd name="T71" fmla="*/ 0 h 8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19" h="852">
                                  <a:moveTo>
                                    <a:pt x="122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37" y="20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7" y="266"/>
                                  </a:lnTo>
                                  <a:lnTo>
                                    <a:pt x="37" y="264"/>
                                  </a:lnTo>
                                  <a:lnTo>
                                    <a:pt x="57" y="262"/>
                                  </a:lnTo>
                                  <a:lnTo>
                                    <a:pt x="127" y="262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46" y="255"/>
                                  </a:lnTo>
                                  <a:lnTo>
                                    <a:pt x="166" y="252"/>
                                  </a:lnTo>
                                  <a:lnTo>
                                    <a:pt x="186" y="249"/>
                                  </a:lnTo>
                                  <a:lnTo>
                                    <a:pt x="206" y="243"/>
                                  </a:lnTo>
                                  <a:lnTo>
                                    <a:pt x="205" y="223"/>
                                  </a:lnTo>
                                  <a:lnTo>
                                    <a:pt x="202" y="204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1556"/>
                          <wps:cNvSpPr>
                            <a:spLocks/>
                          </wps:cNvSpPr>
                          <wps:spPr bwMode="auto">
                            <a:xfrm>
                              <a:off x="1109" y="0"/>
                              <a:ext cx="219" cy="852"/>
                            </a:xfrm>
                            <a:custGeom>
                              <a:avLst/>
                              <a:gdLst>
                                <a:gd name="T0" fmla="+- 0 1311 1109"/>
                                <a:gd name="T1" fmla="*/ T0 w 219"/>
                                <a:gd name="T2" fmla="*/ 204 h 852"/>
                                <a:gd name="T3" fmla="+- 0 1290 1109"/>
                                <a:gd name="T4" fmla="*/ T3 w 219"/>
                                <a:gd name="T5" fmla="*/ 204 h 852"/>
                                <a:gd name="T6" fmla="+- 0 1270 1109"/>
                                <a:gd name="T7" fmla="*/ T6 w 219"/>
                                <a:gd name="T8" fmla="*/ 204 h 852"/>
                                <a:gd name="T9" fmla="+- 0 1311 1109"/>
                                <a:gd name="T10" fmla="*/ T9 w 219"/>
                                <a:gd name="T11" fmla="*/ 204 h 852"/>
                                <a:gd name="T12" fmla="+- 0 1311 1109"/>
                                <a:gd name="T13" fmla="*/ T12 w 219"/>
                                <a:gd name="T14" fmla="*/ 204 h 8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19" h="852">
                                  <a:moveTo>
                                    <a:pt x="202" y="204"/>
                                  </a:moveTo>
                                  <a:lnTo>
                                    <a:pt x="181" y="204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20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54" o:spid="_x0000_s1026" style="width:69.4pt;height:52.2pt;mso-position-horizontal-relative:char;mso-position-vertical-relative:line" coordsize="1388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">
                <v:shape id="Picture 1571" o:spid="_x0000_s1027" type="#_x0000_t75" style="position:absolute;left:60;top:60;width:1327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cbXPDAAAA3AAAAA8AAABkcnMvZG93bnJldi54bWxEj0FrwkAUhO+F/oflFbzVjYJFU1eRQoMH&#10;L43t/TX7TILZt3H3qem/7wqCx2FmvmGW68F16kIhtp4NTMYZKOLK25ZrA9/7z9c5qCjIFjvPZOCP&#10;IqxXz09LzK2/8hddSqlVgnDM0UAj0udax6ohh3Hse+LkHXxwKEmGWtuA1wR3nZ5m2Zt22HJaaLCn&#10;j4aqY3l2BnYlnn5COz+J1LQ7/hbFIpwLY0Yvw+YdlNAgj/C9vbUGZosJ3M6kI6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xtc8MAAADcAAAADwAAAAAAAAAAAAAAAACf&#10;AgAAZHJzL2Rvd25yZXYueG1sUEsFBgAAAAAEAAQA9wAAAI8DAAAAAA==&#10;">
                  <v:imagedata r:id="rId12" o:title=""/>
                </v:shape>
                <v:group id="Group 1567" o:spid="_x0000_s1028" style="position:absolute;top:313;width:329;height:671" coordorigin=",313" coordsize="329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1570" o:spid="_x0000_s1029" style="position:absolute;top:313;width:329;height:671;visibility:visible;mso-wrap-style:square;v-text-anchor:top" coordsize="32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5jOsUA&#10;AADcAAAADwAAAGRycy9kb3ducmV2LnhtbESP3WrCQBSE74W+w3IKvRHdWElpYzbSFgSpIK32AY7Z&#10;YxLMng3ZbX7e3i0IXg4z3wyTrgdTi45aV1lWsJhHIIhzqysuFPweN7NXEM4ja6wtk4KRHKyzh0mK&#10;ibY9/1B38IUIJewSVFB63yRSurwkg25uG+LgnW1r0AfZFlK32IdyU8vnKHqRBisOCyU29FlSfjn8&#10;GQXxtzvZfPc17ePOfUTNuJfVYqrU0+PwvgLhafD38I3e6sC9Le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mM6xQAAANwAAAAPAAAAAAAAAAAAAAAAAJgCAABkcnMv&#10;ZG93bnJldi54bWxQSwUGAAAAAAQABAD1AAAAigMAAAAA&#10;" path="m314,59r-76,l226,89r-12,29l191,177r-24,59l144,294,53,517,24,588,,647r,17l2,671r98,-12l179,648r59,-11l298,623r19,-7l86,616,98,586r12,-29l126,517r33,-78l244,231r25,-59l281,142r12,-30l305,83r9,-24xe" fillcolor="#7f7f7f" stroked="f">
                    <v:path arrowok="t" o:connecttype="custom" o:connectlocs="314,372;238,372;226,402;214,431;191,490;167,549;144,607;53,830;24,901;0,960;0,977;2,984;100,972;179,961;238,950;298,936;317,929;86,929;98,899;110,870;126,830;159,752;244,544;269,485;281,455;293,425;305,396;314,372" o:connectangles="0,0,0,0,0,0,0,0,0,0,0,0,0,0,0,0,0,0,0,0,0,0,0,0,0,0,0,0"/>
                  </v:shape>
                  <v:shape id="Freeform 1569" o:spid="_x0000_s1030" style="position:absolute;top:313;width:329;height:671;visibility:visible;mso-wrap-style:square;v-text-anchor:top" coordsize="32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7TsUA&#10;AADcAAAADwAAAGRycy9kb3ducmV2LnhtbESP3WrCQBSE74W+w3IKvRHdWExpYzbSFgSpIK32AY7Z&#10;YxLMng3ZbX7e3i0IXg4z3wyTrgdTi45aV1lWsJhHIIhzqysuFPweN7NXEM4ja6wtk4KRHKyzh0mK&#10;ibY9/1B38IUIJewSVFB63yRSurwkg25uG+LgnW1r0AfZFlK32IdyU8vnKHqRBisOCyU29FlSfjn8&#10;GQXxtzvZfPc17ePOfUTNuJfVYqrU0+PwvgLhafD38I3e6sC9LeH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/tOxQAAANwAAAAPAAAAAAAAAAAAAAAAAJgCAABkcnMv&#10;ZG93bnJldi54bWxQSwUGAAAAAAQABAD1AAAAigMAAAAA&#10;" path="m322,438r-5,3l312,441r-6,15l300,517r-32,67l186,604,86,616r231,l318,597r,-20l319,557r1,-40l320,497r,-19l321,458r1,-20xe" fillcolor="#7f7f7f" stroked="f">
                    <v:path arrowok="t" o:connecttype="custom" o:connectlocs="322,751;317,754;312,754;306,769;300,830;268,897;186,917;86,929;317,929;318,910;318,890;319,870;320,830;320,810;320,791;321,771;322,751" o:connectangles="0,0,0,0,0,0,0,0,0,0,0,0,0,0,0,0,0"/>
                  </v:shape>
                  <v:shape id="Freeform 1568" o:spid="_x0000_s1031" style="position:absolute;top:313;width:329;height:671;visibility:visible;mso-wrap-style:square;v-text-anchor:top" coordsize="329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e1cMA&#10;AADcAAAADwAAAGRycy9kb3ducmV2LnhtbESP0YrCMBRE3wX/IdwFX2RNFSq7XaOoIIiCqOsHXJu7&#10;bdnmpjSxrX9vBMHHYebMMLNFZ0rRUO0KywrGowgEcWp1wZmCy+/m8wuE88gaS8uk4E4OFvN+b4aJ&#10;ti2fqDn7TIQSdgkqyL2vEildmpNBN7IVcfD+bG3QB1lnUtfYhnJTykkUTaXBgsNCjhWtc0r/zzej&#10;ID66q033u2EbN24VVfeDLMZDpQYf3fIHhKfOv8MveqsD9x3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te1cMAAADcAAAADwAAAAAAAAAAAAAAAACYAgAAZHJzL2Rv&#10;d25yZXYueG1sUEsFBgAAAAAEAAQA9QAAAIgDAAAAAA==&#10;" path="m322,l204,15,125,28,66,40,26,70r,20l25,118r,12l25,150r-1,20l24,190r,20l34,210r5,-15l42,174r3,-19l75,84,139,70r20,-2l179,66r59,-7l314,59r3,-6l329,23r,-17l322,xe" fillcolor="#7f7f7f" stroked="f">
                    <v:path arrowok="t" o:connecttype="custom" o:connectlocs="322,313;204,328;125,341;66,353;26,383;26,403;25,431;25,443;25,463;24,483;24,503;24,523;34,523;39,508;42,487;45,468;75,397;139,383;159,381;179,379;238,372;314,372;317,366;329,336;329,319;322,313" o:connectangles="0,0,0,0,0,0,0,0,0,0,0,0,0,0,0,0,0,0,0,0,0,0,0,0,0,0"/>
                  </v:shape>
                </v:group>
                <v:group id="Group 1564" o:spid="_x0000_s1032" style="position:absolute;left:367;top:265;width:348;height:672" coordorigin="367,265" coordsize="348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566" o:spid="_x0000_s1033" style="position:absolute;left:367;top:265;width:348;height:672;visibility:visible;mso-wrap-style:square;v-text-anchor:top" coordsize="348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Va8UA&#10;AADcAAAADwAAAGRycy9kb3ducmV2LnhtbESPUUsDMRCE3wX/Q1jBN5trwdpemxapVMSCpVXxdbls&#10;L4eXzZGs7fXfm4Lg4zAz3zDzZe9bdaSYmsAGhoMCFHEVbMO1gY/39d0EVBJki21gMnCmBMvF9dUc&#10;SxtOvKPjXmqVIZxKNOBEulLrVDnymAahI87eIUSPkmWstY14ynDf6lFRjLXHhvOCw45Wjqrv/Y83&#10;sC2eztYNP/l5vQlvMt7K12ucGnN70z/OQAn18h/+a79YA/fTB7icy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ZVrxQAAANwAAAAPAAAAAAAAAAAAAAAAAJgCAABkcnMv&#10;ZG93bnJldi54bWxQSwUGAAAAAAQABAD1AAAAigMAAAAA&#10;" path="m195,l135,13,84,57,51,116,28,181,12,247,2,326,,366r1,21l6,450r17,76l55,602r38,47l164,672r22,-2l252,628r4,-5l182,623r-15,-3l116,560,96,498,82,424,76,362,75,293r,-23l79,208,93,133,129,64,168,47r109,l276,44,262,29,246,17,230,8,213,3,195,xe" fillcolor="#7f7f7f" stroked="f">
                    <v:path arrowok="t" o:connecttype="custom" o:connectlocs="195,265;135,278;84,322;51,381;28,446;12,512;2,591;0,631;1,652;6,715;23,791;55,867;93,914;164,937;186,935;252,893;256,888;182,888;167,885;116,825;96,763;82,689;76,627;75,558;75,535;79,473;93,398;129,329;168,312;277,312;276,309;262,294;246,282;230,273;213,268;195,265" o:connectangles="0,0,0,0,0,0,0,0,0,0,0,0,0,0,0,0,0,0,0,0,0,0,0,0,0,0,0,0,0,0,0,0,0,0,0,0"/>
                  </v:shape>
                  <v:shape id="Freeform 1565" o:spid="_x0000_s1034" style="position:absolute;left:367;top:265;width:348;height:672;visibility:visible;mso-wrap-style:square;v-text-anchor:top" coordsize="348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BGcIA&#10;AADcAAAADwAAAGRycy9kb3ducmV2LnhtbERPTWsCMRC9F/ofwhR6q1mFSl2NIi1KaaGirXgdNuNm&#10;cTNZkqmu/745FDw+3vds0ftWnSmmJrCB4aAARVwF23Bt4Od79fQCKgmyxTYwGbhSgsX8/m6GpQ0X&#10;3tJ5J7XKIZxKNOBEulLrVDnymAahI87cMUSPkmGstY14yeG+1aOiGGuPDecGhx29OqpOu19vYFO8&#10;Xa0b7nm9+gxfMt7I4SNOjHl86JdTUEK93MT/7ndr4HmS1+Yz+Qj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gEZwgAAANwAAAAPAAAAAAAAAAAAAAAAAJgCAABkcnMvZG93&#10;bnJldi54bWxQSwUGAAAAAAQABAD1AAAAhwMAAAAA&#10;" path="m277,47r-109,l183,49r15,7l238,117r20,62l271,256r4,70l276,379r,24l270,468r-15,74l217,608r-35,15l256,623r40,-62l319,500r15,-62l344,378r4,-79l348,277r-6,-61l323,139,289,63,277,47xe" fillcolor="#7f7f7f" stroked="f">
                    <v:path arrowok="t" o:connecttype="custom" o:connectlocs="277,312;168,312;183,314;198,321;238,382;258,444;271,521;275,591;276,644;276,668;270,733;255,807;217,873;182,888;256,888;296,826;319,765;334,703;344,643;348,564;348,542;342,481;323,404;289,328;277,312" o:connectangles="0,0,0,0,0,0,0,0,0,0,0,0,0,0,0,0,0,0,0,0,0,0,0,0,0"/>
                  </v:shape>
                </v:group>
                <v:group id="Group 1560" o:spid="_x0000_s1035" style="position:absolute;left:773;top:217;width:305;height:673" coordorigin="773,217" coordsize="305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1563" o:spid="_x0000_s1036" style="position:absolute;left:773;top:217;width:305;height:673;visibility:visible;mso-wrap-style:square;v-text-anchor:top" coordsize="30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GysMA&#10;AADcAAAADwAAAGRycy9kb3ducmV2LnhtbERPz2vCMBS+D/wfwhN2GZpsA5XOWKooeHAHu112ezTP&#10;tti8dEnU+t8vB2HHj+/3Mh9sJ67kQ+tYw+tUgSCunGm51vD9tZssQISIbLBzTBruFCBfjZ6WmBl3&#10;4yNdy1iLFMIhQw1NjH0mZagashimridO3Ml5izFBX0vj8ZbCbSfflJpJiy2nhgZ72jRUncuL1RDn&#10;p/K8Vt3v7udz+74+vChfFVutn8dD8QEi0hD/xQ/33miYqTQ/nU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lGysMAAADcAAAADwAAAAAAAAAAAAAAAACYAgAAZHJzL2Rv&#10;d25yZXYueG1sUEsFBgAAAAAEAAQA9QAAAIgDAAAAAA==&#10;" path="m177,l109,22,68,71,35,134,16,201,6,261,1,329,,380r1,23l7,467r18,76l54,612r42,45l150,672r22,-1l232,625r34,-62l268,558r-82,l169,557,107,511,76,441,60,364,55,295r,-25l305,242r-1,-13l55,229r1,-19l68,149,102,78,155,52r106,l259,48,246,32,231,18,215,9,197,2,177,xe" fillcolor="#7f7f7f" stroked="f">
                    <v:path arrowok="t" o:connecttype="custom" o:connectlocs="177,217;109,239;68,288;35,351;16,418;6,478;1,546;0,597;1,620;7,684;25,760;54,829;96,874;150,889;172,888;232,842;266,780;268,775;186,775;169,774;107,728;76,658;60,581;55,512;55,487;305,459;304,446;55,446;56,427;68,366;102,295;155,269;261,269;259,265;246,249;231,235;215,226;197,219;177,217" o:connectangles="0,0,0,0,0,0,0,0,0,0,0,0,0,0,0,0,0,0,0,0,0,0,0,0,0,0,0,0,0,0,0,0,0,0,0,0,0,0,0"/>
                  </v:shape>
                  <v:shape id="Freeform 1562" o:spid="_x0000_s1037" style="position:absolute;left:773;top:217;width:305;height:673;visibility:visible;mso-wrap-style:square;v-text-anchor:top" coordsize="30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jUcYA&#10;AADcAAAADwAAAGRycy9kb3ducmV2LnhtbESPQWsCMRSE70L/Q3iFXkQTW7CybhQtCj3oodtevD02&#10;z91lNy/bJNXtvzeFgsdhZr5h8vVgO3EhHxrHGmZTBYK4dKbhSsPX536yABEissHOMWn4pQDr1cMo&#10;x8y4K3/QpYiVSBAOGWqoY+wzKUNZk8UwdT1x8s7OW4xJ+koaj9cEt518VmouLTacFmrs6a2msi1+&#10;rIb4ei7areq+96fj7mV7GCtfbnZaPz0OmyWISEO8h//b70bDXM3g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XjUcYAAADcAAAADwAAAAAAAAAAAAAAAACYAgAAZHJz&#10;L2Rvd25yZXYueG1sUEsFBgAAAAAEAAQA9QAAAIsDAAAAAA==&#10;" path="m297,400r-6,2l286,424r-6,21l249,514r-63,44l268,558r24,-70l303,428r2,-21l300,405r-3,-5xe" fillcolor="#7f7f7f" stroked="f">
                    <v:path arrowok="t" o:connecttype="custom" o:connectlocs="297,617;291,619;286,641;280,662;249,731;186,775;268,775;292,705;303,645;305,624;300,622;297,617" o:connectangles="0,0,0,0,0,0,0,0,0,0,0,0"/>
                  </v:shape>
                  <v:shape id="Freeform 1561" o:spid="_x0000_s1038" style="position:absolute;left:773;top:217;width:305;height:673;visibility:visible;mso-wrap-style:square;v-text-anchor:top" coordsize="305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9JsUA&#10;AADcAAAADwAAAGRycy9kb3ducmV2LnhtbESPQWsCMRSE70L/Q3iFXkSTWlDZGkWLQg96cPXS22Pz&#10;3F3cvGyTVLf/3giCx2FmvmFmi8424kI+1I41vA8VCOLCmZpLDcfDZjAFESKywcYxafinAIv5S2+G&#10;mXFX3tMlj6VIEA4ZaqhibDMpQ1GRxTB0LXHyTs5bjEn6UhqP1wS3jRwpNZYWa04LFbb0VVFxzv+s&#10;hjg55eeVan43P7v1x2rbV75YrrV+e+2WnyAidfEZfrS/jYaxGsH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30mxQAAANwAAAAPAAAAAAAAAAAAAAAAAJgCAABkcnMv&#10;ZG93bnJldi54bWxQSwUGAAAAAAQABAD1AAAAigMAAAAA&#10;" path="m261,52r-106,l171,59r18,16l215,131r3,34l217,187r-3,26l55,229r249,l297,156,276,82,268,65,261,52xe" fillcolor="#7f7f7f" stroked="f">
                    <v:path arrowok="t" o:connecttype="custom" o:connectlocs="261,269;155,269;171,276;189,292;215,348;218,382;217,404;214,430;55,446;304,446;297,373;276,299;268,282;261,269" o:connectangles="0,0,0,0,0,0,0,0,0,0,0,0,0,0"/>
                  </v:shape>
                </v:group>
                <v:group id="Group 1555" o:spid="_x0000_s1039" style="position:absolute;left:1109;width:219;height:852" coordorigin="1109" coordsize="219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1559" o:spid="_x0000_s1040" style="position:absolute;left:1109;width:219;height:852;visibility:visible;mso-wrap-style:square;v-text-anchor:top" coordsize="219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p98MA&#10;AADcAAAADwAAAGRycy9kb3ducmV2LnhtbESP0WoCMRRE3wv+Q7iCbzWrqKyrUVQQLPSh1X7AJblm&#10;Fzc3yya66983QqGPw8ycYdbb3tXiQW2oPCuYjDMQxNqbiq2Cn8vxPQcRIrLB2jMpeFKA7WbwtsbC&#10;+I6/6XGOViQIhwIVlDE2hZRBl+QwjH1DnLyrbx3GJFsrTYtdgrtaTrNsIR1WnBZKbOhQkr6d704B&#10;Tuad/ljmXzfSz2W+t5+Xg9VKjYb9bgUiUh//w3/tk1GwyGbw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p98MAAADcAAAADwAAAAAAAAAAAAAAAACYAgAAZHJzL2Rv&#10;d25yZXYueG1sUEsFBgAAAAAEAAQA9QAAAIgDAAAAAA==&#10;" path="m127,262r-70,l57,693r3,67l82,828r30,23l135,851r47,-45l200,770r-54,l139,766,123,697r-1,-27l122,607r,-62l123,483r,-62l124,359r2,-61l126,277r1,-15xe" fillcolor="#7f7f7f" stroked="f">
                    <v:path arrowok="t" o:connecttype="custom" o:connectlocs="127,262;57,262;57,693;60,760;82,828;112,851;135,851;182,806;200,770;146,770;139,766;123,697;122,670;122,607;122,545;123,483;123,421;124,359;126,298;126,277;127,262" o:connectangles="0,0,0,0,0,0,0,0,0,0,0,0,0,0,0,0,0,0,0,0,0"/>
                  </v:shape>
                  <v:shape id="Freeform 1558" o:spid="_x0000_s1041" style="position:absolute;left:1109;width:219;height:852;visibility:visible;mso-wrap-style:square;v-text-anchor:top" coordsize="219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MbMMA&#10;AADcAAAADwAAAGRycy9kb3ducmV2LnhtbESP3YrCMBSE7xd8h3AE79ZUQaldo6ggKOyFP/sAh+SY&#10;FpuT0kRb394sLOzlMDPfMMt172rxpDZUnhVMxhkIYu1NxVbBz3X/mYMIEdlg7ZkUvCjAejX4WGJh&#10;fMdnel6iFQnCoUAFZYxNIWXQJTkMY98QJ+/mW4cxydZK02KX4K6W0yybS4cVp4USG9qVpO+Xh1OA&#10;k1mnj4v8dCf9WuRb+33dWa3UaNhvvkBE6uN/+K99MArm2Qx+z6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MbMMAAADcAAAADwAAAAAAAAAAAAAAAACYAgAAZHJzL2Rv&#10;d25yZXYueG1sUEsFBgAAAAAEAAQA9QAAAIgDAAAAAA==&#10;" path="m218,710r-12,l199,719r-7,20l182,754r-7,12l165,770r35,l206,755r6,-21l218,710xe" fillcolor="#7f7f7f" stroked="f">
                    <v:path arrowok="t" o:connecttype="custom" o:connectlocs="218,710;206,710;199,719;192,739;182,754;175,766;165,770;200,770;206,755;212,734;218,710" o:connectangles="0,0,0,0,0,0,0,0,0,0,0"/>
                  </v:shape>
                  <v:shape id="Freeform 1557" o:spid="_x0000_s1042" style="position:absolute;left:1109;width:219;height:852;visibility:visible;mso-wrap-style:square;v-text-anchor:top" coordsize="219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G8MA&#10;AADcAAAADwAAAGRycy9kb3ducmV2LnhtbESPUWvCMBSF34X9h3AHe9NUYaVWo2yC4MCHrfoDLsk1&#10;LTY3pYm2/vtFGOzxcM75Dme9HV0r7tSHxrOC+SwDQay9adgqOJ/20wJEiMgGW8+k4EEBtpuXyRpL&#10;4wf+oXsVrUgQDiUqqGPsSimDrslhmPmOOHkX3zuMSfZWmh6HBHetXGRZLh02nBZq7GhXk75WN6cA&#10;5++D/loW31fSj2XxaY+nndVKvb2OHysQkcb4H/5rH4yCPMvhe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pSG8MAAADcAAAADwAAAAAAAAAAAAAAAACYAgAAZHJzL2Rv&#10;d25yZXYueG1sUEsFBgAAAAAEAAQA9QAAAIgDAAAAAA==&#10;" path="m122,r-9,l107,16r-6,22l96,58,73,128,37,200,,245r,14l17,266r20,-2l57,262r70,l127,256r19,-1l166,252r20,-3l206,243r-1,-20l202,204r-41,l141,203r-19,-3l122,xe" fillcolor="#7f7f7f" stroked="f">
                    <v:path arrowok="t" o:connecttype="custom" o:connectlocs="122,0;113,0;107,16;101,38;96,58;73,128;37,200;0,245;0,259;17,266;37,264;57,262;127,262;127,256;146,255;166,252;186,249;206,243;205,223;202,204;161,204;141,203;122,200;122,0" o:connectangles="0,0,0,0,0,0,0,0,0,0,0,0,0,0,0,0,0,0,0,0,0,0,0,0"/>
                  </v:shape>
                  <v:shape id="Freeform 1556" o:spid="_x0000_s1043" style="position:absolute;left:1109;width:219;height:852;visibility:visible;mso-wrap-style:square;v-text-anchor:top" coordsize="219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3gMMA&#10;AADcAAAADwAAAGRycy9kb3ducmV2LnhtbESP0WoCMRRE3wv+Q7iCbzWroF1Xo6ggWPCh1X7AJblm&#10;Fzc3yya66983hYKPw8ycYVab3tXiQW2oPCuYjDMQxNqbiq2Cn8vhPQcRIrLB2jMpeFKAzXrwtsLC&#10;+I6/6XGOViQIhwIVlDE2hZRBl+QwjH1DnLyrbx3GJFsrTYtdgrtaTrNsLh1WnBZKbGhfkr6d704B&#10;Tmad/lzkXzfSz0W+s6fL3mqlRsN+uwQRqY+v8H/7aBTMsw/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b3gMMAAADcAAAADwAAAAAAAAAAAAAAAACYAgAAZHJzL2Rv&#10;d25yZXYueG1sUEsFBgAAAAAEAAQA9QAAAIgDAAAAAA==&#10;" path="m202,204r-21,l161,204r41,xe" fillcolor="#7f7f7f" stroked="f">
                    <v:path arrowok="t" o:connecttype="custom" o:connectlocs="202,204;181,204;161,204;202,204;202,204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34"/>
          <w:sz w:val="20"/>
        </w:rPr>
        <w:tab/>
      </w:r>
      <w:r>
        <w:rPr>
          <w:rFonts w:ascii="Times New Roman"/>
          <w:noProof/>
          <w:position w:val="47"/>
          <w:sz w:val="20"/>
          <w:lang w:val="nl-NL" w:eastAsia="nl-NL"/>
        </w:rPr>
        <mc:AlternateContent>
          <mc:Choice Requires="wpg">
            <w:drawing>
              <wp:inline distT="0" distB="0" distL="0" distR="0">
                <wp:extent cx="347345" cy="681355"/>
                <wp:effectExtent l="0" t="9525" r="0" b="0"/>
                <wp:docPr id="576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681355"/>
                          <a:chOff x="0" y="0"/>
                          <a:chExt cx="547" cy="1073"/>
                        </a:xfrm>
                      </wpg:grpSpPr>
                      <pic:pic xmlns:pic="http://schemas.openxmlformats.org/drawingml/2006/picture">
                        <pic:nvPicPr>
                          <pic:cNvPr id="577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60"/>
                            <a:ext cx="7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391"/>
                            <a:ext cx="48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9" name="Group 15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3" cy="986"/>
                            <a:chOff x="0" y="0"/>
                            <a:chExt cx="183" cy="986"/>
                          </a:xfrm>
                        </wpg:grpSpPr>
                        <wps:wsp>
                          <wps:cNvPr id="580" name="Freeform 1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" cy="986"/>
                            </a:xfrm>
                            <a:custGeom>
                              <a:avLst/>
                              <a:gdLst>
                                <a:gd name="T0" fmla="*/ 106 w 183"/>
                                <a:gd name="T1" fmla="*/ 0 h 986"/>
                                <a:gd name="T2" fmla="*/ 84 w 183"/>
                                <a:gd name="T3" fmla="*/ 0 h 986"/>
                                <a:gd name="T4" fmla="*/ 74 w 183"/>
                                <a:gd name="T5" fmla="*/ 7 h 986"/>
                                <a:gd name="T6" fmla="*/ 64 w 183"/>
                                <a:gd name="T7" fmla="*/ 22 h 986"/>
                                <a:gd name="T8" fmla="*/ 59 w 183"/>
                                <a:gd name="T9" fmla="*/ 37 h 986"/>
                                <a:gd name="T10" fmla="*/ 56 w 183"/>
                                <a:gd name="T11" fmla="*/ 56 h 986"/>
                                <a:gd name="T12" fmla="*/ 56 w 183"/>
                                <a:gd name="T13" fmla="*/ 82 h 986"/>
                                <a:gd name="T14" fmla="*/ 58 w 183"/>
                                <a:gd name="T15" fmla="*/ 102 h 986"/>
                                <a:gd name="T16" fmla="*/ 65 w 183"/>
                                <a:gd name="T17" fmla="*/ 120 h 986"/>
                                <a:gd name="T18" fmla="*/ 74 w 183"/>
                                <a:gd name="T19" fmla="*/ 134 h 986"/>
                                <a:gd name="T20" fmla="*/ 84 w 183"/>
                                <a:gd name="T21" fmla="*/ 139 h 986"/>
                                <a:gd name="T22" fmla="*/ 106 w 183"/>
                                <a:gd name="T23" fmla="*/ 139 h 986"/>
                                <a:gd name="T24" fmla="*/ 133 w 183"/>
                                <a:gd name="T25" fmla="*/ 83 h 986"/>
                                <a:gd name="T26" fmla="*/ 134 w 183"/>
                                <a:gd name="T27" fmla="*/ 57 h 986"/>
                                <a:gd name="T28" fmla="*/ 130 w 183"/>
                                <a:gd name="T29" fmla="*/ 37 h 986"/>
                                <a:gd name="T30" fmla="*/ 122 w 183"/>
                                <a:gd name="T31" fmla="*/ 19 h 986"/>
                                <a:gd name="T32" fmla="*/ 115 w 183"/>
                                <a:gd name="T33" fmla="*/ 7 h 986"/>
                                <a:gd name="T34" fmla="*/ 106 w 183"/>
                                <a:gd name="T35" fmla="*/ 0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83" h="986">
                                  <a:moveTo>
                                    <a:pt x="106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15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" cy="986"/>
                            </a:xfrm>
                            <a:custGeom>
                              <a:avLst/>
                              <a:gdLst>
                                <a:gd name="T0" fmla="*/ 182 w 183"/>
                                <a:gd name="T1" fmla="*/ 960 h 986"/>
                                <a:gd name="T2" fmla="*/ 7 w 183"/>
                                <a:gd name="T3" fmla="*/ 960 h 986"/>
                                <a:gd name="T4" fmla="*/ 7 w 183"/>
                                <a:gd name="T5" fmla="*/ 977 h 986"/>
                                <a:gd name="T6" fmla="*/ 22 w 183"/>
                                <a:gd name="T7" fmla="*/ 986 h 986"/>
                                <a:gd name="T8" fmla="*/ 62 w 183"/>
                                <a:gd name="T9" fmla="*/ 985 h 986"/>
                                <a:gd name="T10" fmla="*/ 182 w 183"/>
                                <a:gd name="T11" fmla="*/ 984 h 986"/>
                                <a:gd name="T12" fmla="*/ 182 w 183"/>
                                <a:gd name="T13" fmla="*/ 960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986">
                                  <a:moveTo>
                                    <a:pt x="182" y="960"/>
                                  </a:moveTo>
                                  <a:lnTo>
                                    <a:pt x="7" y="960"/>
                                  </a:lnTo>
                                  <a:lnTo>
                                    <a:pt x="7" y="977"/>
                                  </a:lnTo>
                                  <a:lnTo>
                                    <a:pt x="22" y="986"/>
                                  </a:lnTo>
                                  <a:lnTo>
                                    <a:pt x="62" y="985"/>
                                  </a:lnTo>
                                  <a:lnTo>
                                    <a:pt x="182" y="984"/>
                                  </a:lnTo>
                                  <a:lnTo>
                                    <a:pt x="182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15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" cy="986"/>
                            </a:xfrm>
                            <a:custGeom>
                              <a:avLst/>
                              <a:gdLst>
                                <a:gd name="T0" fmla="*/ 127 w 183"/>
                                <a:gd name="T1" fmla="*/ 425 h 986"/>
                                <a:gd name="T2" fmla="*/ 41 w 183"/>
                                <a:gd name="T3" fmla="*/ 425 h 986"/>
                                <a:gd name="T4" fmla="*/ 46 w 183"/>
                                <a:gd name="T5" fmla="*/ 427 h 986"/>
                                <a:gd name="T6" fmla="*/ 51 w 183"/>
                                <a:gd name="T7" fmla="*/ 433 h 986"/>
                                <a:gd name="T8" fmla="*/ 61 w 183"/>
                                <a:gd name="T9" fmla="*/ 502 h 986"/>
                                <a:gd name="T10" fmla="*/ 62 w 183"/>
                                <a:gd name="T11" fmla="*/ 572 h 986"/>
                                <a:gd name="T12" fmla="*/ 62 w 183"/>
                                <a:gd name="T13" fmla="*/ 602 h 986"/>
                                <a:gd name="T14" fmla="*/ 62 w 183"/>
                                <a:gd name="T15" fmla="*/ 842 h 986"/>
                                <a:gd name="T16" fmla="*/ 59 w 183"/>
                                <a:gd name="T17" fmla="*/ 909 h 986"/>
                                <a:gd name="T18" fmla="*/ 41 w 183"/>
                                <a:gd name="T19" fmla="*/ 950 h 986"/>
                                <a:gd name="T20" fmla="*/ 36 w 183"/>
                                <a:gd name="T21" fmla="*/ 958 h 986"/>
                                <a:gd name="T22" fmla="*/ 24 w 183"/>
                                <a:gd name="T23" fmla="*/ 960 h 986"/>
                                <a:gd name="T24" fmla="*/ 166 w 183"/>
                                <a:gd name="T25" fmla="*/ 960 h 986"/>
                                <a:gd name="T26" fmla="*/ 154 w 183"/>
                                <a:gd name="T27" fmla="*/ 955 h 986"/>
                                <a:gd name="T28" fmla="*/ 145 w 183"/>
                                <a:gd name="T29" fmla="*/ 948 h 986"/>
                                <a:gd name="T30" fmla="*/ 128 w 183"/>
                                <a:gd name="T31" fmla="*/ 868 h 986"/>
                                <a:gd name="T32" fmla="*/ 127 w 183"/>
                                <a:gd name="T33" fmla="*/ 842 h 986"/>
                                <a:gd name="T34" fmla="*/ 127 w 183"/>
                                <a:gd name="T35" fmla="*/ 425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83" h="986">
                                  <a:moveTo>
                                    <a:pt x="127" y="425"/>
                                  </a:moveTo>
                                  <a:lnTo>
                                    <a:pt x="41" y="425"/>
                                  </a:lnTo>
                                  <a:lnTo>
                                    <a:pt x="46" y="427"/>
                                  </a:lnTo>
                                  <a:lnTo>
                                    <a:pt x="51" y="433"/>
                                  </a:lnTo>
                                  <a:lnTo>
                                    <a:pt x="61" y="502"/>
                                  </a:lnTo>
                                  <a:lnTo>
                                    <a:pt x="62" y="572"/>
                                  </a:lnTo>
                                  <a:lnTo>
                                    <a:pt x="62" y="602"/>
                                  </a:lnTo>
                                  <a:lnTo>
                                    <a:pt x="62" y="842"/>
                                  </a:lnTo>
                                  <a:lnTo>
                                    <a:pt x="59" y="909"/>
                                  </a:lnTo>
                                  <a:lnTo>
                                    <a:pt x="41" y="950"/>
                                  </a:lnTo>
                                  <a:lnTo>
                                    <a:pt x="36" y="958"/>
                                  </a:lnTo>
                                  <a:lnTo>
                                    <a:pt x="24" y="960"/>
                                  </a:lnTo>
                                  <a:lnTo>
                                    <a:pt x="166" y="960"/>
                                  </a:lnTo>
                                  <a:lnTo>
                                    <a:pt x="154" y="955"/>
                                  </a:lnTo>
                                  <a:lnTo>
                                    <a:pt x="145" y="948"/>
                                  </a:lnTo>
                                  <a:lnTo>
                                    <a:pt x="128" y="868"/>
                                  </a:lnTo>
                                  <a:lnTo>
                                    <a:pt x="127" y="842"/>
                                  </a:lnTo>
                                  <a:lnTo>
                                    <a:pt x="127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5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3" cy="986"/>
                            </a:xfrm>
                            <a:custGeom>
                              <a:avLst/>
                              <a:gdLst>
                                <a:gd name="T0" fmla="*/ 127 w 183"/>
                                <a:gd name="T1" fmla="*/ 331 h 986"/>
                                <a:gd name="T2" fmla="*/ 115 w 183"/>
                                <a:gd name="T3" fmla="*/ 331 h 986"/>
                                <a:gd name="T4" fmla="*/ 98 w 183"/>
                                <a:gd name="T5" fmla="*/ 340 h 986"/>
                                <a:gd name="T6" fmla="*/ 32 w 183"/>
                                <a:gd name="T7" fmla="*/ 387 h 986"/>
                                <a:gd name="T8" fmla="*/ 0 w 183"/>
                                <a:gd name="T9" fmla="*/ 410 h 986"/>
                                <a:gd name="T10" fmla="*/ 2 w 183"/>
                                <a:gd name="T11" fmla="*/ 418 h 986"/>
                                <a:gd name="T12" fmla="*/ 5 w 183"/>
                                <a:gd name="T13" fmla="*/ 427 h 986"/>
                                <a:gd name="T14" fmla="*/ 7 w 183"/>
                                <a:gd name="T15" fmla="*/ 434 h 986"/>
                                <a:gd name="T16" fmla="*/ 17 w 183"/>
                                <a:gd name="T17" fmla="*/ 427 h 986"/>
                                <a:gd name="T18" fmla="*/ 26 w 183"/>
                                <a:gd name="T19" fmla="*/ 425 h 986"/>
                                <a:gd name="T20" fmla="*/ 127 w 183"/>
                                <a:gd name="T21" fmla="*/ 425 h 986"/>
                                <a:gd name="T22" fmla="*/ 127 w 183"/>
                                <a:gd name="T23" fmla="*/ 331 h 9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" h="986">
                                  <a:moveTo>
                                    <a:pt x="127" y="331"/>
                                  </a:moveTo>
                                  <a:lnTo>
                                    <a:pt x="115" y="331"/>
                                  </a:lnTo>
                                  <a:lnTo>
                                    <a:pt x="98" y="340"/>
                                  </a:lnTo>
                                  <a:lnTo>
                                    <a:pt x="32" y="387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7" y="427"/>
                                  </a:lnTo>
                                  <a:lnTo>
                                    <a:pt x="26" y="425"/>
                                  </a:lnTo>
                                  <a:lnTo>
                                    <a:pt x="127" y="425"/>
                                  </a:lnTo>
                                  <a:lnTo>
                                    <a:pt x="127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541"/>
                        <wpg:cNvGrpSpPr>
                          <a:grpSpLocks/>
                        </wpg:cNvGrpSpPr>
                        <wpg:grpSpPr bwMode="auto">
                          <a:xfrm>
                            <a:off x="242" y="339"/>
                            <a:ext cx="245" cy="675"/>
                            <a:chOff x="242" y="339"/>
                            <a:chExt cx="245" cy="675"/>
                          </a:xfrm>
                        </wpg:grpSpPr>
                        <wps:wsp>
                          <wps:cNvPr id="585" name="Freeform 1546"/>
                          <wps:cNvSpPr>
                            <a:spLocks/>
                          </wps:cNvSpPr>
                          <wps:spPr bwMode="auto">
                            <a:xfrm>
                              <a:off x="242" y="339"/>
                              <a:ext cx="245" cy="675"/>
                            </a:xfrm>
                            <a:custGeom>
                              <a:avLst/>
                              <a:gdLst>
                                <a:gd name="T0" fmla="+- 0 439 242"/>
                                <a:gd name="T1" fmla="*/ T0 w 245"/>
                                <a:gd name="T2" fmla="+- 0 979 339"/>
                                <a:gd name="T3" fmla="*/ 979 h 675"/>
                                <a:gd name="T4" fmla="+- 0 276 242"/>
                                <a:gd name="T5" fmla="*/ T4 w 245"/>
                                <a:gd name="T6" fmla="+- 0 979 339"/>
                                <a:gd name="T7" fmla="*/ 979 h 675"/>
                                <a:gd name="T8" fmla="+- 0 283 242"/>
                                <a:gd name="T9" fmla="*/ T8 w 245"/>
                                <a:gd name="T10" fmla="+- 0 982 339"/>
                                <a:gd name="T11" fmla="*/ 982 h 675"/>
                                <a:gd name="T12" fmla="+- 0 297 242"/>
                                <a:gd name="T13" fmla="*/ T12 w 245"/>
                                <a:gd name="T14" fmla="+- 0 989 339"/>
                                <a:gd name="T15" fmla="*/ 989 h 675"/>
                                <a:gd name="T16" fmla="+- 0 316 242"/>
                                <a:gd name="T17" fmla="*/ T16 w 245"/>
                                <a:gd name="T18" fmla="+- 0 999 339"/>
                                <a:gd name="T19" fmla="*/ 999 h 675"/>
                                <a:gd name="T20" fmla="+- 0 335 242"/>
                                <a:gd name="T21" fmla="*/ T20 w 245"/>
                                <a:gd name="T22" fmla="+- 0 1006 339"/>
                                <a:gd name="T23" fmla="*/ 1006 h 675"/>
                                <a:gd name="T24" fmla="+- 0 354 242"/>
                                <a:gd name="T25" fmla="*/ T24 w 245"/>
                                <a:gd name="T26" fmla="+- 0 1010 339"/>
                                <a:gd name="T27" fmla="*/ 1010 h 675"/>
                                <a:gd name="T28" fmla="+- 0 374 242"/>
                                <a:gd name="T29" fmla="*/ T28 w 245"/>
                                <a:gd name="T30" fmla="+- 0 1013 339"/>
                                <a:gd name="T31" fmla="*/ 1013 h 675"/>
                                <a:gd name="T32" fmla="+- 0 391 242"/>
                                <a:gd name="T33" fmla="*/ T32 w 245"/>
                                <a:gd name="T34" fmla="+- 0 1011 339"/>
                                <a:gd name="T35" fmla="*/ 1011 h 675"/>
                                <a:gd name="T36" fmla="+- 0 407 242"/>
                                <a:gd name="T37" fmla="*/ T36 w 245"/>
                                <a:gd name="T38" fmla="+- 0 1004 339"/>
                                <a:gd name="T39" fmla="*/ 1004 h 675"/>
                                <a:gd name="T40" fmla="+- 0 424 242"/>
                                <a:gd name="T41" fmla="*/ T40 w 245"/>
                                <a:gd name="T42" fmla="+- 0 993 339"/>
                                <a:gd name="T43" fmla="*/ 993 h 675"/>
                                <a:gd name="T44" fmla="+- 0 439 242"/>
                                <a:gd name="T45" fmla="*/ T44 w 245"/>
                                <a:gd name="T46" fmla="+- 0 979 339"/>
                                <a:gd name="T47" fmla="*/ 979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" h="675">
                                  <a:moveTo>
                                    <a:pt x="197" y="640"/>
                                  </a:moveTo>
                                  <a:lnTo>
                                    <a:pt x="34" y="640"/>
                                  </a:lnTo>
                                  <a:lnTo>
                                    <a:pt x="41" y="643"/>
                                  </a:lnTo>
                                  <a:lnTo>
                                    <a:pt x="55" y="650"/>
                                  </a:lnTo>
                                  <a:lnTo>
                                    <a:pt x="74" y="660"/>
                                  </a:lnTo>
                                  <a:lnTo>
                                    <a:pt x="93" y="667"/>
                                  </a:lnTo>
                                  <a:lnTo>
                                    <a:pt x="112" y="671"/>
                                  </a:lnTo>
                                  <a:lnTo>
                                    <a:pt x="132" y="674"/>
                                  </a:lnTo>
                                  <a:lnTo>
                                    <a:pt x="149" y="672"/>
                                  </a:lnTo>
                                  <a:lnTo>
                                    <a:pt x="165" y="665"/>
                                  </a:lnTo>
                                  <a:lnTo>
                                    <a:pt x="182" y="654"/>
                                  </a:lnTo>
                                  <a:lnTo>
                                    <a:pt x="197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1545"/>
                          <wps:cNvSpPr>
                            <a:spLocks/>
                          </wps:cNvSpPr>
                          <wps:spPr bwMode="auto">
                            <a:xfrm>
                              <a:off x="242" y="339"/>
                              <a:ext cx="245" cy="675"/>
                            </a:xfrm>
                            <a:custGeom>
                              <a:avLst/>
                              <a:gdLst>
                                <a:gd name="T0" fmla="+- 0 257 242"/>
                                <a:gd name="T1" fmla="*/ T0 w 245"/>
                                <a:gd name="T2" fmla="+- 0 770 339"/>
                                <a:gd name="T3" fmla="*/ 770 h 675"/>
                                <a:gd name="T4" fmla="+- 0 247 242"/>
                                <a:gd name="T5" fmla="*/ T4 w 245"/>
                                <a:gd name="T6" fmla="+- 0 770 339"/>
                                <a:gd name="T7" fmla="*/ 770 h 675"/>
                                <a:gd name="T8" fmla="+- 0 242 242"/>
                                <a:gd name="T9" fmla="*/ T8 w 245"/>
                                <a:gd name="T10" fmla="+- 0 776 339"/>
                                <a:gd name="T11" fmla="*/ 776 h 675"/>
                                <a:gd name="T12" fmla="+- 0 242 242"/>
                                <a:gd name="T13" fmla="*/ T12 w 245"/>
                                <a:gd name="T14" fmla="+- 0 996 339"/>
                                <a:gd name="T15" fmla="*/ 996 h 675"/>
                                <a:gd name="T16" fmla="+- 0 257 242"/>
                                <a:gd name="T17" fmla="*/ T16 w 245"/>
                                <a:gd name="T18" fmla="+- 0 996 339"/>
                                <a:gd name="T19" fmla="*/ 996 h 675"/>
                                <a:gd name="T20" fmla="+- 0 259 242"/>
                                <a:gd name="T21" fmla="*/ T20 w 245"/>
                                <a:gd name="T22" fmla="+- 0 986 339"/>
                                <a:gd name="T23" fmla="*/ 986 h 675"/>
                                <a:gd name="T24" fmla="+- 0 264 242"/>
                                <a:gd name="T25" fmla="*/ T24 w 245"/>
                                <a:gd name="T26" fmla="+- 0 979 339"/>
                                <a:gd name="T27" fmla="*/ 979 h 675"/>
                                <a:gd name="T28" fmla="+- 0 439 242"/>
                                <a:gd name="T29" fmla="*/ T28 w 245"/>
                                <a:gd name="T30" fmla="+- 0 979 339"/>
                                <a:gd name="T31" fmla="*/ 979 h 675"/>
                                <a:gd name="T32" fmla="+- 0 440 242"/>
                                <a:gd name="T33" fmla="*/ T32 w 245"/>
                                <a:gd name="T34" fmla="+- 0 978 339"/>
                                <a:gd name="T35" fmla="*/ 978 h 675"/>
                                <a:gd name="T36" fmla="+- 0 447 242"/>
                                <a:gd name="T37" fmla="*/ T36 w 245"/>
                                <a:gd name="T38" fmla="+- 0 969 339"/>
                                <a:gd name="T39" fmla="*/ 969 h 675"/>
                                <a:gd name="T40" fmla="+- 0 354 242"/>
                                <a:gd name="T41" fmla="*/ T40 w 245"/>
                                <a:gd name="T42" fmla="+- 0 969 339"/>
                                <a:gd name="T43" fmla="*/ 969 h 675"/>
                                <a:gd name="T44" fmla="+- 0 339 242"/>
                                <a:gd name="T45" fmla="*/ T44 w 245"/>
                                <a:gd name="T46" fmla="+- 0 962 339"/>
                                <a:gd name="T47" fmla="*/ 962 h 675"/>
                                <a:gd name="T48" fmla="+- 0 292 242"/>
                                <a:gd name="T49" fmla="*/ T48 w 245"/>
                                <a:gd name="T50" fmla="+- 0 909 339"/>
                                <a:gd name="T51" fmla="*/ 909 h 675"/>
                                <a:gd name="T52" fmla="+- 0 268 242"/>
                                <a:gd name="T53" fmla="*/ T52 w 245"/>
                                <a:gd name="T54" fmla="+- 0 839 339"/>
                                <a:gd name="T55" fmla="*/ 839 h 675"/>
                                <a:gd name="T56" fmla="+- 0 260 242"/>
                                <a:gd name="T57" fmla="*/ T56 w 245"/>
                                <a:gd name="T58" fmla="+- 0 795 339"/>
                                <a:gd name="T59" fmla="*/ 795 h 675"/>
                                <a:gd name="T60" fmla="+- 0 257 242"/>
                                <a:gd name="T61" fmla="*/ T60 w 245"/>
                                <a:gd name="T62" fmla="+- 0 770 339"/>
                                <a:gd name="T63" fmla="*/ 770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675">
                                  <a:moveTo>
                                    <a:pt x="15" y="431"/>
                                  </a:moveTo>
                                  <a:lnTo>
                                    <a:pt x="5" y="431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15" y="657"/>
                                  </a:lnTo>
                                  <a:lnTo>
                                    <a:pt x="17" y="647"/>
                                  </a:lnTo>
                                  <a:lnTo>
                                    <a:pt x="22" y="640"/>
                                  </a:lnTo>
                                  <a:lnTo>
                                    <a:pt x="197" y="640"/>
                                  </a:lnTo>
                                  <a:lnTo>
                                    <a:pt x="198" y="639"/>
                                  </a:lnTo>
                                  <a:lnTo>
                                    <a:pt x="205" y="630"/>
                                  </a:lnTo>
                                  <a:lnTo>
                                    <a:pt x="112" y="630"/>
                                  </a:lnTo>
                                  <a:lnTo>
                                    <a:pt x="97" y="623"/>
                                  </a:lnTo>
                                  <a:lnTo>
                                    <a:pt x="50" y="570"/>
                                  </a:lnTo>
                                  <a:lnTo>
                                    <a:pt x="26" y="500"/>
                                  </a:lnTo>
                                  <a:lnTo>
                                    <a:pt x="18" y="456"/>
                                  </a:lnTo>
                                  <a:lnTo>
                                    <a:pt x="15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1544"/>
                          <wps:cNvSpPr>
                            <a:spLocks/>
                          </wps:cNvSpPr>
                          <wps:spPr bwMode="auto">
                            <a:xfrm>
                              <a:off x="242" y="339"/>
                              <a:ext cx="245" cy="675"/>
                            </a:xfrm>
                            <a:custGeom>
                              <a:avLst/>
                              <a:gdLst>
                                <a:gd name="T0" fmla="+- 0 335 242"/>
                                <a:gd name="T1" fmla="*/ T0 w 245"/>
                                <a:gd name="T2" fmla="+- 0 339 339"/>
                                <a:gd name="T3" fmla="*/ 339 h 675"/>
                                <a:gd name="T4" fmla="+- 0 272 242"/>
                                <a:gd name="T5" fmla="*/ T4 w 245"/>
                                <a:gd name="T6" fmla="+- 0 389 339"/>
                                <a:gd name="T7" fmla="*/ 389 h 675"/>
                                <a:gd name="T8" fmla="+- 0 248 242"/>
                                <a:gd name="T9" fmla="*/ T8 w 245"/>
                                <a:gd name="T10" fmla="+- 0 459 339"/>
                                <a:gd name="T11" fmla="*/ 459 h 675"/>
                                <a:gd name="T12" fmla="+- 0 242 242"/>
                                <a:gd name="T13" fmla="*/ T12 w 245"/>
                                <a:gd name="T14" fmla="+- 0 527 339"/>
                                <a:gd name="T15" fmla="*/ 527 h 675"/>
                                <a:gd name="T16" fmla="+- 0 243 242"/>
                                <a:gd name="T17" fmla="*/ T16 w 245"/>
                                <a:gd name="T18" fmla="+- 0 547 339"/>
                                <a:gd name="T19" fmla="*/ 547 h 675"/>
                                <a:gd name="T20" fmla="+- 0 263 242"/>
                                <a:gd name="T21" fmla="*/ T20 w 245"/>
                                <a:gd name="T22" fmla="+- 0 624 339"/>
                                <a:gd name="T23" fmla="*/ 624 h 675"/>
                                <a:gd name="T24" fmla="+- 0 306 242"/>
                                <a:gd name="T25" fmla="*/ T24 w 245"/>
                                <a:gd name="T26" fmla="+- 0 682 339"/>
                                <a:gd name="T27" fmla="*/ 682 h 675"/>
                                <a:gd name="T28" fmla="+- 0 358 242"/>
                                <a:gd name="T29" fmla="*/ T28 w 245"/>
                                <a:gd name="T30" fmla="+- 0 734 339"/>
                                <a:gd name="T31" fmla="*/ 734 h 675"/>
                                <a:gd name="T32" fmla="+- 0 373 242"/>
                                <a:gd name="T33" fmla="*/ T32 w 245"/>
                                <a:gd name="T34" fmla="+- 0 750 339"/>
                                <a:gd name="T35" fmla="*/ 750 h 675"/>
                                <a:gd name="T36" fmla="+- 0 416 242"/>
                                <a:gd name="T37" fmla="*/ T36 w 245"/>
                                <a:gd name="T38" fmla="+- 0 811 339"/>
                                <a:gd name="T39" fmla="*/ 811 h 675"/>
                                <a:gd name="T40" fmla="+- 0 429 242"/>
                                <a:gd name="T41" fmla="*/ T40 w 245"/>
                                <a:gd name="T42" fmla="+- 0 894 339"/>
                                <a:gd name="T43" fmla="*/ 894 h 675"/>
                                <a:gd name="T44" fmla="+- 0 426 242"/>
                                <a:gd name="T45" fmla="*/ T44 w 245"/>
                                <a:gd name="T46" fmla="+- 0 914 339"/>
                                <a:gd name="T47" fmla="*/ 914 h 675"/>
                                <a:gd name="T48" fmla="+- 0 379 242"/>
                                <a:gd name="T49" fmla="*/ T48 w 245"/>
                                <a:gd name="T50" fmla="+- 0 969 339"/>
                                <a:gd name="T51" fmla="*/ 969 h 675"/>
                                <a:gd name="T52" fmla="+- 0 354 242"/>
                                <a:gd name="T53" fmla="*/ T52 w 245"/>
                                <a:gd name="T54" fmla="+- 0 969 339"/>
                                <a:gd name="T55" fmla="*/ 969 h 675"/>
                                <a:gd name="T56" fmla="+- 0 447 242"/>
                                <a:gd name="T57" fmla="*/ T56 w 245"/>
                                <a:gd name="T58" fmla="+- 0 969 339"/>
                                <a:gd name="T59" fmla="*/ 969 h 675"/>
                                <a:gd name="T60" fmla="+- 0 477 242"/>
                                <a:gd name="T61" fmla="*/ T60 w 245"/>
                                <a:gd name="T62" fmla="+- 0 909 339"/>
                                <a:gd name="T63" fmla="*/ 909 h 675"/>
                                <a:gd name="T64" fmla="+- 0 486 242"/>
                                <a:gd name="T65" fmla="*/ T64 w 245"/>
                                <a:gd name="T66" fmla="+- 0 845 339"/>
                                <a:gd name="T67" fmla="*/ 845 h 675"/>
                                <a:gd name="T68" fmla="+- 0 487 242"/>
                                <a:gd name="T69" fmla="*/ T68 w 245"/>
                                <a:gd name="T70" fmla="+- 0 818 339"/>
                                <a:gd name="T71" fmla="*/ 818 h 675"/>
                                <a:gd name="T72" fmla="+- 0 485 242"/>
                                <a:gd name="T73" fmla="*/ T72 w 245"/>
                                <a:gd name="T74" fmla="+- 0 798 339"/>
                                <a:gd name="T75" fmla="*/ 798 h 675"/>
                                <a:gd name="T76" fmla="+- 0 464 242"/>
                                <a:gd name="T77" fmla="*/ T76 w 245"/>
                                <a:gd name="T78" fmla="+- 0 722 339"/>
                                <a:gd name="T79" fmla="*/ 722 h 675"/>
                                <a:gd name="T80" fmla="+- 0 432 242"/>
                                <a:gd name="T81" fmla="*/ T80 w 245"/>
                                <a:gd name="T82" fmla="+- 0 670 339"/>
                                <a:gd name="T83" fmla="*/ 670 h 675"/>
                                <a:gd name="T84" fmla="+- 0 389 242"/>
                                <a:gd name="T85" fmla="*/ T84 w 245"/>
                                <a:gd name="T86" fmla="+- 0 624 339"/>
                                <a:gd name="T87" fmla="*/ 624 h 675"/>
                                <a:gd name="T88" fmla="+- 0 360 242"/>
                                <a:gd name="T89" fmla="*/ T88 w 245"/>
                                <a:gd name="T90" fmla="+- 0 597 339"/>
                                <a:gd name="T91" fmla="*/ 597 h 675"/>
                                <a:gd name="T92" fmla="+- 0 343 242"/>
                                <a:gd name="T93" fmla="*/ T92 w 245"/>
                                <a:gd name="T94" fmla="+- 0 581 339"/>
                                <a:gd name="T95" fmla="*/ 581 h 675"/>
                                <a:gd name="T96" fmla="+- 0 297 242"/>
                                <a:gd name="T97" fmla="*/ T96 w 245"/>
                                <a:gd name="T98" fmla="+- 0 516 339"/>
                                <a:gd name="T99" fmla="*/ 516 h 675"/>
                                <a:gd name="T100" fmla="+- 0 288 242"/>
                                <a:gd name="T101" fmla="*/ T100 w 245"/>
                                <a:gd name="T102" fmla="+- 0 456 339"/>
                                <a:gd name="T103" fmla="*/ 456 h 675"/>
                                <a:gd name="T104" fmla="+- 0 290 242"/>
                                <a:gd name="T105" fmla="*/ T104 w 245"/>
                                <a:gd name="T106" fmla="+- 0 437 339"/>
                                <a:gd name="T107" fmla="*/ 437 h 675"/>
                                <a:gd name="T108" fmla="+- 0 297 242"/>
                                <a:gd name="T109" fmla="*/ T108 w 245"/>
                                <a:gd name="T110" fmla="+- 0 418 339"/>
                                <a:gd name="T111" fmla="*/ 418 h 675"/>
                                <a:gd name="T112" fmla="+- 0 308 242"/>
                                <a:gd name="T113" fmla="*/ T112 w 245"/>
                                <a:gd name="T114" fmla="+- 0 399 339"/>
                                <a:gd name="T115" fmla="*/ 399 h 675"/>
                                <a:gd name="T116" fmla="+- 0 321 242"/>
                                <a:gd name="T117" fmla="*/ T116 w 245"/>
                                <a:gd name="T118" fmla="+- 0 388 339"/>
                                <a:gd name="T119" fmla="*/ 388 h 675"/>
                                <a:gd name="T120" fmla="+- 0 339 242"/>
                                <a:gd name="T121" fmla="*/ T120 w 245"/>
                                <a:gd name="T122" fmla="+- 0 382 339"/>
                                <a:gd name="T123" fmla="*/ 382 h 675"/>
                                <a:gd name="T124" fmla="+- 0 461 242"/>
                                <a:gd name="T125" fmla="*/ T124 w 245"/>
                                <a:gd name="T126" fmla="+- 0 382 339"/>
                                <a:gd name="T127" fmla="*/ 382 h 675"/>
                                <a:gd name="T128" fmla="+- 0 461 242"/>
                                <a:gd name="T129" fmla="*/ T128 w 245"/>
                                <a:gd name="T130" fmla="+- 0 372 339"/>
                                <a:gd name="T131" fmla="*/ 372 h 675"/>
                                <a:gd name="T132" fmla="+- 0 430 242"/>
                                <a:gd name="T133" fmla="*/ T132 w 245"/>
                                <a:gd name="T134" fmla="+- 0 372 339"/>
                                <a:gd name="T135" fmla="*/ 372 h 675"/>
                                <a:gd name="T136" fmla="+- 0 419 242"/>
                                <a:gd name="T137" fmla="*/ T136 w 245"/>
                                <a:gd name="T138" fmla="+- 0 368 339"/>
                                <a:gd name="T139" fmla="*/ 368 h 675"/>
                                <a:gd name="T140" fmla="+- 0 394 242"/>
                                <a:gd name="T141" fmla="*/ T140 w 245"/>
                                <a:gd name="T142" fmla="+- 0 353 339"/>
                                <a:gd name="T143" fmla="*/ 353 h 675"/>
                                <a:gd name="T144" fmla="+- 0 377 242"/>
                                <a:gd name="T145" fmla="*/ T144 w 245"/>
                                <a:gd name="T146" fmla="+- 0 346 339"/>
                                <a:gd name="T147" fmla="*/ 346 h 675"/>
                                <a:gd name="T148" fmla="+- 0 358 242"/>
                                <a:gd name="T149" fmla="*/ T148 w 245"/>
                                <a:gd name="T150" fmla="+- 0 341 339"/>
                                <a:gd name="T151" fmla="*/ 341 h 675"/>
                                <a:gd name="T152" fmla="+- 0 335 242"/>
                                <a:gd name="T153" fmla="*/ T152 w 245"/>
                                <a:gd name="T154" fmla="+- 0 339 339"/>
                                <a:gd name="T155" fmla="*/ 339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45" h="675">
                                  <a:moveTo>
                                    <a:pt x="93" y="0"/>
                                  </a:moveTo>
                                  <a:lnTo>
                                    <a:pt x="30" y="50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21" y="285"/>
                                  </a:lnTo>
                                  <a:lnTo>
                                    <a:pt x="64" y="343"/>
                                  </a:lnTo>
                                  <a:lnTo>
                                    <a:pt x="116" y="395"/>
                                  </a:lnTo>
                                  <a:lnTo>
                                    <a:pt x="131" y="411"/>
                                  </a:lnTo>
                                  <a:lnTo>
                                    <a:pt x="174" y="472"/>
                                  </a:lnTo>
                                  <a:lnTo>
                                    <a:pt x="187" y="555"/>
                                  </a:lnTo>
                                  <a:lnTo>
                                    <a:pt x="184" y="575"/>
                                  </a:lnTo>
                                  <a:lnTo>
                                    <a:pt x="137" y="630"/>
                                  </a:lnTo>
                                  <a:lnTo>
                                    <a:pt x="112" y="630"/>
                                  </a:lnTo>
                                  <a:lnTo>
                                    <a:pt x="205" y="630"/>
                                  </a:lnTo>
                                  <a:lnTo>
                                    <a:pt x="235" y="570"/>
                                  </a:lnTo>
                                  <a:lnTo>
                                    <a:pt x="244" y="506"/>
                                  </a:lnTo>
                                  <a:lnTo>
                                    <a:pt x="245" y="479"/>
                                  </a:lnTo>
                                  <a:lnTo>
                                    <a:pt x="243" y="459"/>
                                  </a:lnTo>
                                  <a:lnTo>
                                    <a:pt x="222" y="383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47" y="285"/>
                                  </a:lnTo>
                                  <a:lnTo>
                                    <a:pt x="118" y="258"/>
                                  </a:lnTo>
                                  <a:lnTo>
                                    <a:pt x="101" y="242"/>
                                  </a:lnTo>
                                  <a:lnTo>
                                    <a:pt x="55" y="177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52" y="1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1543"/>
                          <wps:cNvSpPr>
                            <a:spLocks/>
                          </wps:cNvSpPr>
                          <wps:spPr bwMode="auto">
                            <a:xfrm>
                              <a:off x="242" y="339"/>
                              <a:ext cx="245" cy="675"/>
                            </a:xfrm>
                            <a:custGeom>
                              <a:avLst/>
                              <a:gdLst>
                                <a:gd name="T0" fmla="+- 0 461 242"/>
                                <a:gd name="T1" fmla="*/ T0 w 245"/>
                                <a:gd name="T2" fmla="+- 0 382 339"/>
                                <a:gd name="T3" fmla="*/ 382 h 675"/>
                                <a:gd name="T4" fmla="+- 0 339 242"/>
                                <a:gd name="T5" fmla="*/ T4 w 245"/>
                                <a:gd name="T6" fmla="+- 0 382 339"/>
                                <a:gd name="T7" fmla="*/ 382 h 675"/>
                                <a:gd name="T8" fmla="+- 0 365 242"/>
                                <a:gd name="T9" fmla="*/ T8 w 245"/>
                                <a:gd name="T10" fmla="+- 0 382 339"/>
                                <a:gd name="T11" fmla="*/ 382 h 675"/>
                                <a:gd name="T12" fmla="+- 0 382 242"/>
                                <a:gd name="T13" fmla="*/ T12 w 245"/>
                                <a:gd name="T14" fmla="+- 0 391 339"/>
                                <a:gd name="T15" fmla="*/ 391 h 675"/>
                                <a:gd name="T16" fmla="+- 0 424 242"/>
                                <a:gd name="T17" fmla="*/ T16 w 245"/>
                                <a:gd name="T18" fmla="+- 0 452 339"/>
                                <a:gd name="T19" fmla="*/ 452 h 675"/>
                                <a:gd name="T20" fmla="+- 0 440 242"/>
                                <a:gd name="T21" fmla="*/ T20 w 245"/>
                                <a:gd name="T22" fmla="+- 0 511 339"/>
                                <a:gd name="T23" fmla="*/ 511 h 675"/>
                                <a:gd name="T24" fmla="+- 0 449 242"/>
                                <a:gd name="T25" fmla="*/ T24 w 245"/>
                                <a:gd name="T26" fmla="+- 0 562 339"/>
                                <a:gd name="T27" fmla="*/ 562 h 675"/>
                                <a:gd name="T28" fmla="+- 0 454 242"/>
                                <a:gd name="T29" fmla="*/ T28 w 245"/>
                                <a:gd name="T30" fmla="+- 0 564 339"/>
                                <a:gd name="T31" fmla="*/ 564 h 675"/>
                                <a:gd name="T32" fmla="+- 0 456 242"/>
                                <a:gd name="T33" fmla="*/ T32 w 245"/>
                                <a:gd name="T34" fmla="+- 0 564 339"/>
                                <a:gd name="T35" fmla="*/ 564 h 675"/>
                                <a:gd name="T36" fmla="+- 0 461 242"/>
                                <a:gd name="T37" fmla="*/ T36 w 245"/>
                                <a:gd name="T38" fmla="+- 0 548 339"/>
                                <a:gd name="T39" fmla="*/ 548 h 675"/>
                                <a:gd name="T40" fmla="+- 0 461 242"/>
                                <a:gd name="T41" fmla="*/ T40 w 245"/>
                                <a:gd name="T42" fmla="+- 0 382 339"/>
                                <a:gd name="T43" fmla="*/ 382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5" h="675">
                                  <a:moveTo>
                                    <a:pt x="219" y="43"/>
                                  </a:moveTo>
                                  <a:lnTo>
                                    <a:pt x="97" y="4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207" y="223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9" y="209"/>
                                  </a:lnTo>
                                  <a:lnTo>
                                    <a:pt x="21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1542"/>
                          <wps:cNvSpPr>
                            <a:spLocks/>
                          </wps:cNvSpPr>
                          <wps:spPr bwMode="auto">
                            <a:xfrm>
                              <a:off x="242" y="339"/>
                              <a:ext cx="245" cy="675"/>
                            </a:xfrm>
                            <a:custGeom>
                              <a:avLst/>
                              <a:gdLst>
                                <a:gd name="T0" fmla="+- 0 449 242"/>
                                <a:gd name="T1" fmla="*/ T0 w 245"/>
                                <a:gd name="T2" fmla="+- 0 346 339"/>
                                <a:gd name="T3" fmla="*/ 346 h 675"/>
                                <a:gd name="T4" fmla="+- 0 444 242"/>
                                <a:gd name="T5" fmla="*/ T4 w 245"/>
                                <a:gd name="T6" fmla="+- 0 358 339"/>
                                <a:gd name="T7" fmla="*/ 358 h 675"/>
                                <a:gd name="T8" fmla="+- 0 442 242"/>
                                <a:gd name="T9" fmla="*/ T8 w 245"/>
                                <a:gd name="T10" fmla="+- 0 365 339"/>
                                <a:gd name="T11" fmla="*/ 365 h 675"/>
                                <a:gd name="T12" fmla="+- 0 434 242"/>
                                <a:gd name="T13" fmla="*/ T12 w 245"/>
                                <a:gd name="T14" fmla="+- 0 372 339"/>
                                <a:gd name="T15" fmla="*/ 372 h 675"/>
                                <a:gd name="T16" fmla="+- 0 461 242"/>
                                <a:gd name="T17" fmla="*/ T16 w 245"/>
                                <a:gd name="T18" fmla="+- 0 372 339"/>
                                <a:gd name="T19" fmla="*/ 372 h 675"/>
                                <a:gd name="T20" fmla="+- 0 461 242"/>
                                <a:gd name="T21" fmla="*/ T20 w 245"/>
                                <a:gd name="T22" fmla="+- 0 348 339"/>
                                <a:gd name="T23" fmla="*/ 348 h 675"/>
                                <a:gd name="T24" fmla="+- 0 454 242"/>
                                <a:gd name="T25" fmla="*/ T24 w 245"/>
                                <a:gd name="T26" fmla="+- 0 348 339"/>
                                <a:gd name="T27" fmla="*/ 348 h 675"/>
                                <a:gd name="T28" fmla="+- 0 449 242"/>
                                <a:gd name="T29" fmla="*/ T28 w 245"/>
                                <a:gd name="T30" fmla="+- 0 346 339"/>
                                <a:gd name="T31" fmla="*/ 34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5" h="675">
                                  <a:moveTo>
                                    <a:pt x="207" y="7"/>
                                  </a:moveTo>
                                  <a:lnTo>
                                    <a:pt x="202" y="19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219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0" o:spid="_x0000_s1026" style="width:27.35pt;height:53.65pt;mso-position-horizontal-relative:char;mso-position-vertical-relative:line" coordsize="547,1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">
                <v:shape id="Picture 1553" o:spid="_x0000_s1027" type="#_x0000_t75" style="position:absolute;left:116;top:60;width:78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ygTFAAAA3AAAAA8AAABkcnMvZG93bnJldi54bWxEj09rAjEUxO8Fv0N4Qm81q6CWrVFEkAo9&#10;uRWlt8fm7Z+6eVmT1F399KZQ6HGYmd8wi1VvGnEl52vLCsajBARxbnXNpYLD5/blFYQPyBoby6Tg&#10;Rh5Wy8HTAlNtO97TNQuliBD2KSqoQmhTKX1ekUE/si1x9ArrDIYoXSm1wy7CTSMnSTKTBmuOCxW2&#10;tKkoP2c/RkGxPenjh5ty57Lv+ywv3r92l5NSz8N+/QYiUB/+w3/tnVYwnc/h90w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8oExQAAANwAAAAPAAAAAAAAAAAAAAAA&#10;AJ8CAABkcnMvZG93bnJldi54bWxQSwUGAAAAAAQABAD3AAAAkQMAAAAA&#10;">
                  <v:imagedata r:id="rId15" o:title=""/>
                </v:shape>
                <v:shape id="Picture 1552" o:spid="_x0000_s1028" type="#_x0000_t75" style="position:absolute;left:60;top:391;width:487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YiPDAAAA3AAAAA8AAABkcnMvZG93bnJldi54bWxET01rwkAQvRf6H5YpeKubRm0lzSaUgCh4&#10;0rSF3qbZaRKanQ3ZNcZ/7x4Ej4/3neaT6cRIg2stK3iZRyCIK6tbrhV8lpvnNQjnkTV2lknBhRzk&#10;2eNDiom2Zz7QePS1CCHsElTQeN8nUrqqIYNubnviwP3ZwaAPcKilHvAcwk0n4yh6lQZbDg0N9lQ0&#10;VP0fT0bB19IUY1xM9LtfL/jHfpfFdlMqNXuaPt5BeJr8XXxz77SC1VtYG86EIy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5iI8MAAADcAAAADwAAAAAAAAAAAAAAAACf&#10;AgAAZHJzL2Rvd25yZXYueG1sUEsFBgAAAAAEAAQA9wAAAI8DAAAAAA==&#10;">
                  <v:imagedata r:id="rId16" o:title=""/>
                </v:shape>
                <v:group id="Group 1547" o:spid="_x0000_s1029" style="position:absolute;width:183;height:986" coordsize="183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1551" o:spid="_x0000_s1030" style="position:absolute;width:183;height:986;visibility:visible;mso-wrap-style:square;v-text-anchor:top" coordsize="183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1Dr8A&#10;AADcAAAADwAAAGRycy9kb3ducmV2LnhtbERPy6rCMBDdC/5DGMGdpgqKVKOooKgLL1bdD83YFptJ&#10;aaKtf28Wwl0eznuxak0p3lS7wrKC0TACQZxaXXCm4HbdDWYgnEfWWFomBR9ysFp2OwuMtW34Qu/E&#10;ZyKEsItRQe59FUvp0pwMuqGtiAP3sLVBH2CdSV1jE8JNKcdRNJUGCw4NOVa0zSl9Ji+j4Hiu9uPn&#10;JztO7H70t5H35LRtCqX6vXY9B+Gp9f/in/ugFUxmYX44E4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prUOvwAAANwAAAAPAAAAAAAAAAAAAAAAAJgCAABkcnMvZG93bnJl&#10;di54bWxQSwUGAAAAAAQABAD1AAAAhAMAAAAA&#10;" path="m106,l84,,74,7,64,22,59,37,56,56r,26l58,102r7,18l74,134r10,5l106,139,133,83r1,-26l130,37,122,19,115,7,106,xe" fillcolor="#7f7f7f" stroked="f">
                    <v:path arrowok="t" o:connecttype="custom" o:connectlocs="106,0;84,0;74,7;64,22;59,37;56,56;56,82;58,102;65,120;74,134;84,139;106,139;133,83;134,57;130,37;122,19;115,7;106,0" o:connectangles="0,0,0,0,0,0,0,0,0,0,0,0,0,0,0,0,0,0"/>
                  </v:shape>
                  <v:shape id="Freeform 1550" o:spid="_x0000_s1031" style="position:absolute;width:183;height:986;visibility:visible;mso-wrap-style:square;v-text-anchor:top" coordsize="183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QlcUA&#10;AADcAAAADwAAAGRycy9kb3ducmV2LnhtbESPT2vCQBTE7wW/w/IEb3UTwRKiq7SCYnpoaar3R/aZ&#10;BLNvQ3bNn2/fLRR6HGbmN8x2P5pG9NS52rKCeBmBIC6srrlUcPk+PicgnEfW2FgmBRM52O9mT1tM&#10;tR34i/rclyJA2KWooPK+TaV0RUUG3dK2xMG72c6gD7Irpe5wCHDTyFUUvUiDNYeFCls6VFTc84dR&#10;kH20p9V9KrO1PcWfb/Kavx+GWqnFfHzdgPA0+v/wX/usFayTG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hCVxQAAANwAAAAPAAAAAAAAAAAAAAAAAJgCAABkcnMv&#10;ZG93bnJldi54bWxQSwUGAAAAAAQABAD1AAAAigMAAAAA&#10;" path="m182,960l7,960r,17l22,986r40,-1l182,984r,-24xe" fillcolor="#7f7f7f" stroked="f">
                    <v:path arrowok="t" o:connecttype="custom" o:connectlocs="182,960;7,960;7,977;22,986;62,985;182,984;182,960" o:connectangles="0,0,0,0,0,0,0"/>
                  </v:shape>
                  <v:shape id="Freeform 1549" o:spid="_x0000_s1032" style="position:absolute;width:183;height:986;visibility:visible;mso-wrap-style:square;v-text-anchor:top" coordsize="183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O4sUA&#10;AADcAAAADwAAAGRycy9kb3ducmV2LnhtbESPQWvCQBSE7wX/w/IEb3WTgEWiq7QBxfTQ0lTvj+wz&#10;CWbfhuyaxH/fLRR6HGbmG2a7n0wrBupdY1lBvIxAEJdWN1wpOH8fntcgnEfW2FomBQ9ysN/NnraY&#10;ajvyFw2Fr0SAsEtRQe19l0rpypoMuqXtiIN3tb1BH2RfSd3jGOCmlUkUvUiDDYeFGjvKaipvxd0o&#10;yD+6Y3J7VPnKHuPPN3kp3rOxUWoxn143IDxN/j/81z5pBat1Ar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7ixQAAANwAAAAPAAAAAAAAAAAAAAAAAJgCAABkcnMv&#10;ZG93bnJldi54bWxQSwUGAAAAAAQABAD1AAAAigMAAAAA&#10;" path="m127,425r-86,l46,427r5,6l61,502r1,70l62,602r,240l59,909,41,950r-5,8l24,960r142,l154,955r-9,-7l128,868r-1,-26l127,425xe" fillcolor="#7f7f7f" stroked="f">
                    <v:path arrowok="t" o:connecttype="custom" o:connectlocs="127,425;41,425;46,427;51,433;61,502;62,572;62,602;62,842;59,909;41,950;36,958;24,960;166,960;154,955;145,948;128,868;127,842;127,425" o:connectangles="0,0,0,0,0,0,0,0,0,0,0,0,0,0,0,0,0,0"/>
                  </v:shape>
                  <v:shape id="Freeform 1548" o:spid="_x0000_s1033" style="position:absolute;width:183;height:986;visibility:visible;mso-wrap-style:square;v-text-anchor:top" coordsize="183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recQA&#10;AADcAAAADwAAAGRycy9kb3ducmV2LnhtbESPQYvCMBSE78L+h/AWvGmqopRqlF1BUQ/Kdnfvj+bZ&#10;FpuX0kRb/70RBI/DzHzDLFadqcSNGldaVjAaRiCIM6tLzhX8/W4GMQjnkTVWlknBnRyslh+9BSba&#10;tvxDt9TnIkDYJaig8L5OpHRZQQbd0NbEwTvbxqAPssmlbrANcFPJcRTNpMGSw0KBNa0Lyi7p1SjY&#10;H+vt+HLP91O7HZ2+5X96WLelUv3P7msOwlPn3+FXe6cVTOM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K3nEAAAA3AAAAA8AAAAAAAAAAAAAAAAAmAIAAGRycy9k&#10;b3ducmV2LnhtbFBLBQYAAAAABAAEAPUAAACJAwAAAAA=&#10;" path="m127,331r-12,l98,340,32,387,,410r2,8l5,427r2,7l17,427r9,-2l127,425r,-94xe" fillcolor="#7f7f7f" stroked="f">
                    <v:path arrowok="t" o:connecttype="custom" o:connectlocs="127,331;115,331;98,340;32,387;0,410;2,418;5,427;7,434;17,427;26,425;127,425;127,331" o:connectangles="0,0,0,0,0,0,0,0,0,0,0,0"/>
                  </v:shape>
                </v:group>
                <v:group id="Group 1541" o:spid="_x0000_s1034" style="position:absolute;left:242;top:339;width:245;height:675" coordorigin="242,339" coordsize="24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546" o:spid="_x0000_s1035" style="position:absolute;left:242;top:339;width:245;height:675;visibility:visible;mso-wrap-style:square;v-text-anchor:top" coordsize="2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7t8MA&#10;AADcAAAADwAAAGRycy9kb3ducmV2LnhtbESP0YrCMBRE3xf8h3CFfRFNV3SVahQRC/q4XT/gklzb&#10;anNTmqytf78RBB+HmTnDrLe9rcWdWl85VvA1SUAQa2cqLhScf7PxEoQPyAZrx6TgQR62m8HHGlPj&#10;Ov6hex4KESHsU1RQhtCkUnpdkkU/cQ1x9C6utRiibAtpWuwi3NZymiTf0mLFcaHEhvYl6Vv+ZxXo&#10;0f5RdafZNZvp/Ggu2cKMDgulPof9bgUiUB/e4Vf7aBTMl3N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o7t8MAAADcAAAADwAAAAAAAAAAAAAAAACYAgAAZHJzL2Rv&#10;d25yZXYueG1sUEsFBgAAAAAEAAQA9QAAAIgDAAAAAA==&#10;" path="m197,640r-163,l41,643r14,7l74,660r19,7l112,671r20,3l149,672r16,-7l182,654r15,-14xe" fillcolor="#7f7f7f" stroked="f">
                    <v:path arrowok="t" o:connecttype="custom" o:connectlocs="197,979;34,979;41,982;55,989;74,999;93,1006;112,1010;132,1013;149,1011;165,1004;182,993;197,979" o:connectangles="0,0,0,0,0,0,0,0,0,0,0,0"/>
                  </v:shape>
                  <v:shape id="Freeform 1545" o:spid="_x0000_s1036" style="position:absolute;left:242;top:339;width:245;height:675;visibility:visible;mso-wrap-style:square;v-text-anchor:top" coordsize="2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lwMMA&#10;AADcAAAADwAAAGRycy9kb3ducmV2LnhtbESP0YrCMBRE3xf8h3AFX0RTxVWpRhGx4D5udz/gklzb&#10;anNTmmjr3xthYR+HmTnDbPe9rcWDWl85VjCbJiCItTMVFwp+f7LJGoQPyAZrx6TgSR72u8HHFlPj&#10;Ov6mRx4KESHsU1RQhtCkUnpdkkU/dQ1x9C6utRiibAtpWuwi3NZyniRLabHiuFBiQ8eS9C2/WwV6&#10;fHxW3dfimi10fjaXbGXGp5VSo2F/2IAI1If/8F/7bBR8rpfwPhOP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ilwMMAAADcAAAADwAAAAAAAAAAAAAAAACYAgAAZHJzL2Rv&#10;d25yZXYueG1sUEsFBgAAAAAEAAQA9QAAAIgDAAAAAA==&#10;" path="m15,431r-10,l,437,,657r15,l17,647r5,-7l197,640r1,-1l205,630r-93,l97,623,50,570,26,500,18,456,15,431xe" fillcolor="#7f7f7f" stroked="f">
                    <v:path arrowok="t" o:connecttype="custom" o:connectlocs="15,770;5,770;0,776;0,996;15,996;17,986;22,979;197,979;198,978;205,969;112,969;97,962;50,909;26,839;18,795;15,770" o:connectangles="0,0,0,0,0,0,0,0,0,0,0,0,0,0,0,0"/>
                  </v:shape>
                  <v:shape id="Freeform 1544" o:spid="_x0000_s1037" style="position:absolute;left:242;top:339;width:245;height:675;visibility:visible;mso-wrap-style:square;v-text-anchor:top" coordsize="2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AW8MA&#10;AADcAAAADwAAAGRycy9kb3ducmV2LnhtbESP0WrCQBRE34X+w3ILfZG6saiR1FVEGrCPRj/gsntN&#10;otm7Ibs18e9doeDjMDNnmNVmsI24UedrxwqmkwQEsXam5lLB6Zh/LkH4gGywcUwK7uRhs34brTAz&#10;rucD3YpQighhn6GCKoQ2k9Lriiz6iWuJo3d2ncUQZVdK02Ef4baRX0mykBZrjgsVtrSrSF+LP6tA&#10;j3f3uv+dXfKZLvbmnKdm/JMq9fE+bL9BBBrCK/zf3hsF82UK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AW8MAAADcAAAADwAAAAAAAAAAAAAAAACYAgAAZHJzL2Rv&#10;d25yZXYueG1sUEsFBgAAAAAEAAQA9QAAAIgDAAAAAA==&#10;" path="m93,l30,50,6,120,,188r1,20l21,285r43,58l116,395r15,16l174,472r13,83l184,575r-47,55l112,630r93,l235,570r9,-64l245,479r-2,-20l222,383,190,331,147,285,118,258,101,242,55,177,46,117,48,98,55,79,66,60,79,49,97,43r122,l219,33r-31,l177,29,152,14,135,7,116,2,93,xe" fillcolor="#7f7f7f" stroked="f">
                    <v:path arrowok="t" o:connecttype="custom" o:connectlocs="93,339;30,389;6,459;0,527;1,547;21,624;64,682;116,734;131,750;174,811;187,894;184,914;137,969;112,969;205,969;235,909;244,845;245,818;243,798;222,722;190,670;147,624;118,597;101,581;55,516;46,456;48,437;55,418;66,399;79,388;97,382;219,382;219,372;188,372;177,368;152,353;135,346;116,341;93,339" o:connectangles="0,0,0,0,0,0,0,0,0,0,0,0,0,0,0,0,0,0,0,0,0,0,0,0,0,0,0,0,0,0,0,0,0,0,0,0,0,0,0"/>
                  </v:shape>
                  <v:shape id="Freeform 1543" o:spid="_x0000_s1038" style="position:absolute;left:242;top:339;width:245;height:675;visibility:visible;mso-wrap-style:square;v-text-anchor:top" coordsize="2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UKcAA&#10;AADcAAAADwAAAGRycy9kb3ducmV2LnhtbERPzYrCMBC+C/sOYRa8iKYuaqUaZZEt6NHqAwzJ2NZt&#10;JqWJtr69OSzs8eP73+4H24gndb52rGA+S0AQa2dqLhVcL/l0DcIHZIONY1LwIg/73cdoi5lxPZ/p&#10;WYRSxBD2GSqoQmgzKb2uyKKfuZY4cjfXWQwRdqU0HfYx3DbyK0lW0mLNsaHClg4V6d/iYRXoyeFV&#10;96fFPV/o4mhueWomP6lS48/hewMi0BD+xX/uo1GwXMe18Uw8An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uUKcAAAADcAAAADwAAAAAAAAAAAAAAAACYAgAAZHJzL2Rvd25y&#10;ZXYueG1sUEsFBgAAAAAEAAQA9QAAAIUDAAAAAA==&#10;" path="m219,43l97,43r26,l140,52r42,61l198,172r9,51l212,225r2,l219,209r,-166xe" fillcolor="#7f7f7f" stroked="f">
                    <v:path arrowok="t" o:connecttype="custom" o:connectlocs="219,382;97,382;123,382;140,391;182,452;198,511;207,562;212,564;214,564;219,548;219,382" o:connectangles="0,0,0,0,0,0,0,0,0,0,0"/>
                  </v:shape>
                  <v:shape id="Freeform 1542" o:spid="_x0000_s1039" style="position:absolute;left:242;top:339;width:245;height:675;visibility:visible;mso-wrap-style:square;v-text-anchor:top" coordsize="2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xssQA&#10;AADcAAAADwAAAGRycy9kb3ducmV2LnhtbESP0WrCQBRE3wv+w3IFX0Q3iq0aXaWIAfvY6Adcdq9J&#10;NHs3ZLcm/r1bKPRxmJkzzHbf21o8qPWVYwWzaQKCWDtTcaHgcs4mKxA+IBusHZOCJ3nY7wZvW0yN&#10;6/ibHnkoRISwT1FBGUKTSul1SRb91DXE0bu61mKIsi2kabGLcFvLeZJ8SIsVx4USGzqUpO/5j1Wg&#10;x4dn1X0tbtlC5ydzzZZmfFwqNRr2nxsQgfrwH/5rn4yC99Uafs/EI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MbLEAAAA3AAAAA8AAAAAAAAAAAAAAAAAmAIAAGRycy9k&#10;b3ducmV2LnhtbFBLBQYAAAAABAAEAPUAAACJAwAAAAA=&#10;" path="m207,7r-5,12l200,26r-8,7l219,33r,-24l212,9,207,7xe" fillcolor="#7f7f7f" stroked="f">
                    <v:path arrowok="t" o:connecttype="custom" o:connectlocs="207,346;202,358;200,365;192,372;219,372;219,348;212,348;207,34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47"/>
          <w:sz w:val="20"/>
        </w:rPr>
        <w:tab/>
      </w:r>
      <w:r>
        <w:rPr>
          <w:rFonts w:ascii="Times New Roman"/>
          <w:noProof/>
          <w:sz w:val="20"/>
          <w:lang w:val="nl-NL" w:eastAsia="nl-NL"/>
        </w:rPr>
        <mc:AlternateContent>
          <mc:Choice Requires="wpg">
            <w:drawing>
              <wp:inline distT="0" distB="0" distL="0" distR="0">
                <wp:extent cx="1140460" cy="935990"/>
                <wp:effectExtent l="0" t="0" r="2540" b="0"/>
                <wp:docPr id="570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935990"/>
                          <a:chOff x="0" y="0"/>
                          <a:chExt cx="1796" cy="1474"/>
                        </a:xfrm>
                      </wpg:grpSpPr>
                      <pic:pic xmlns:pic="http://schemas.openxmlformats.org/drawingml/2006/picture">
                        <pic:nvPicPr>
                          <pic:cNvPr id="571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175"/>
                            <a:ext cx="8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185"/>
                            <a:ext cx="8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103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98"/>
                            <a:ext cx="605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4" o:spid="_x0000_s1026" style="width:89.8pt;height:73.7pt;mso-position-horizontal-relative:char;mso-position-vertical-relative:line" coordsize="1796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">
                <v:shape id="Picture 1539" o:spid="_x0000_s1027" type="#_x0000_t75" style="position:absolute;left:793;top:175;width:8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2pHEAAAA3AAAAA8AAABkcnMvZG93bnJldi54bWxEj0FrAjEUhO8F/0N4greaVbDarVFUEDwo&#10;VVt6ft28bpYmL0sSdfvvTaHQ4zAz3zDzZeesuFKIjWcFo2EBgrjyuuFawfvb9nEGIiZkjdYzKfih&#10;CMtF72GOpfY3PtH1nGqRIRxLVGBSakspY2XIYRz6ljh7Xz44TFmGWuqAtwx3Vo6L4kk6bDgvGGxp&#10;Y6j6Pl+cgs5+mLW/vO7DgSbV8/Rzuzp6q9Sg361eQCTq0n/4r73TCibTEfyey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2pHEAAAA3AAAAA8AAAAAAAAAAAAAAAAA&#10;nwIAAGRycy9kb3ducmV2LnhtbFBLBQYAAAAABAAEAPcAAACQAwAAAAA=&#10;">
                  <v:imagedata r:id="rId22" o:title=""/>
                </v:shape>
                <v:shape id="Picture 1538" o:spid="_x0000_s1028" type="#_x0000_t75" style="position:absolute;left:1018;top:185;width:8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QejGAAAA3AAAAA8AAABkcnMvZG93bnJldi54bWxEj0FrwkAUhO8F/8PyhN7qRlurRFcphULp&#10;wdqoeH1kn9lg9m2a3SbRX+8WCj0OM/MNs1z3thItNb50rGA8SkAQ506XXCjY794e5iB8QNZYOSYF&#10;F/KwXg3ulphq1/EXtVkoRISwT1GBCaFOpfS5IYt+5Gri6J1cYzFE2RRSN9hFuK3kJEmepcWS44LB&#10;ml4N5efsxyr4eHyy2WdnvrPxXG+vrq2mm+NBqfth/7IAEagP/+G/9rtWMJ1N4PdMP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ZB6MYAAADcAAAADwAAAAAAAAAAAAAA&#10;AACfAgAAZHJzL2Rvd25yZXYueG1sUEsFBgAAAAAEAAQA9wAAAJIDAAAAAA==&#10;">
                  <v:imagedata r:id="rId23" o:title=""/>
                </v:shape>
                <v:shape id="Picture 1537" o:spid="_x0000_s1029" type="#_x0000_t75" style="position:absolute;left:60;top:60;width:1032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Ze/GAAAA3AAAAA8AAABkcnMvZG93bnJldi54bWxEj0FrwkAUhO9C/8PyCl6kbqrUaOoqJVAo&#10;FERjDx6f2WcSmn0bdrcm/ffdguBxmJlvmPV2MK24kvONZQXP0wQEcWl1w5WCr+P70xKED8gaW8uk&#10;4Jc8bDcPozVm2vZ8oGsRKhEh7DNUUIfQZVL6siaDfmo74uhdrDMYonSV1A77CDetnCXJQhpsOC7U&#10;2FFeU/ld/BgFk3zVf3ZpkZ9P8z1XRbp0u12p1PhxeHsFEWgI9/Ct/aEVvKRz+D8Tj4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9l78YAAADcAAAADwAAAAAAAAAAAAAA&#10;AACfAgAAZHJzL2Rvd25yZXYueG1sUEsFBgAAAAAEAAQA9wAAAJIDAAAAAA==&#10;">
                  <v:imagedata r:id="rId24" o:title=""/>
                </v:shape>
                <v:shape id="Picture 1536" o:spid="_x0000_s1030" type="#_x0000_t75" style="position:absolute;left:1190;top:298;width:605;height: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jDLFAAAA3AAAAA8AAABkcnMvZG93bnJldi54bWxEj0FrwkAUhO8F/8PyhN7qxqBVUjeiQqlI&#10;L0178PiafclGs29Ddqvx37uFQo/DzHzDrNaDbcWFet84VjCdJCCIS6cbrhV8fb4+LUH4gKyxdUwK&#10;buRhnY8eVphpd+UPuhShFhHCPkMFJoQuk9KXhiz6ieuIo1e53mKIsq+l7vEa4baVaZI8S4sNxwWD&#10;He0MlefixypID8fZ235h6FS+b89kw/Y7rYxSj+Nh8wIi0BD+w3/tvVYwX8zg90w8Aj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bowyxQAAANwAAAAPAAAAAAAAAAAAAAAA&#10;AJ8CAABkcnMvZG93bnJldi54bWxQSwUGAAAAAAQABAD3AAAAkQMAAAAA&#10;">
                  <v:imagedata r:id="rId25" o:title=""/>
                </v:shape>
                <v:shape id="Picture 1535" o:spid="_x0000_s1031" type="#_x0000_t75" style="position:absolute;width:1735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pBGnDAAAA3AAAAA8AAABkcnMvZG93bnJldi54bWxEj8FqwzAQRO+B/IPYQG+J3JakxYliQqDg&#10;W7AdSo+LtbFNrZWRVNv5+ypQ6HGYmTfMIZtNL0ZyvrOs4HmTgCCure64UXCtPtbvIHxA1thbJgV3&#10;8pAdl4sDptpOXNBYhkZECPsUFbQhDKmUvm7JoN/YgTh6N+sMhihdI7XDKcJNL1+SZCcNdhwXWhzo&#10;3FL9Xf4YBcV8cVhWu7Gocn6dTG2+6P6p1NNqPu1BBJrDf/ivnWsF27ctPM7EIyC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kEac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7"/>
          <w:sz w:val="20"/>
          <w:lang w:val="nl-NL" w:eastAsia="nl-NL"/>
        </w:rPr>
        <mc:AlternateContent>
          <mc:Choice Requires="wpg">
            <w:drawing>
              <wp:inline distT="0" distB="0" distL="0" distR="0">
                <wp:extent cx="1479550" cy="737870"/>
                <wp:effectExtent l="0" t="0" r="0" b="0"/>
                <wp:docPr id="567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737870"/>
                          <a:chOff x="0" y="0"/>
                          <a:chExt cx="2330" cy="1162"/>
                        </a:xfrm>
                      </wpg:grpSpPr>
                      <pic:pic xmlns:pic="http://schemas.openxmlformats.org/drawingml/2006/picture">
                        <pic:nvPicPr>
                          <pic:cNvPr id="568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2270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1" o:spid="_x0000_s1026" style="width:116.5pt;height:58.1pt;mso-position-horizontal-relative:char;mso-position-vertical-relative:line" coordsize="233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">
                <v:shape id="Picture 1533" o:spid="_x0000_s1027" type="#_x0000_t75" style="position:absolute;left:60;top:60;width:2270;height: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ACzCAAAA3AAAAA8AAABkcnMvZG93bnJldi54bWxET7tuwjAU3ZH4B+sisYEDCIoCBkElHh0Y&#10;SGFgu41vk4j4Oo0NhL+vByTGo/OeLxtTijvVrrCsYNCPQBCnVhecKTh9b3pTEM4jaywtk4InOVgu&#10;2q05xto++Ej3xGcihLCLUUHufRVL6dKcDLq+rYgD92trgz7AOpO6xkcIN6UcRtFEGiw4NORY0WdO&#10;6TW5GQXny9dT8ofb8frn0Oy3f6OVPu2U6naa1QyEp8a/xS/3XisYT8LacCYc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lAAswgAAANwAAAAPAAAAAAAAAAAAAAAAAJ8C&#10;AABkcnMvZG93bnJldi54bWxQSwUGAAAAAAQABAD3AAAAjgMAAAAA&#10;">
                  <v:imagedata r:id="rId29" o:title=""/>
                </v:shape>
                <v:shape id="Picture 1532" o:spid="_x0000_s1028" type="#_x0000_t75" style="position:absolute;width:2270;height:1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+S+TCAAAA3AAAAA8AAABkcnMvZG93bnJldi54bWxEj19rwjAUxd+FfYdwhb3ITJ0oWpvKEAZ7&#10;E+2250tzbUuTm5JE7b79Mhj4eDh/fpxiP1ojbuRD51jBYp6BIK6d7rhR8Fm9v2xAhIis0TgmBT8U&#10;YF8+TQrMtbvziW7n2Ig0wiFHBW2MQy5lqFuyGOZuIE7exXmLMUnfSO3xnsatka9ZtpYWO06EFgc6&#10;tFT356tNkAGPjakO3/1m1stlZcwp+C+lnqfj2w5EpDE+wv/tD61gtd7C35l0BG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kvkwgAAANwAAAAPAAAAAAAAAAAAAAAAAJ8C&#10;AABkcnMvZG93bnJldi54bWxQSwUGAAAAAAQABAD3AAAAjgMAAAAA&#10;">
                  <v:imagedata r:id="rId30" o:title=""/>
                </v:shape>
                <w10:anchorlock/>
              </v:group>
            </w:pict>
          </mc:Fallback>
        </mc:AlternateContent>
      </w:r>
    </w:p>
    <w:p w:rsidR="00036897" w:rsidRDefault="00036897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36897" w:rsidRDefault="009C36BD">
      <w:pPr>
        <w:spacing w:line="200" w:lineRule="atLeast"/>
        <w:ind w:left="16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3356573" cy="3927157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573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97" w:rsidRDefault="00036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6897" w:rsidRDefault="00036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6897" w:rsidRDefault="000368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6897" w:rsidRDefault="00036897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036897" w:rsidRDefault="009C36BD">
      <w:pPr>
        <w:spacing w:before="8" w:line="490" w:lineRule="exact"/>
        <w:ind w:left="2465" w:right="2397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40"/>
        </w:rPr>
        <w:t>MODULE</w:t>
      </w:r>
      <w:r>
        <w:rPr>
          <w:rFonts w:ascii="Calibri"/>
          <w:b/>
          <w:spacing w:val="-1"/>
          <w:sz w:val="40"/>
        </w:rPr>
        <w:t xml:space="preserve"> </w:t>
      </w:r>
      <w:r>
        <w:rPr>
          <w:rFonts w:ascii="Calibri"/>
          <w:b/>
          <w:sz w:val="40"/>
        </w:rPr>
        <w:t>VOOR</w:t>
      </w:r>
      <w:r>
        <w:rPr>
          <w:rFonts w:ascii="Calibri"/>
          <w:b/>
          <w:spacing w:val="-2"/>
          <w:sz w:val="40"/>
        </w:rPr>
        <w:t xml:space="preserve"> </w:t>
      </w:r>
      <w:r w:rsidR="00591FA1">
        <w:rPr>
          <w:rFonts w:ascii="Calibri"/>
          <w:b/>
          <w:spacing w:val="-2"/>
          <w:sz w:val="40"/>
        </w:rPr>
        <w:t>GTX en GTX3</w:t>
      </w:r>
    </w:p>
    <w:p w:rsidR="00036897" w:rsidRDefault="00036897">
      <w:pPr>
        <w:spacing w:before="11"/>
        <w:rPr>
          <w:rFonts w:ascii="Calibri" w:eastAsia="Calibri" w:hAnsi="Calibri" w:cs="Calibri"/>
          <w:b/>
          <w:bCs/>
          <w:sz w:val="60"/>
          <w:szCs w:val="60"/>
        </w:rPr>
      </w:pPr>
    </w:p>
    <w:p w:rsidR="00E313CE" w:rsidRDefault="009C36BD">
      <w:pPr>
        <w:pStyle w:val="Plattetekst"/>
        <w:ind w:left="2832" w:right="2762" w:firstLine="0"/>
        <w:jc w:val="center"/>
        <w:rPr>
          <w:spacing w:val="-1"/>
        </w:rPr>
      </w:pPr>
      <w:r>
        <w:rPr>
          <w:spacing w:val="-1"/>
        </w:rPr>
        <w:t>Versie</w:t>
      </w:r>
      <w:r>
        <w:rPr>
          <w:spacing w:val="-4"/>
        </w:rPr>
        <w:t xml:space="preserve"> </w:t>
      </w:r>
      <w:r w:rsidR="00E313CE">
        <w:rPr>
          <w:spacing w:val="-1"/>
        </w:rPr>
        <w:t>De Meerwaarde</w:t>
      </w:r>
    </w:p>
    <w:p w:rsidR="00036897" w:rsidRDefault="009C36BD">
      <w:pPr>
        <w:pStyle w:val="Plattetekst"/>
        <w:ind w:left="2832" w:right="2762" w:firstLine="0"/>
        <w:jc w:val="center"/>
      </w:pPr>
      <w:r>
        <w:rPr>
          <w:spacing w:val="31"/>
        </w:rPr>
        <w:t xml:space="preserve"> </w:t>
      </w:r>
      <w:r w:rsidR="00E313CE">
        <w:t>Mei 2016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036897" w:rsidRDefault="00E313CE">
      <w:pPr>
        <w:ind w:left="66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KLA / BAS / TOO</w:t>
      </w:r>
    </w:p>
    <w:p w:rsidR="00036897" w:rsidRDefault="00036897">
      <w:pPr>
        <w:jc w:val="center"/>
        <w:rPr>
          <w:rFonts w:ascii="Calibri" w:eastAsia="Calibri" w:hAnsi="Calibri" w:cs="Calibri"/>
        </w:rPr>
        <w:sectPr w:rsidR="00036897">
          <w:type w:val="continuous"/>
          <w:pgSz w:w="11900" w:h="16840"/>
          <w:pgMar w:top="1600" w:right="1680" w:bottom="280" w:left="1620" w:header="708" w:footer="708" w:gutter="0"/>
          <w:cols w:space="708"/>
        </w:sectPr>
      </w:pPr>
    </w:p>
    <w:p w:rsidR="00036897" w:rsidRDefault="009C36BD" w:rsidP="003C330C">
      <w:pPr>
        <w:pStyle w:val="Kop1"/>
      </w:pPr>
      <w:bookmarkStart w:id="0" w:name="Inleiding"/>
      <w:bookmarkStart w:id="1" w:name="_bookmark0"/>
      <w:bookmarkStart w:id="2" w:name="_Toc452459955"/>
      <w:bookmarkEnd w:id="0"/>
      <w:bookmarkEnd w:id="1"/>
      <w:r>
        <w:lastRenderedPageBreak/>
        <w:t>Inleiding</w:t>
      </w:r>
      <w:bookmarkEnd w:id="2"/>
    </w:p>
    <w:p w:rsidR="00036897" w:rsidRDefault="0003689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036897" w:rsidRDefault="009C36BD">
      <w:pPr>
        <w:pStyle w:val="Plattetekst"/>
        <w:spacing w:line="241" w:lineRule="auto"/>
        <w:ind w:left="100" w:right="1884" w:firstLine="0"/>
      </w:pPr>
      <w:r>
        <w:t>Aan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hand van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module</w:t>
      </w:r>
      <w:r>
        <w:rPr>
          <w:spacing w:val="-2"/>
        </w:rPr>
        <w:t xml:space="preserve"> in</w:t>
      </w:r>
      <w:r>
        <w:rPr>
          <w:spacing w:val="-1"/>
        </w:rPr>
        <w:t xml:space="preserve"> dit</w:t>
      </w:r>
      <w:r>
        <w:rPr>
          <w:spacing w:val="-3"/>
        </w:rPr>
        <w:t xml:space="preserve"> </w:t>
      </w:r>
      <w:r>
        <w:rPr>
          <w:spacing w:val="-1"/>
        </w:rPr>
        <w:t>boekje</w:t>
      </w:r>
      <w:r>
        <w:rPr>
          <w:spacing w:val="-3"/>
        </w:rPr>
        <w:t xml:space="preserve"> </w:t>
      </w:r>
      <w:r>
        <w:rPr>
          <w:spacing w:val="-1"/>
        </w:rPr>
        <w:t xml:space="preserve">ga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leren</w:t>
      </w:r>
      <w:r>
        <w:rPr>
          <w:spacing w:val="-3"/>
        </w:rPr>
        <w:t xml:space="preserve"> </w:t>
      </w:r>
      <w:r>
        <w:t>hoe</w:t>
      </w:r>
      <w:r>
        <w:rPr>
          <w:spacing w:val="-1"/>
        </w:rPr>
        <w:t xml:space="preserve"> suiker geproduceerd wordt.</w:t>
      </w:r>
      <w:r>
        <w:rPr>
          <w:spacing w:val="73"/>
        </w:rPr>
        <w:t xml:space="preserve"> </w:t>
      </w:r>
      <w:r>
        <w:rPr>
          <w:spacing w:val="-1"/>
        </w:rPr>
        <w:t>Daarnaast leer</w:t>
      </w:r>
      <w:r>
        <w:rPr>
          <w:spacing w:val="-2"/>
        </w:rPr>
        <w:t xml:space="preserve"> je </w:t>
      </w:r>
      <w:r>
        <w:rPr>
          <w:spacing w:val="-1"/>
        </w:rPr>
        <w:t>een aantal</w:t>
      </w:r>
      <w:r>
        <w:rPr>
          <w:spacing w:val="-5"/>
        </w:rPr>
        <w:t xml:space="preserve"> </w:t>
      </w:r>
      <w:r>
        <w:rPr>
          <w:spacing w:val="-1"/>
        </w:rPr>
        <w:t>begrippen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gebruikt worden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scheikunde.</w:t>
      </w:r>
    </w:p>
    <w:p w:rsidR="00036897" w:rsidRDefault="00036897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ind w:left="100" w:right="2459" w:firstLine="0"/>
      </w:pPr>
      <w:r>
        <w:rPr>
          <w:spacing w:val="-1"/>
        </w:rPr>
        <w:t>Bij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rPr>
          <w:spacing w:val="-1"/>
        </w:rPr>
        <w:t>zullen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-1"/>
        </w:rPr>
        <w:t>groepjes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vormen</w:t>
      </w:r>
      <w:r>
        <w:rPr>
          <w:spacing w:val="-4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rPr>
          <w:spacing w:val="-1"/>
        </w:rPr>
        <w:t>verschillende</w:t>
      </w:r>
      <w:r>
        <w:rPr>
          <w:spacing w:val="-5"/>
        </w:rPr>
        <w:t xml:space="preserve"> </w:t>
      </w:r>
      <w:r>
        <w:t>practica</w:t>
      </w:r>
      <w:r>
        <w:rPr>
          <w:spacing w:val="-5"/>
        </w:rPr>
        <w:t xml:space="preserve"> </w:t>
      </w:r>
      <w:r>
        <w:rPr>
          <w:spacing w:val="-1"/>
        </w:rPr>
        <w:t>uit te</w:t>
      </w:r>
      <w:r>
        <w:rPr>
          <w:spacing w:val="-2"/>
        </w:rPr>
        <w:t xml:space="preserve"> </w:t>
      </w:r>
      <w:r>
        <w:rPr>
          <w:spacing w:val="-1"/>
        </w:rPr>
        <w:t>voeren.</w:t>
      </w:r>
      <w:r>
        <w:rPr>
          <w:spacing w:val="5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docent</w:t>
      </w:r>
      <w:r>
        <w:rPr>
          <w:spacing w:val="-3"/>
        </w:rPr>
        <w:t xml:space="preserve"> </w:t>
      </w:r>
      <w:r>
        <w:t>zal</w:t>
      </w:r>
      <w:r>
        <w:rPr>
          <w:spacing w:val="-3"/>
        </w:rPr>
        <w:t xml:space="preserve"> </w:t>
      </w:r>
      <w:r>
        <w:rPr>
          <w:spacing w:val="-1"/>
        </w:rPr>
        <w:t>voor een</w:t>
      </w:r>
      <w:r>
        <w:rPr>
          <w:spacing w:val="-2"/>
        </w:rPr>
        <w:t xml:space="preserve"> </w:t>
      </w:r>
      <w:r>
        <w:rPr>
          <w:spacing w:val="-1"/>
        </w:rPr>
        <w:t>indeling</w:t>
      </w:r>
      <w:r>
        <w:rPr>
          <w:spacing w:val="-4"/>
        </w:rPr>
        <w:t xml:space="preserve"> </w:t>
      </w:r>
      <w:r>
        <w:rPr>
          <w:spacing w:val="-1"/>
        </w:rPr>
        <w:t>zorgen.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zo’n</w:t>
      </w:r>
      <w:r>
        <w:rPr>
          <w:spacing w:val="-2"/>
        </w:rPr>
        <w:t xml:space="preserve"> </w:t>
      </w:r>
      <w:r>
        <w:rPr>
          <w:spacing w:val="-1"/>
        </w:rPr>
        <w:t>groepje</w:t>
      </w:r>
      <w:r>
        <w:rPr>
          <w:spacing w:val="-3"/>
        </w:rPr>
        <w:t xml:space="preserve"> </w:t>
      </w:r>
      <w:r>
        <w:rPr>
          <w:spacing w:val="-1"/>
        </w:rPr>
        <w:t>heeft iedereen</w:t>
      </w:r>
      <w:r>
        <w:rPr>
          <w:spacing w:val="-4"/>
        </w:rPr>
        <w:t xml:space="preserve"> </w:t>
      </w:r>
      <w:r>
        <w:rPr>
          <w:spacing w:val="-1"/>
        </w:rPr>
        <w:t xml:space="preserve">een </w:t>
      </w:r>
      <w:r>
        <w:rPr>
          <w:rFonts w:cs="Calibri"/>
          <w:b/>
          <w:bCs/>
          <w:spacing w:val="-1"/>
        </w:rPr>
        <w:t>rol</w:t>
      </w:r>
      <w:r>
        <w:rPr>
          <w:spacing w:val="-1"/>
        </w:rPr>
        <w:t>.</w:t>
      </w:r>
    </w:p>
    <w:p w:rsidR="00036897" w:rsidRDefault="009C36BD">
      <w:pPr>
        <w:pStyle w:val="Plattetekst"/>
        <w:numPr>
          <w:ilvl w:val="0"/>
          <w:numId w:val="27"/>
        </w:numPr>
        <w:tabs>
          <w:tab w:val="left" w:pos="459"/>
        </w:tabs>
        <w:ind w:right="1884"/>
      </w:pPr>
      <w:r>
        <w:t>Eén</w:t>
      </w:r>
      <w:r>
        <w:rPr>
          <w:spacing w:val="-3"/>
        </w:rPr>
        <w:t xml:space="preserve"> </w:t>
      </w:r>
      <w:r>
        <w:rPr>
          <w:spacing w:val="-1"/>
        </w:rPr>
        <w:t>leerling</w:t>
      </w:r>
      <w:r>
        <w:rPr>
          <w:spacing w:val="-4"/>
        </w:rPr>
        <w:t xml:space="preserve"> </w:t>
      </w:r>
      <w:r>
        <w:rPr>
          <w:spacing w:val="-1"/>
        </w:rPr>
        <w:t>zorgt</w:t>
      </w:r>
      <w:r>
        <w:rPr>
          <w:spacing w:val="-2"/>
        </w:rPr>
        <w:t xml:space="preserve"> </w:t>
      </w:r>
      <w:r>
        <w:rPr>
          <w:spacing w:val="-1"/>
        </w:rPr>
        <w:t>voor</w:t>
      </w:r>
      <w:r>
        <w:rPr>
          <w:spacing w:val="-4"/>
        </w:rPr>
        <w:t xml:space="preserve"> </w:t>
      </w:r>
      <w:r>
        <w:rPr>
          <w:b/>
          <w:spacing w:val="-1"/>
        </w:rPr>
        <w:t>rust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en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tempo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scheikundelessen</w:t>
      </w:r>
      <w:r>
        <w:rPr>
          <w:spacing w:val="-4"/>
        </w:rPr>
        <w:t xml:space="preserve"> </w:t>
      </w:r>
      <w:r>
        <w:rPr>
          <w:spacing w:val="-1"/>
        </w:rPr>
        <w:t>zijn</w:t>
      </w:r>
      <w:r>
        <w:rPr>
          <w:spacing w:val="-2"/>
        </w:rPr>
        <w:t xml:space="preserve"> </w:t>
      </w:r>
      <w:r>
        <w:rPr>
          <w:spacing w:val="-1"/>
        </w:rPr>
        <w:t>werklessen,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niks</w:t>
      </w:r>
      <w:r>
        <w:rPr>
          <w:spacing w:val="63"/>
        </w:rPr>
        <w:t xml:space="preserve"> </w:t>
      </w:r>
      <w:r>
        <w:t>doen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nou</w:t>
      </w:r>
      <w:r>
        <w:rPr>
          <w:spacing w:val="-3"/>
        </w:rPr>
        <w:t xml:space="preserve"> </w:t>
      </w:r>
      <w:r>
        <w:rPr>
          <w:spacing w:val="-1"/>
        </w:rPr>
        <w:t>eenmaal</w:t>
      </w:r>
      <w:r>
        <w:rPr>
          <w:spacing w:val="-4"/>
        </w:rPr>
        <w:t xml:space="preserve"> </w:t>
      </w:r>
      <w:r>
        <w:t>niks</w:t>
      </w:r>
      <w:r>
        <w:rPr>
          <w:spacing w:val="-2"/>
        </w:rPr>
        <w:t xml:space="preserve"> </w:t>
      </w:r>
      <w:r>
        <w:rPr>
          <w:spacing w:val="-1"/>
        </w:rPr>
        <w:t>leren!</w:t>
      </w:r>
    </w:p>
    <w:p w:rsidR="00036897" w:rsidRDefault="009C36BD">
      <w:pPr>
        <w:pStyle w:val="Plattetekst"/>
        <w:numPr>
          <w:ilvl w:val="0"/>
          <w:numId w:val="27"/>
        </w:numPr>
        <w:tabs>
          <w:tab w:val="left" w:pos="459"/>
        </w:tabs>
        <w:ind w:right="1455"/>
      </w:pPr>
      <w:r>
        <w:t>Eén</w:t>
      </w:r>
      <w:r>
        <w:rPr>
          <w:spacing w:val="-2"/>
        </w:rPr>
        <w:t xml:space="preserve"> </w:t>
      </w:r>
      <w:r>
        <w:rPr>
          <w:spacing w:val="-1"/>
        </w:rPr>
        <w:t>leerling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b/>
          <w:spacing w:val="-1"/>
        </w:rPr>
        <w:t>schrijver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 xml:space="preserve">Hij </w:t>
      </w:r>
      <w:r>
        <w:t>of</w:t>
      </w:r>
      <w:r>
        <w:rPr>
          <w:spacing w:val="-4"/>
        </w:rPr>
        <w:t xml:space="preserve"> </w:t>
      </w:r>
      <w:r>
        <w:t>zij</w:t>
      </w:r>
      <w:r>
        <w:rPr>
          <w:spacing w:val="-4"/>
        </w:rPr>
        <w:t xml:space="preserve"> </w:t>
      </w:r>
      <w:r>
        <w:rPr>
          <w:spacing w:val="-1"/>
        </w:rPr>
        <w:t>zorgt</w:t>
      </w:r>
      <w:r>
        <w:t xml:space="preserve"> </w:t>
      </w:r>
      <w:r>
        <w:rPr>
          <w:spacing w:val="-1"/>
        </w:rPr>
        <w:t>ervoor</w:t>
      </w:r>
      <w:r>
        <w:rPr>
          <w:spacing w:val="-4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rPr>
          <w:spacing w:val="-1"/>
        </w:rPr>
        <w:t>antwoorden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samen</w:t>
      </w:r>
      <w:r>
        <w:rPr>
          <w:spacing w:val="-3"/>
        </w:rPr>
        <w:t xml:space="preserve"> </w:t>
      </w:r>
      <w:r>
        <w:rPr>
          <w:spacing w:val="-1"/>
        </w:rPr>
        <w:t>bedenken</w:t>
      </w:r>
      <w:r>
        <w:rPr>
          <w:spacing w:val="81"/>
        </w:rPr>
        <w:t xml:space="preserve"> </w:t>
      </w:r>
      <w:r>
        <w:rPr>
          <w:spacing w:val="-1"/>
        </w:rPr>
        <w:t>worden</w:t>
      </w:r>
      <w:r>
        <w:rPr>
          <w:spacing w:val="-4"/>
        </w:rPr>
        <w:t xml:space="preserve"> </w:t>
      </w:r>
      <w:r>
        <w:rPr>
          <w:spacing w:val="-1"/>
        </w:rPr>
        <w:t>opgeschreven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het </w:t>
      </w:r>
      <w:r>
        <w:rPr>
          <w:b/>
          <w:spacing w:val="-1"/>
        </w:rPr>
        <w:t>groepsschrift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Dat groepsschrift</w:t>
      </w:r>
      <w:r>
        <w:rPr>
          <w:spacing w:val="-4"/>
        </w:rPr>
        <w:t xml:space="preserve"> </w:t>
      </w:r>
      <w:r>
        <w:rPr>
          <w:spacing w:val="-1"/>
        </w:rPr>
        <w:t>blijft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wordt</w:t>
      </w:r>
      <w:r>
        <w:rPr>
          <w:w w:val="99"/>
        </w:rPr>
        <w:t xml:space="preserve"> </w:t>
      </w:r>
      <w:r>
        <w:rPr>
          <w:spacing w:val="73"/>
          <w:w w:val="99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rPr>
          <w:spacing w:val="-1"/>
        </w:rPr>
        <w:t>superservice</w:t>
      </w:r>
      <w:r>
        <w:rPr>
          <w:spacing w:val="-4"/>
        </w:rPr>
        <w:t xml:space="preserve"> </w:t>
      </w:r>
      <w:r>
        <w:rPr>
          <w:spacing w:val="-1"/>
        </w:rPr>
        <w:t>nagekeken</w:t>
      </w:r>
      <w:r>
        <w:rPr>
          <w:spacing w:val="-4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docent.</w:t>
      </w:r>
      <w:r>
        <w:rPr>
          <w:spacing w:val="-6"/>
        </w:rPr>
        <w:t xml:space="preserve"> </w:t>
      </w:r>
      <w:r>
        <w:rPr>
          <w:spacing w:val="-1"/>
        </w:rPr>
        <w:t>Elke</w:t>
      </w:r>
      <w:r>
        <w:rPr>
          <w:spacing w:val="-2"/>
        </w:rPr>
        <w:t xml:space="preserve"> </w:t>
      </w:r>
      <w:r>
        <w:rPr>
          <w:spacing w:val="-1"/>
        </w:rPr>
        <w:t>leerling</w:t>
      </w:r>
      <w:r>
        <w:rPr>
          <w:spacing w:val="-3"/>
        </w:rPr>
        <w:t xml:space="preserve"> </w:t>
      </w:r>
      <w:r>
        <w:rPr>
          <w:spacing w:val="-1"/>
        </w:rPr>
        <w:t>schrijft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antwoorden</w:t>
      </w:r>
      <w:r>
        <w:rPr>
          <w:spacing w:val="-2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67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b/>
          <w:spacing w:val="-1"/>
        </w:rPr>
        <w:t>eigen boekje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t xml:space="preserve"> is</w:t>
      </w:r>
      <w:r>
        <w:rPr>
          <w:spacing w:val="-5"/>
        </w:rPr>
        <w:t xml:space="preserve"> </w:t>
      </w:r>
      <w:r>
        <w:t>heel</w:t>
      </w:r>
      <w:r>
        <w:rPr>
          <w:spacing w:val="-4"/>
        </w:rPr>
        <w:t xml:space="preserve"> </w:t>
      </w:r>
      <w:r>
        <w:rPr>
          <w:spacing w:val="-1"/>
        </w:rPr>
        <w:t>belangrijk</w:t>
      </w:r>
      <w:r>
        <w:rPr>
          <w:spacing w:val="-3"/>
        </w:rPr>
        <w:t xml:space="preserve"> </w:t>
      </w:r>
      <w:r>
        <w:rPr>
          <w:spacing w:val="-1"/>
        </w:rPr>
        <w:t xml:space="preserve">dat </w:t>
      </w:r>
      <w:r>
        <w:rPr>
          <w:spacing w:val="-2"/>
        </w:rPr>
        <w:t>je</w:t>
      </w:r>
      <w:r>
        <w:rPr>
          <w:spacing w:val="-1"/>
        </w:rPr>
        <w:t xml:space="preserve"> de</w:t>
      </w:r>
      <w:r>
        <w:rPr>
          <w:spacing w:val="-4"/>
        </w:rPr>
        <w:t xml:space="preserve"> </w:t>
      </w:r>
      <w:r>
        <w:t>volgende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rPr>
          <w:b/>
          <w:spacing w:val="-1"/>
        </w:rPr>
        <w:t>verbeteringen</w:t>
      </w:r>
      <w:r>
        <w:rPr>
          <w:b/>
        </w:rPr>
        <w:t xml:space="preserve"> </w:t>
      </w:r>
      <w:r>
        <w:t>en</w:t>
      </w:r>
      <w:r>
        <w:rPr>
          <w:spacing w:val="45"/>
        </w:rPr>
        <w:t xml:space="preserve"> </w:t>
      </w:r>
      <w:r>
        <w:rPr>
          <w:spacing w:val="-1"/>
        </w:rPr>
        <w:t>commentaar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1"/>
        </w:rPr>
        <w:t>docent</w:t>
      </w:r>
      <w:r>
        <w:rPr>
          <w:spacing w:val="-4"/>
        </w:rPr>
        <w:t xml:space="preserve"> </w:t>
      </w:r>
      <w:r>
        <w:rPr>
          <w:spacing w:val="-1"/>
        </w:rPr>
        <w:t>overneemt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eigen</w:t>
      </w:r>
      <w:r>
        <w:rPr>
          <w:spacing w:val="-7"/>
        </w:rPr>
        <w:t xml:space="preserve"> </w:t>
      </w:r>
      <w:r>
        <w:rPr>
          <w:spacing w:val="-1"/>
        </w:rPr>
        <w:t>boekje.</w:t>
      </w:r>
    </w:p>
    <w:p w:rsidR="00036897" w:rsidRDefault="009C36BD">
      <w:pPr>
        <w:pStyle w:val="Plattetekst"/>
        <w:numPr>
          <w:ilvl w:val="0"/>
          <w:numId w:val="27"/>
        </w:numPr>
        <w:tabs>
          <w:tab w:val="left" w:pos="459"/>
        </w:tabs>
        <w:ind w:right="1455"/>
      </w:pPr>
      <w:r>
        <w:t>Eén</w:t>
      </w:r>
      <w:r>
        <w:rPr>
          <w:spacing w:val="-2"/>
        </w:rPr>
        <w:t xml:space="preserve"> </w:t>
      </w:r>
      <w:r>
        <w:rPr>
          <w:spacing w:val="-1"/>
        </w:rPr>
        <w:t>leerling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 w:rsidR="00E313CE">
        <w:rPr>
          <w:b/>
        </w:rPr>
        <w:t>Materiaalman</w:t>
      </w:r>
      <w:r>
        <w:rPr>
          <w:b/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zorgt ervoor</w:t>
      </w:r>
      <w:r>
        <w:rPr>
          <w:spacing w:val="-5"/>
        </w:rPr>
        <w:t xml:space="preserve"> </w:t>
      </w:r>
      <w:r>
        <w:rPr>
          <w:spacing w:val="-1"/>
        </w:rPr>
        <w:t>dat</w:t>
      </w:r>
      <w:r>
        <w:t xml:space="preserve"> </w:t>
      </w:r>
      <w:r>
        <w:rPr>
          <w:spacing w:val="-1"/>
        </w:rPr>
        <w:t>benodigdheden</w:t>
      </w:r>
      <w:r>
        <w:rPr>
          <w:spacing w:val="-2"/>
        </w:rPr>
        <w:t xml:space="preserve"> </w:t>
      </w:r>
      <w:r>
        <w:rPr>
          <w:spacing w:val="-1"/>
        </w:rPr>
        <w:t>voor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practica</w:t>
      </w:r>
      <w:r>
        <w:rPr>
          <w:spacing w:val="-4"/>
        </w:rPr>
        <w:t xml:space="preserve"> </w:t>
      </w:r>
      <w:r>
        <w:rPr>
          <w:spacing w:val="-1"/>
        </w:rPr>
        <w:t>opgehaald</w:t>
      </w:r>
      <w:r>
        <w:rPr>
          <w:spacing w:val="55"/>
        </w:rPr>
        <w:t xml:space="preserve"> </w:t>
      </w:r>
      <w:r>
        <w:t>worden.</w:t>
      </w:r>
      <w:r>
        <w:rPr>
          <w:spacing w:val="-6"/>
        </w:rPr>
        <w:t xml:space="preserve"> </w:t>
      </w:r>
      <w:r>
        <w:rPr>
          <w:spacing w:val="-1"/>
        </w:rPr>
        <w:t>Deze</w:t>
      </w:r>
      <w:r>
        <w:rPr>
          <w:spacing w:val="-2"/>
        </w:rPr>
        <w:t xml:space="preserve"> </w:t>
      </w:r>
      <w:r>
        <w:rPr>
          <w:spacing w:val="-1"/>
        </w:rPr>
        <w:t>persoon mag</w:t>
      </w:r>
      <w:r>
        <w:rPr>
          <w:spacing w:val="-3"/>
        </w:rPr>
        <w:t xml:space="preserve"> </w:t>
      </w:r>
      <w:r>
        <w:rPr>
          <w:spacing w:val="-1"/>
        </w:rPr>
        <w:t>niet rondlopen om</w:t>
      </w:r>
      <w:r>
        <w:rPr>
          <w:spacing w:val="-2"/>
        </w:rPr>
        <w:t xml:space="preserve"> het</w:t>
      </w:r>
      <w:r>
        <w:rPr>
          <w:spacing w:val="-1"/>
        </w:rPr>
        <w:t xml:space="preserve"> </w:t>
      </w:r>
      <w:r>
        <w:t>lopen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moet</w:t>
      </w:r>
      <w:r>
        <w:rPr>
          <w:spacing w:val="-4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rPr>
          <w:spacing w:val="-1"/>
        </w:rPr>
        <w:t>meedoen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-4"/>
        </w:rPr>
        <w:t xml:space="preserve"> </w:t>
      </w:r>
      <w:r>
        <w:t>de</w:t>
      </w:r>
      <w:r>
        <w:rPr>
          <w:spacing w:val="47"/>
          <w:w w:val="99"/>
        </w:rPr>
        <w:t xml:space="preserve"> </w:t>
      </w:r>
      <w:r>
        <w:rPr>
          <w:spacing w:val="-1"/>
        </w:rPr>
        <w:t>opdrachten.</w:t>
      </w:r>
    </w:p>
    <w:p w:rsidR="00036897" w:rsidRDefault="009C36BD">
      <w:pPr>
        <w:pStyle w:val="Plattetekst"/>
        <w:numPr>
          <w:ilvl w:val="0"/>
          <w:numId w:val="27"/>
        </w:numPr>
        <w:tabs>
          <w:tab w:val="left" w:pos="459"/>
        </w:tabs>
        <w:spacing w:before="9" w:line="292" w:lineRule="exact"/>
        <w:ind w:right="1533"/>
      </w:pPr>
      <w:r>
        <w:t>Als</w:t>
      </w:r>
      <w:r>
        <w:rPr>
          <w:spacing w:val="-3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4</w:t>
      </w:r>
      <w:r>
        <w:rPr>
          <w:position w:val="11"/>
          <w:sz w:val="16"/>
        </w:rPr>
        <w:t>e</w:t>
      </w:r>
      <w:r>
        <w:rPr>
          <w:spacing w:val="16"/>
          <w:position w:val="11"/>
          <w:sz w:val="16"/>
        </w:rPr>
        <w:t xml:space="preserve"> </w:t>
      </w:r>
      <w:r>
        <w:rPr>
          <w:spacing w:val="-1"/>
        </w:rPr>
        <w:t>leerling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groepje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b/>
          <w:spacing w:val="-1"/>
        </w:rPr>
        <w:t>uitvoerder</w:t>
      </w:r>
      <w:r>
        <w:rPr>
          <w:spacing w:val="-1"/>
        </w:rPr>
        <w:t>, en</w:t>
      </w:r>
      <w:r>
        <w:rPr>
          <w:spacing w:val="-4"/>
        </w:rPr>
        <w:t xml:space="preserve"> </w:t>
      </w:r>
      <w:r>
        <w:rPr>
          <w:spacing w:val="-1"/>
        </w:rPr>
        <w:t>zorgt</w:t>
      </w:r>
      <w:r>
        <w:t xml:space="preserve"> </w:t>
      </w:r>
      <w:r>
        <w:rPr>
          <w:spacing w:val="-1"/>
        </w:rPr>
        <w:t>voor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uitvoering</w:t>
      </w:r>
      <w:r>
        <w:rPr>
          <w:spacing w:val="49"/>
          <w:w w:val="99"/>
        </w:rPr>
        <w:t xml:space="preserve"> </w:t>
      </w:r>
      <w:r>
        <w:rPr>
          <w:spacing w:val="-1"/>
        </w:rPr>
        <w:t xml:space="preserve">van </w:t>
      </w:r>
      <w:r>
        <w:t>de</w:t>
      </w:r>
      <w:r>
        <w:rPr>
          <w:spacing w:val="-3"/>
        </w:rPr>
        <w:t xml:space="preserve"> </w:t>
      </w:r>
      <w:r>
        <w:t>proef.</w:t>
      </w:r>
      <w:r>
        <w:rPr>
          <w:spacing w:val="-5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2"/>
        </w:rPr>
        <w:t xml:space="preserve"> </w:t>
      </w:r>
      <w:r>
        <w:rPr>
          <w:spacing w:val="-1"/>
        </w:rPr>
        <w:t>nodig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geeft</w:t>
      </w:r>
      <w:r>
        <w:rPr>
          <w:spacing w:val="-3"/>
        </w:rPr>
        <w:t xml:space="preserve"> </w:t>
      </w:r>
      <w:r>
        <w:t>hij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zij</w:t>
      </w:r>
      <w:r>
        <w:rPr>
          <w:spacing w:val="-4"/>
        </w:rPr>
        <w:t xml:space="preserve"> </w:t>
      </w:r>
      <w:r>
        <w:t>hierin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andere groepsleden</w:t>
      </w:r>
      <w:r>
        <w:rPr>
          <w:spacing w:val="-2"/>
        </w:rPr>
        <w:t xml:space="preserve"> </w:t>
      </w:r>
      <w:r>
        <w:rPr>
          <w:spacing w:val="-1"/>
        </w:rPr>
        <w:t>ook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taak.</w:t>
      </w:r>
      <w:r>
        <w:rPr>
          <w:spacing w:val="43"/>
        </w:rPr>
        <w:t xml:space="preserve"> </w:t>
      </w:r>
      <w:r>
        <w:rPr>
          <w:spacing w:val="-1"/>
        </w:rPr>
        <w:t>Groepjes</w:t>
      </w:r>
      <w:r>
        <w:rPr>
          <w:spacing w:val="-6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rPr>
          <w:spacing w:val="-1"/>
        </w:rPr>
        <w:t>geen</w:t>
      </w:r>
      <w:r>
        <w:rPr>
          <w:spacing w:val="-2"/>
        </w:rPr>
        <w:t xml:space="preserve"> </w:t>
      </w:r>
      <w:r>
        <w:t>4</w:t>
      </w:r>
      <w:r>
        <w:rPr>
          <w:position w:val="11"/>
          <w:sz w:val="16"/>
        </w:rPr>
        <w:t>e</w:t>
      </w:r>
      <w:r>
        <w:rPr>
          <w:spacing w:val="12"/>
          <w:position w:val="11"/>
          <w:sz w:val="16"/>
        </w:rPr>
        <w:t xml:space="preserve"> </w:t>
      </w:r>
      <w:r>
        <w:rPr>
          <w:spacing w:val="-1"/>
        </w:rPr>
        <w:t>leerling</w:t>
      </w:r>
      <w:r>
        <w:rPr>
          <w:spacing w:val="-3"/>
        </w:rPr>
        <w:t xml:space="preserve"> </w:t>
      </w:r>
      <w:r>
        <w:rPr>
          <w:spacing w:val="-1"/>
        </w:rPr>
        <w:t>hebben</w:t>
      </w:r>
      <w:r>
        <w:rPr>
          <w:spacing w:val="-4"/>
        </w:rPr>
        <w:t xml:space="preserve"> </w:t>
      </w:r>
      <w:r>
        <w:rPr>
          <w:spacing w:val="-1"/>
        </w:rPr>
        <w:t>moeten</w:t>
      </w:r>
      <w:r>
        <w:rPr>
          <w:spacing w:val="-4"/>
        </w:rPr>
        <w:t xml:space="preserve"> </w:t>
      </w:r>
      <w:r>
        <w:rPr>
          <w:spacing w:val="-1"/>
        </w:rPr>
        <w:t>zelf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rPr>
          <w:spacing w:val="-1"/>
        </w:rPr>
        <w:t>verdelen</w:t>
      </w:r>
      <w:r>
        <w:rPr>
          <w:spacing w:val="-4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uitvoeren</w:t>
      </w:r>
      <w:r>
        <w:rPr>
          <w:spacing w:val="77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practica.</w:t>
      </w:r>
    </w:p>
    <w:p w:rsidR="00036897" w:rsidRDefault="00036897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ind w:left="100" w:right="1455" w:firstLine="0"/>
      </w:pPr>
      <w:r>
        <w:t>De</w:t>
      </w:r>
      <w:r>
        <w:rPr>
          <w:spacing w:val="-1"/>
        </w:rPr>
        <w:t xml:space="preserve"> rollen</w:t>
      </w:r>
      <w:r>
        <w:rPr>
          <w:spacing w:val="-3"/>
        </w:rPr>
        <w:t xml:space="preserve"> </w:t>
      </w:r>
      <w:r>
        <w:rPr>
          <w:spacing w:val="-1"/>
        </w:rPr>
        <w:t xml:space="preserve">rouleren </w:t>
      </w:r>
      <w:r>
        <w:rPr>
          <w:spacing w:val="-2"/>
        </w:rPr>
        <w:t>in</w:t>
      </w:r>
      <w:r>
        <w:rPr>
          <w:spacing w:val="-1"/>
        </w:rPr>
        <w:t xml:space="preserve"> de</w:t>
      </w:r>
      <w:r>
        <w:rPr>
          <w:spacing w:val="-3"/>
        </w:rPr>
        <w:t xml:space="preserve"> </w:t>
      </w:r>
      <w:r>
        <w:t>groep,</w:t>
      </w:r>
      <w:r>
        <w:rPr>
          <w:spacing w:val="-3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rPr>
          <w:spacing w:val="-1"/>
        </w:rPr>
        <w:t>elke taak</w:t>
      </w:r>
      <w:r>
        <w:rPr>
          <w:spacing w:val="-3"/>
        </w:rPr>
        <w:t xml:space="preserve"> </w:t>
      </w:r>
      <w:r>
        <w:rPr>
          <w:spacing w:val="-1"/>
        </w:rPr>
        <w:t>heb</w:t>
      </w:r>
      <w:r>
        <w:t xml:space="preserve"> </w:t>
      </w:r>
      <w:r>
        <w:rPr>
          <w:spacing w:val="-1"/>
        </w:rPr>
        <w:t xml:space="preserve">je een andere </w:t>
      </w:r>
      <w:r>
        <w:t>rol</w:t>
      </w:r>
      <w:r>
        <w:rPr>
          <w:spacing w:val="-4"/>
        </w:rPr>
        <w:t xml:space="preserve"> </w:t>
      </w:r>
      <w:r>
        <w:rPr>
          <w:spacing w:val="-1"/>
        </w:rPr>
        <w:t>die aan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 xml:space="preserve">eind </w:t>
      </w:r>
      <w:r>
        <w:rPr>
          <w:spacing w:val="-2"/>
        </w:rPr>
        <w:t>van</w:t>
      </w:r>
      <w:r>
        <w:rPr>
          <w:spacing w:val="-1"/>
        </w:rPr>
        <w:t xml:space="preserve"> een</w:t>
      </w:r>
      <w:r>
        <w:rPr>
          <w:spacing w:val="59"/>
        </w:rPr>
        <w:t xml:space="preserve"> </w:t>
      </w:r>
      <w:r>
        <w:t>taak</w:t>
      </w:r>
      <w:r>
        <w:rPr>
          <w:spacing w:val="-8"/>
        </w:rPr>
        <w:t xml:space="preserve"> </w:t>
      </w:r>
      <w:r>
        <w:rPr>
          <w:spacing w:val="-1"/>
        </w:rPr>
        <w:t>afspreekt.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ind w:left="100" w:right="1455" w:firstLine="0"/>
      </w:pPr>
      <w:r>
        <w:t>Aan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einde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taak</w:t>
      </w:r>
      <w:r>
        <w:rPr>
          <w:spacing w:val="-3"/>
        </w:rPr>
        <w:t xml:space="preserve"> </w:t>
      </w:r>
      <w:r>
        <w:rPr>
          <w:spacing w:val="-1"/>
        </w:rPr>
        <w:t>wordt</w:t>
      </w:r>
      <w:r>
        <w:t xml:space="preserve"> </w:t>
      </w:r>
      <w:r>
        <w:rPr>
          <w:spacing w:val="-2"/>
        </w:rPr>
        <w:t xml:space="preserve">je </w:t>
      </w:r>
      <w:r>
        <w:rPr>
          <w:spacing w:val="-1"/>
        </w:rPr>
        <w:t>gevraagd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b/>
          <w:spacing w:val="-1"/>
        </w:rPr>
        <w:t xml:space="preserve">begrippenlijst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vullen.</w:t>
      </w:r>
      <w:r>
        <w:rPr>
          <w:spacing w:val="-2"/>
        </w:rPr>
        <w:t xml:space="preserve"> </w:t>
      </w:r>
      <w:r>
        <w:rPr>
          <w:spacing w:val="-1"/>
        </w:rPr>
        <w:t xml:space="preserve">Het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 xml:space="preserve">fijn </w:t>
      </w:r>
      <w:r>
        <w:t>als</w:t>
      </w:r>
      <w:r>
        <w:rPr>
          <w:spacing w:val="-4"/>
        </w:rPr>
        <w:t xml:space="preserve"> </w:t>
      </w:r>
      <w:r>
        <w:t>je</w:t>
      </w:r>
      <w:r>
        <w:rPr>
          <w:spacing w:val="75"/>
          <w:w w:val="99"/>
        </w:rPr>
        <w:t xml:space="preserve"> </w:t>
      </w:r>
      <w:r>
        <w:t>daar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rPr>
          <w:spacing w:val="-1"/>
        </w:rPr>
        <w:t xml:space="preserve">tijd voor </w:t>
      </w:r>
      <w:r>
        <w:t>hebt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-3"/>
        </w:rPr>
        <w:t xml:space="preserve"> </w:t>
      </w:r>
      <w:r>
        <w:rPr>
          <w:spacing w:val="-1"/>
        </w:rPr>
        <w:t>dan kun</w:t>
      </w:r>
      <w:r>
        <w:t xml:space="preserve"> je</w:t>
      </w:r>
      <w:r>
        <w:rPr>
          <w:spacing w:val="-6"/>
        </w:rPr>
        <w:t xml:space="preserve"> </w:t>
      </w:r>
      <w:r>
        <w:t>nog</w:t>
      </w:r>
      <w:r>
        <w:rPr>
          <w:spacing w:val="-2"/>
        </w:rPr>
        <w:t xml:space="preserve"> </w:t>
      </w:r>
      <w:r>
        <w:rPr>
          <w:spacing w:val="-1"/>
        </w:rPr>
        <w:t>overleggen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elkaar</w:t>
      </w:r>
      <w:r>
        <w:rPr>
          <w:spacing w:val="-4"/>
        </w:rPr>
        <w:t xml:space="preserve"> </w:t>
      </w:r>
      <w:r>
        <w:t>helpen,</w:t>
      </w:r>
      <w:r>
        <w:rPr>
          <w:spacing w:val="-4"/>
        </w:rPr>
        <w:t xml:space="preserve"> </w:t>
      </w:r>
      <w:r>
        <w:rPr>
          <w:spacing w:val="-1"/>
        </w:rPr>
        <w:t>anders</w:t>
      </w:r>
      <w:r>
        <w:rPr>
          <w:spacing w:val="55"/>
        </w:rPr>
        <w:t xml:space="preserve"> </w:t>
      </w:r>
      <w:r>
        <w:t>moet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thuis</w:t>
      </w:r>
      <w:r>
        <w:rPr>
          <w:spacing w:val="-4"/>
        </w:rPr>
        <w:t xml:space="preserve"> </w:t>
      </w:r>
      <w:r>
        <w:t>doen.</w:t>
      </w:r>
      <w:r>
        <w:rPr>
          <w:spacing w:val="-5"/>
        </w:rPr>
        <w:t xml:space="preserve"> </w:t>
      </w:r>
      <w:r>
        <w:rPr>
          <w:spacing w:val="-1"/>
        </w:rPr>
        <w:t xml:space="preserve">Bewaar </w:t>
      </w:r>
      <w:r>
        <w:t>alle</w:t>
      </w:r>
      <w:r>
        <w:rPr>
          <w:spacing w:val="-1"/>
        </w:rPr>
        <w:t xml:space="preserve"> begrippenlijsten</w:t>
      </w:r>
      <w:r>
        <w:rPr>
          <w:spacing w:val="-3"/>
        </w:rPr>
        <w:t xml:space="preserve"> </w:t>
      </w:r>
      <w:r>
        <w:rPr>
          <w:spacing w:val="-1"/>
        </w:rPr>
        <w:t>goed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houd ze</w:t>
      </w:r>
      <w:r>
        <w:rPr>
          <w:spacing w:val="-3"/>
        </w:rPr>
        <w:t xml:space="preserve"> </w:t>
      </w:r>
      <w:r>
        <w:rPr>
          <w:spacing w:val="-1"/>
        </w:rPr>
        <w:t>zorgvuldig</w:t>
      </w:r>
      <w:r>
        <w:rPr>
          <w:spacing w:val="-4"/>
        </w:rPr>
        <w:t xml:space="preserve"> </w:t>
      </w:r>
      <w:r>
        <w:t>bij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je</w:t>
      </w:r>
      <w:r>
        <w:rPr>
          <w:spacing w:val="57"/>
          <w:w w:val="99"/>
        </w:rPr>
        <w:t xml:space="preserve"> </w:t>
      </w:r>
      <w:r>
        <w:rPr>
          <w:spacing w:val="-1"/>
        </w:rPr>
        <w:t>persoonlijke</w:t>
      </w:r>
      <w:r>
        <w:rPr>
          <w:spacing w:val="-6"/>
        </w:rPr>
        <w:t xml:space="preserve"> </w:t>
      </w:r>
      <w:r>
        <w:rPr>
          <w:spacing w:val="-1"/>
        </w:rPr>
        <w:t>schrift.</w:t>
      </w:r>
    </w:p>
    <w:p w:rsidR="00036897" w:rsidRDefault="00036897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ind w:left="100" w:right="1884" w:firstLine="0"/>
      </w:pPr>
      <w:r>
        <w:t>Er</w:t>
      </w:r>
      <w:r>
        <w:rPr>
          <w:spacing w:val="-2"/>
        </w:rPr>
        <w:t xml:space="preserve"> </w:t>
      </w:r>
      <w:r>
        <w:rPr>
          <w:spacing w:val="-1"/>
        </w:rPr>
        <w:t>zijn ook</w:t>
      </w:r>
      <w:r>
        <w:rPr>
          <w:spacing w:val="-3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rPr>
          <w:spacing w:val="-1"/>
        </w:rPr>
        <w:t>een aantal</w:t>
      </w:r>
      <w:r>
        <w:rPr>
          <w:spacing w:val="-2"/>
        </w:rPr>
        <w:t xml:space="preserve"> </w:t>
      </w:r>
      <w:r>
        <w:rPr>
          <w:spacing w:val="-1"/>
        </w:rPr>
        <w:t>symbolen die</w:t>
      </w:r>
      <w:r>
        <w:rPr>
          <w:spacing w:val="-2"/>
        </w:rPr>
        <w:t xml:space="preserve"> </w:t>
      </w:r>
      <w:r>
        <w:rPr>
          <w:spacing w:val="-1"/>
        </w:rPr>
        <w:t>voor een</w:t>
      </w:r>
      <w:r>
        <w:rPr>
          <w:spacing w:val="-3"/>
        </w:rPr>
        <w:t xml:space="preserve"> </w:t>
      </w:r>
      <w:r>
        <w:rPr>
          <w:spacing w:val="-1"/>
        </w:rPr>
        <w:t>activiteit</w:t>
      </w:r>
      <w:r>
        <w:t xml:space="preserve"> </w:t>
      </w:r>
      <w:r>
        <w:rPr>
          <w:spacing w:val="-1"/>
        </w:rPr>
        <w:t>staan.</w:t>
      </w:r>
      <w:r>
        <w:rPr>
          <w:spacing w:val="-2"/>
        </w:rPr>
        <w:t xml:space="preserve"> </w:t>
      </w:r>
      <w:r>
        <w:t>Elk</w:t>
      </w:r>
      <w:r>
        <w:rPr>
          <w:spacing w:val="-3"/>
        </w:rPr>
        <w:t xml:space="preserve"> </w:t>
      </w:r>
      <w:r>
        <w:rPr>
          <w:spacing w:val="-1"/>
        </w:rPr>
        <w:t>symbool</w:t>
      </w:r>
      <w:r>
        <w:rPr>
          <w:spacing w:val="-3"/>
        </w:rPr>
        <w:t xml:space="preserve"> </w:t>
      </w:r>
      <w:r>
        <w:rPr>
          <w:spacing w:val="-1"/>
        </w:rPr>
        <w:t>heeft</w:t>
      </w:r>
      <w:r>
        <w:rPr>
          <w:spacing w:val="-3"/>
        </w:rPr>
        <w:t xml:space="preserve"> </w:t>
      </w:r>
      <w:r>
        <w:t>een</w:t>
      </w:r>
      <w:r>
        <w:rPr>
          <w:spacing w:val="61"/>
        </w:rPr>
        <w:t xml:space="preserve"> </w:t>
      </w:r>
      <w:r>
        <w:rPr>
          <w:spacing w:val="-1"/>
        </w:rPr>
        <w:t>eigen</w:t>
      </w:r>
      <w:r>
        <w:rPr>
          <w:spacing w:val="-6"/>
        </w:rPr>
        <w:t xml:space="preserve"> </w:t>
      </w:r>
      <w:r>
        <w:rPr>
          <w:spacing w:val="-1"/>
        </w:rPr>
        <w:t>uitleg.</w:t>
      </w:r>
      <w:r>
        <w:rPr>
          <w:spacing w:val="-4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rPr>
          <w:spacing w:val="-1"/>
        </w:rPr>
        <w:t>betekenen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rPr>
          <w:spacing w:val="-1"/>
        </w:rPr>
        <w:t>volgende: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043D76">
      <w:pPr>
        <w:pStyle w:val="Plattetekst"/>
        <w:tabs>
          <w:tab w:val="left" w:pos="5531"/>
        </w:tabs>
        <w:ind w:left="568" w:firstLine="0"/>
      </w:pPr>
      <w:r>
        <w:rPr>
          <w:noProof/>
          <w:lang w:val="nl-NL" w:eastAsia="nl-NL"/>
        </w:rPr>
        <w:drawing>
          <wp:anchor distT="0" distB="0" distL="114300" distR="114300" simplePos="0" relativeHeight="251634688" behindDoc="0" locked="0" layoutInCell="1" allowOverlap="1" wp14:anchorId="4A1B0D72" wp14:editId="0ADFA03D">
            <wp:simplePos x="0" y="0"/>
            <wp:positionH relativeFrom="column">
              <wp:posOffset>321310</wp:posOffset>
            </wp:positionH>
            <wp:positionV relativeFrom="paragraph">
              <wp:posOffset>53975</wp:posOffset>
            </wp:positionV>
            <wp:extent cx="229235" cy="180340"/>
            <wp:effectExtent l="0" t="0" r="0" b="0"/>
            <wp:wrapNone/>
            <wp:docPr id="657" name="Afbeelding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37760" behindDoc="0" locked="0" layoutInCell="1" allowOverlap="1" wp14:anchorId="268CFB27" wp14:editId="098BDBB1">
            <wp:simplePos x="0" y="0"/>
            <wp:positionH relativeFrom="column">
              <wp:posOffset>3338195</wp:posOffset>
            </wp:positionH>
            <wp:positionV relativeFrom="paragraph">
              <wp:posOffset>380365</wp:posOffset>
            </wp:positionV>
            <wp:extent cx="245745" cy="180340"/>
            <wp:effectExtent l="0" t="0" r="1905" b="0"/>
            <wp:wrapNone/>
            <wp:docPr id="654" name="Afbeelding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1"/>
                    <a:stretch/>
                  </pic:blipFill>
                  <pic:spPr bwMode="auto">
                    <a:xfrm>
                      <a:off x="0" y="0"/>
                      <a:ext cx="24574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38784" behindDoc="0" locked="0" layoutInCell="1" allowOverlap="1" wp14:anchorId="5577C494" wp14:editId="6EBD5334">
            <wp:simplePos x="0" y="0"/>
            <wp:positionH relativeFrom="column">
              <wp:posOffset>3383915</wp:posOffset>
            </wp:positionH>
            <wp:positionV relativeFrom="paragraph">
              <wp:posOffset>18415</wp:posOffset>
            </wp:positionV>
            <wp:extent cx="245745" cy="205740"/>
            <wp:effectExtent l="0" t="0" r="1905" b="3810"/>
            <wp:wrapNone/>
            <wp:docPr id="655" name="Afbeelding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36736" behindDoc="0" locked="0" layoutInCell="1" allowOverlap="1" wp14:anchorId="702DF23D" wp14:editId="2DB31435">
            <wp:simplePos x="0" y="0"/>
            <wp:positionH relativeFrom="column">
              <wp:posOffset>3389057</wp:posOffset>
            </wp:positionH>
            <wp:positionV relativeFrom="paragraph">
              <wp:posOffset>164242</wp:posOffset>
            </wp:positionV>
            <wp:extent cx="245745" cy="226060"/>
            <wp:effectExtent l="0" t="0" r="1905" b="2540"/>
            <wp:wrapNone/>
            <wp:docPr id="656" name="Afbeelding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0C">
        <w:rPr>
          <w:rFonts w:ascii="Arial"/>
          <w:spacing w:val="-48"/>
          <w:w w:val="105"/>
        </w:rPr>
        <w:t xml:space="preserve">             </w:t>
      </w:r>
      <w:r w:rsidR="009C36BD">
        <w:rPr>
          <w:rFonts w:ascii="Arial"/>
          <w:spacing w:val="-48"/>
          <w:w w:val="105"/>
        </w:rPr>
        <w:t xml:space="preserve"> </w:t>
      </w:r>
      <w:r w:rsidR="003C330C">
        <w:rPr>
          <w:rFonts w:ascii="Arial"/>
          <w:spacing w:val="-48"/>
          <w:w w:val="105"/>
        </w:rPr>
        <w:t xml:space="preserve">   </w:t>
      </w:r>
      <w:r w:rsidR="009C36BD">
        <w:rPr>
          <w:w w:val="105"/>
        </w:rPr>
        <w:t>Een</w:t>
      </w:r>
      <w:r w:rsidR="009C36BD">
        <w:rPr>
          <w:spacing w:val="-7"/>
          <w:w w:val="105"/>
        </w:rPr>
        <w:t xml:space="preserve"> </w:t>
      </w:r>
      <w:r w:rsidR="009C36BD">
        <w:rPr>
          <w:spacing w:val="-2"/>
          <w:w w:val="105"/>
        </w:rPr>
        <w:t>stukje</w:t>
      </w:r>
      <w:r w:rsidR="009C36BD">
        <w:rPr>
          <w:spacing w:val="-8"/>
          <w:w w:val="105"/>
        </w:rPr>
        <w:t xml:space="preserve"> </w:t>
      </w:r>
      <w:r w:rsidR="009C36BD">
        <w:rPr>
          <w:spacing w:val="-2"/>
          <w:w w:val="105"/>
        </w:rPr>
        <w:t>lezen</w:t>
      </w:r>
      <w:r w:rsidR="009C36BD">
        <w:rPr>
          <w:spacing w:val="-2"/>
          <w:w w:val="105"/>
        </w:rPr>
        <w:tab/>
      </w:r>
      <w:r w:rsidR="003C330C">
        <w:rPr>
          <w:spacing w:val="-2"/>
          <w:w w:val="105"/>
        </w:rPr>
        <w:t xml:space="preserve">     </w:t>
      </w:r>
      <w:r w:rsidR="009C36BD">
        <w:rPr>
          <w:w w:val="110"/>
        </w:rPr>
        <w:t>Een</w:t>
      </w:r>
      <w:r w:rsidR="009C36BD">
        <w:rPr>
          <w:spacing w:val="-41"/>
          <w:w w:val="110"/>
        </w:rPr>
        <w:t xml:space="preserve"> </w:t>
      </w:r>
      <w:r w:rsidR="009C36BD">
        <w:rPr>
          <w:w w:val="110"/>
        </w:rPr>
        <w:t>praktische</w:t>
      </w:r>
      <w:r w:rsidR="009C36BD">
        <w:rPr>
          <w:spacing w:val="-42"/>
          <w:w w:val="110"/>
        </w:rPr>
        <w:t xml:space="preserve"> </w:t>
      </w:r>
      <w:r w:rsidR="009C36BD">
        <w:rPr>
          <w:spacing w:val="-2"/>
          <w:w w:val="110"/>
        </w:rPr>
        <w:t>handeling</w:t>
      </w:r>
      <w:r w:rsidR="009C36BD">
        <w:rPr>
          <w:spacing w:val="-42"/>
          <w:w w:val="110"/>
        </w:rPr>
        <w:t xml:space="preserve"> </w:t>
      </w:r>
      <w:r w:rsidR="009C36BD">
        <w:rPr>
          <w:spacing w:val="-2"/>
          <w:w w:val="110"/>
        </w:rPr>
        <w:t>uitvoeren</w:t>
      </w:r>
    </w:p>
    <w:p w:rsidR="00036897" w:rsidRDefault="00043D76">
      <w:pPr>
        <w:pStyle w:val="Plattetekst"/>
        <w:tabs>
          <w:tab w:val="left" w:pos="5531"/>
          <w:tab w:val="left" w:pos="5879"/>
        </w:tabs>
        <w:ind w:left="568" w:firstLine="0"/>
      </w:pPr>
      <w:r>
        <w:rPr>
          <w:noProof/>
          <w:lang w:val="nl-NL" w:eastAsia="nl-NL"/>
        </w:rPr>
        <w:drawing>
          <wp:anchor distT="0" distB="0" distL="114300" distR="114300" simplePos="0" relativeHeight="251639808" behindDoc="0" locked="0" layoutInCell="1" allowOverlap="1" wp14:anchorId="43A3F8C8" wp14:editId="048BDB83">
            <wp:simplePos x="0" y="0"/>
            <wp:positionH relativeFrom="column">
              <wp:posOffset>319643</wp:posOffset>
            </wp:positionH>
            <wp:positionV relativeFrom="paragraph">
              <wp:posOffset>24130</wp:posOffset>
            </wp:positionV>
            <wp:extent cx="229235" cy="205740"/>
            <wp:effectExtent l="0" t="0" r="0" b="3810"/>
            <wp:wrapNone/>
            <wp:docPr id="658" name="Afbeelding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7" b="33645"/>
                    <a:stretch/>
                  </pic:blipFill>
                  <pic:spPr bwMode="auto">
                    <a:xfrm>
                      <a:off x="0" y="0"/>
                      <a:ext cx="22923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0C">
        <w:rPr>
          <w:rFonts w:ascii="Arial"/>
          <w:w w:val="140"/>
        </w:rPr>
        <w:t xml:space="preserve">    </w:t>
      </w:r>
      <w:r w:rsidR="009C36BD">
        <w:t>Iets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doornemen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wat</w:t>
      </w:r>
      <w:r w:rsidR="009C36BD">
        <w:rPr>
          <w:spacing w:val="1"/>
        </w:rPr>
        <w:t xml:space="preserve"> </w:t>
      </w:r>
      <w:r w:rsidR="009C36BD">
        <w:t>op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internet</w:t>
      </w:r>
      <w:r w:rsidR="009C36BD">
        <w:rPr>
          <w:spacing w:val="5"/>
        </w:rPr>
        <w:t xml:space="preserve"> </w:t>
      </w:r>
      <w:r w:rsidR="009C36BD">
        <w:rPr>
          <w:spacing w:val="-1"/>
        </w:rPr>
        <w:t>staat</w:t>
      </w:r>
      <w:r w:rsidR="009C36BD">
        <w:rPr>
          <w:spacing w:val="-1"/>
        </w:rPr>
        <w:tab/>
      </w:r>
      <w:r w:rsidR="003C330C">
        <w:rPr>
          <w:spacing w:val="-1"/>
        </w:rPr>
        <w:t xml:space="preserve">     </w:t>
      </w:r>
      <w:r w:rsidR="009C36BD">
        <w:rPr>
          <w:spacing w:val="-1"/>
        </w:rPr>
        <w:t>Let</w:t>
      </w:r>
      <w:r w:rsidR="009C36BD">
        <w:t xml:space="preserve"> </w:t>
      </w:r>
      <w:r w:rsidR="009C36BD">
        <w:rPr>
          <w:spacing w:val="-1"/>
        </w:rPr>
        <w:t>op,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goed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lezen</w:t>
      </w:r>
    </w:p>
    <w:p w:rsidR="00036897" w:rsidRDefault="00036897">
      <w:pPr>
        <w:sectPr w:rsidR="00036897">
          <w:footerReference w:type="default" r:id="rId36"/>
          <w:pgSz w:w="11900" w:h="16840"/>
          <w:pgMar w:top="1060" w:right="80" w:bottom="860" w:left="1340" w:header="0" w:footer="675" w:gutter="0"/>
          <w:pgNumType w:start="2"/>
          <w:cols w:space="708"/>
        </w:sectPr>
      </w:pPr>
    </w:p>
    <w:p w:rsidR="00036897" w:rsidRDefault="00043D76">
      <w:pPr>
        <w:pStyle w:val="Plattetekst"/>
        <w:ind w:left="928"/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35712" behindDoc="0" locked="0" layoutInCell="1" allowOverlap="1" wp14:anchorId="0470F5AD" wp14:editId="7C8DB374">
            <wp:simplePos x="0" y="0"/>
            <wp:positionH relativeFrom="column">
              <wp:posOffset>294243</wp:posOffset>
            </wp:positionH>
            <wp:positionV relativeFrom="paragraph">
              <wp:posOffset>23495</wp:posOffset>
            </wp:positionV>
            <wp:extent cx="229235" cy="180340"/>
            <wp:effectExtent l="0" t="0" r="0" b="0"/>
            <wp:wrapNone/>
            <wp:docPr id="653" name="Afbeelding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0C">
        <w:rPr>
          <w:rFonts w:ascii="Webdings" w:eastAsia="Webdings" w:hAnsi="Webdings" w:cs="Webdings"/>
        </w:rPr>
        <w:t></w:t>
      </w:r>
      <w:r w:rsidR="003C330C">
        <w:rPr>
          <w:rFonts w:ascii="Webdings" w:eastAsia="Webdings" w:hAnsi="Webdings" w:cs="Webdings"/>
        </w:rPr>
        <w:t></w:t>
      </w:r>
      <w:r w:rsidR="003C330C">
        <w:rPr>
          <w:rFonts w:ascii="Webdings" w:eastAsia="Webdings" w:hAnsi="Webdings" w:cs="Webdings"/>
        </w:rPr>
        <w:t></w:t>
      </w:r>
      <w:r w:rsidR="009C36BD">
        <w:t>Je</w:t>
      </w:r>
      <w:r w:rsidR="009C36BD">
        <w:rPr>
          <w:spacing w:val="-1"/>
        </w:rPr>
        <w:t xml:space="preserve"> </w:t>
      </w:r>
      <w:r w:rsidR="009C36BD">
        <w:t>hebt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materialen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 xml:space="preserve">nodig, </w:t>
      </w:r>
      <w:r w:rsidR="009C36BD">
        <w:t>die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moet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31"/>
          <w:w w:val="99"/>
        </w:rPr>
        <w:t xml:space="preserve"> </w:t>
      </w:r>
      <w:r w:rsidR="00E313CE">
        <w:t>Materiaalman</w:t>
      </w:r>
      <w:r w:rsidR="009C36BD">
        <w:rPr>
          <w:spacing w:val="-6"/>
        </w:rPr>
        <w:t xml:space="preserve"> </w:t>
      </w:r>
      <w:r w:rsidR="009C36BD">
        <w:rPr>
          <w:spacing w:val="-1"/>
        </w:rPr>
        <w:t>ophalen</w:t>
      </w:r>
    </w:p>
    <w:p w:rsidR="00036897" w:rsidRDefault="009C36BD">
      <w:pPr>
        <w:pStyle w:val="Plattetekst"/>
        <w:spacing w:line="293" w:lineRule="exact"/>
        <w:ind w:left="568" w:firstLine="0"/>
      </w:pPr>
      <w:r>
        <w:rPr>
          <w:w w:val="105"/>
        </w:rPr>
        <w:br w:type="column"/>
      </w:r>
      <w:r w:rsidR="003C330C">
        <w:rPr>
          <w:w w:val="105"/>
        </w:rPr>
        <w:lastRenderedPageBreak/>
        <w:t xml:space="preserve">     </w:t>
      </w:r>
      <w:r>
        <w:rPr>
          <w:spacing w:val="-2"/>
          <w:w w:val="105"/>
        </w:rPr>
        <w:t>Huiswerk,</w:t>
      </w:r>
      <w:r>
        <w:rPr>
          <w:spacing w:val="-26"/>
          <w:w w:val="105"/>
        </w:rPr>
        <w:t xml:space="preserve"> </w:t>
      </w:r>
      <w:r>
        <w:rPr>
          <w:w w:val="105"/>
        </w:rPr>
        <w:t>volgende</w:t>
      </w:r>
      <w:r>
        <w:rPr>
          <w:spacing w:val="-28"/>
          <w:w w:val="105"/>
        </w:rPr>
        <w:t xml:space="preserve"> </w:t>
      </w:r>
      <w:r>
        <w:rPr>
          <w:w w:val="105"/>
        </w:rPr>
        <w:t>les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afhebben</w:t>
      </w:r>
    </w:p>
    <w:p w:rsidR="00036897" w:rsidRDefault="00036897">
      <w:pPr>
        <w:spacing w:line="293" w:lineRule="exact"/>
        <w:sectPr w:rsidR="00036897">
          <w:type w:val="continuous"/>
          <w:pgSz w:w="11900" w:h="16840"/>
          <w:pgMar w:top="1600" w:right="80" w:bottom="280" w:left="1340" w:header="708" w:footer="708" w:gutter="0"/>
          <w:cols w:num="2" w:space="708" w:equalWidth="0">
            <w:col w:w="4624" w:space="339"/>
            <w:col w:w="5517"/>
          </w:cols>
        </w:sectPr>
      </w:pPr>
    </w:p>
    <w:p w:rsidR="00036897" w:rsidRDefault="00036897">
      <w:pPr>
        <w:rPr>
          <w:rFonts w:ascii="Calibri" w:eastAsia="Calibri" w:hAnsi="Calibri" w:cs="Calibri"/>
          <w:sz w:val="20"/>
          <w:szCs w:val="20"/>
        </w:rPr>
      </w:pPr>
    </w:p>
    <w:p w:rsidR="00036897" w:rsidRDefault="00036897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spacing w:before="51"/>
        <w:ind w:left="100" w:firstLine="0"/>
      </w:pPr>
      <w:r>
        <w:t>Van</w:t>
      </w:r>
      <w:r>
        <w:rPr>
          <w:spacing w:val="-2"/>
        </w:rPr>
        <w:t xml:space="preserve"> je</w:t>
      </w:r>
      <w:r>
        <w:rPr>
          <w:spacing w:val="-1"/>
        </w:rPr>
        <w:t xml:space="preserve"> docent</w:t>
      </w:r>
      <w:r>
        <w:t xml:space="preserve"> </w:t>
      </w:r>
      <w:r>
        <w:rPr>
          <w:spacing w:val="-1"/>
        </w:rPr>
        <w:t>krijg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antwoordbladen</w:t>
      </w:r>
      <w:r>
        <w:rPr>
          <w:spacing w:val="-3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antwoord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kijken.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Kop4"/>
        <w:spacing w:before="0"/>
        <w:ind w:left="100"/>
        <w:rPr>
          <w:u w:val="none"/>
        </w:rPr>
      </w:pPr>
      <w:r>
        <w:rPr>
          <w:spacing w:val="-1"/>
          <w:u w:val="none"/>
        </w:rPr>
        <w:t>Heel veel plezier en</w:t>
      </w:r>
      <w:r>
        <w:rPr>
          <w:spacing w:val="-3"/>
          <w:u w:val="none"/>
        </w:rPr>
        <w:t xml:space="preserve"> </w:t>
      </w:r>
      <w:r>
        <w:rPr>
          <w:spacing w:val="-2"/>
          <w:u w:val="none"/>
        </w:rPr>
        <w:t>succes</w:t>
      </w:r>
      <w:r>
        <w:rPr>
          <w:spacing w:val="-1"/>
          <w:u w:val="none"/>
        </w:rPr>
        <w:t xml:space="preserve"> toegewenst!</w:t>
      </w:r>
    </w:p>
    <w:p w:rsidR="00036897" w:rsidRDefault="00036897">
      <w:pPr>
        <w:sectPr w:rsidR="00036897">
          <w:type w:val="continuous"/>
          <w:pgSz w:w="11900" w:h="16840"/>
          <w:pgMar w:top="1600" w:right="80" w:bottom="280" w:left="1340" w:header="708" w:footer="708" w:gutter="0"/>
          <w:cols w:space="708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  <w:id w:val="1368032034"/>
        <w:docPartObj>
          <w:docPartGallery w:val="Table of Contents"/>
          <w:docPartUnique/>
        </w:docPartObj>
      </w:sdtPr>
      <w:sdtEndPr/>
      <w:sdtContent>
        <w:p w:rsidR="003C330C" w:rsidRDefault="003C330C">
          <w:pPr>
            <w:pStyle w:val="Kopvaninhoudsopgave"/>
          </w:pPr>
          <w:r>
            <w:t>Inhoud</w:t>
          </w:r>
        </w:p>
        <w:p w:rsidR="00591FA1" w:rsidRDefault="003C330C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459955" w:history="1">
            <w:r w:rsidR="00591FA1" w:rsidRPr="00825A3D">
              <w:rPr>
                <w:rStyle w:val="Hyperlink"/>
                <w:noProof/>
              </w:rPr>
              <w:t>Inleiding</w:t>
            </w:r>
            <w:r w:rsidR="00591FA1">
              <w:rPr>
                <w:noProof/>
                <w:webHidden/>
              </w:rPr>
              <w:tab/>
            </w:r>
            <w:r w:rsidR="00591FA1">
              <w:rPr>
                <w:noProof/>
                <w:webHidden/>
              </w:rPr>
              <w:fldChar w:fldCharType="begin"/>
            </w:r>
            <w:r w:rsidR="00591FA1">
              <w:rPr>
                <w:noProof/>
                <w:webHidden/>
              </w:rPr>
              <w:instrText xml:space="preserve"> PAGEREF _Toc452459955 \h </w:instrText>
            </w:r>
            <w:r w:rsidR="00591FA1">
              <w:rPr>
                <w:noProof/>
                <w:webHidden/>
              </w:rPr>
            </w:r>
            <w:r w:rsidR="00591FA1">
              <w:rPr>
                <w:noProof/>
                <w:webHidden/>
              </w:rPr>
              <w:fldChar w:fldCharType="separate"/>
            </w:r>
            <w:r w:rsidR="00591FA1">
              <w:rPr>
                <w:noProof/>
                <w:webHidden/>
              </w:rPr>
              <w:t>2</w:t>
            </w:r>
            <w:r w:rsidR="00591FA1"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56" w:history="1">
            <w:r w:rsidRPr="00825A3D">
              <w:rPr>
                <w:rStyle w:val="Hyperlink"/>
                <w:noProof/>
              </w:rPr>
              <w:t>Taak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1: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Wat weet je</w:t>
            </w:r>
            <w:r w:rsidRPr="00825A3D">
              <w:rPr>
                <w:rStyle w:val="Hyperlink"/>
                <w:noProof/>
                <w:spacing w:val="-4"/>
              </w:rPr>
              <w:t xml:space="preserve"> </w:t>
            </w:r>
            <w:r w:rsidRPr="00825A3D">
              <w:rPr>
                <w:rStyle w:val="Hyperlink"/>
                <w:noProof/>
              </w:rPr>
              <w:t>al?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Wat ga je leren?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57" w:history="1">
            <w:r w:rsidRPr="00825A3D">
              <w:rPr>
                <w:rStyle w:val="Hyperlink"/>
                <w:noProof/>
              </w:rPr>
              <w:t>Taak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2: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Van biet tot</w:t>
            </w:r>
            <w:r w:rsidRPr="00825A3D">
              <w:rPr>
                <w:rStyle w:val="Hyperlink"/>
                <w:noProof/>
                <w:spacing w:val="-3"/>
              </w:rPr>
              <w:t xml:space="preserve"> </w:t>
            </w:r>
            <w:r w:rsidRPr="00825A3D">
              <w:rPr>
                <w:rStyle w:val="Hyperlink"/>
                <w:noProof/>
              </w:rPr>
              <w:t>kristal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58" w:history="1">
            <w:r w:rsidRPr="00825A3D">
              <w:rPr>
                <w:rStyle w:val="Hyperlink"/>
                <w:noProof/>
              </w:rPr>
              <w:t>Taak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3: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Extractie van</w:t>
            </w:r>
            <w:r w:rsidRPr="00825A3D">
              <w:rPr>
                <w:rStyle w:val="Hyperlink"/>
                <w:noProof/>
                <w:spacing w:val="-3"/>
              </w:rPr>
              <w:t xml:space="preserve"> </w:t>
            </w:r>
            <w:r w:rsidRPr="00825A3D">
              <w:rPr>
                <w:rStyle w:val="Hyperlink"/>
                <w:noProof/>
              </w:rPr>
              <w:t>suiker uit een suikerbiet.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59" w:history="1">
            <w:r w:rsidRPr="00825A3D">
              <w:rPr>
                <w:rStyle w:val="Hyperlink"/>
                <w:noProof/>
              </w:rPr>
              <w:t>Taak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4: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Speurtocht naar suiker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60" w:history="1">
            <w:r w:rsidRPr="00825A3D">
              <w:rPr>
                <w:rStyle w:val="Hyperlink"/>
                <w:noProof/>
              </w:rPr>
              <w:t>Taak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5: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Zuivering</w:t>
            </w:r>
            <w:r w:rsidRPr="00825A3D">
              <w:rPr>
                <w:rStyle w:val="Hyperlink"/>
                <w:noProof/>
                <w:spacing w:val="-3"/>
              </w:rPr>
              <w:t xml:space="preserve"> </w:t>
            </w:r>
            <w:r w:rsidRPr="00825A3D">
              <w:rPr>
                <w:rStyle w:val="Hyperlink"/>
                <w:noProof/>
              </w:rPr>
              <w:t>van het ruwe dunsap door adsorptie &amp;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filtratie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61" w:history="1">
            <w:r w:rsidRPr="00825A3D">
              <w:rPr>
                <w:rStyle w:val="Hyperlink"/>
                <w:noProof/>
              </w:rPr>
              <w:t>Taak 6: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Indampen en</w:t>
            </w:r>
            <w:r w:rsidRPr="00825A3D">
              <w:rPr>
                <w:rStyle w:val="Hyperlink"/>
                <w:noProof/>
                <w:spacing w:val="-3"/>
              </w:rPr>
              <w:t xml:space="preserve"> </w:t>
            </w:r>
            <w:r w:rsidRPr="00825A3D">
              <w:rPr>
                <w:rStyle w:val="Hyperlink"/>
                <w:noProof/>
              </w:rPr>
              <w:t>de suikerconcentratie bepalen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1FA1" w:rsidRDefault="00591FA1">
          <w:pPr>
            <w:pStyle w:val="Inhopg1"/>
            <w:tabs>
              <w:tab w:val="right" w:leader="dot" w:pos="1047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nl-NL" w:eastAsia="nl-NL"/>
            </w:rPr>
          </w:pPr>
          <w:hyperlink w:anchor="_Toc452459962" w:history="1">
            <w:r w:rsidRPr="00825A3D">
              <w:rPr>
                <w:rStyle w:val="Hyperlink"/>
                <w:noProof/>
              </w:rPr>
              <w:t>Taak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8:</w:t>
            </w:r>
            <w:r w:rsidRPr="00825A3D">
              <w:rPr>
                <w:rStyle w:val="Hyperlink"/>
                <w:noProof/>
                <w:spacing w:val="-2"/>
              </w:rPr>
              <w:t xml:space="preserve"> </w:t>
            </w:r>
            <w:r w:rsidRPr="00825A3D">
              <w:rPr>
                <w:rStyle w:val="Hyperlink"/>
                <w:noProof/>
              </w:rPr>
              <w:t>K</w:t>
            </w:r>
            <w:r w:rsidRPr="00825A3D">
              <w:rPr>
                <w:rStyle w:val="Hyperlink"/>
                <w:noProof/>
              </w:rPr>
              <w:t>w</w:t>
            </w:r>
            <w:r w:rsidRPr="00825A3D">
              <w:rPr>
                <w:rStyle w:val="Hyperlink"/>
                <w:noProof/>
              </w:rPr>
              <w:t>aliteitscontrole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_Toc452459962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330C" w:rsidRDefault="003C330C">
          <w:r>
            <w:rPr>
              <w:b/>
              <w:bCs/>
            </w:rPr>
            <w:fldChar w:fldCharType="end"/>
          </w:r>
        </w:p>
      </w:sdtContent>
    </w:sdt>
    <w:p w:rsidR="00036897" w:rsidRDefault="00036897">
      <w:pPr>
        <w:sectPr w:rsidR="00036897">
          <w:pgSz w:w="11900" w:h="16840"/>
          <w:pgMar w:top="1080" w:right="80" w:bottom="860" w:left="1340" w:header="0" w:footer="675" w:gutter="0"/>
          <w:cols w:space="708"/>
        </w:sectPr>
      </w:pPr>
    </w:p>
    <w:p w:rsidR="00036897" w:rsidRDefault="00036897">
      <w:pPr>
        <w:spacing w:before="11"/>
        <w:rPr>
          <w:rFonts w:ascii="Calibri" w:eastAsia="Calibri" w:hAnsi="Calibri" w:cs="Calibri"/>
          <w:sz w:val="27"/>
          <w:szCs w:val="27"/>
        </w:rPr>
      </w:pPr>
    </w:p>
    <w:p w:rsidR="00036897" w:rsidRDefault="009C36BD" w:rsidP="003C330C">
      <w:pPr>
        <w:pStyle w:val="Kop1"/>
      </w:pPr>
      <w:bookmarkStart w:id="3" w:name="Taak_1:_Wat_weet_je_al?_Wat_ga_je_leren?"/>
      <w:bookmarkStart w:id="4" w:name="_bookmark1"/>
      <w:bookmarkStart w:id="5" w:name="_Toc452459956"/>
      <w:bookmarkEnd w:id="3"/>
      <w:bookmarkEnd w:id="4"/>
      <w:r>
        <w:t>Taak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Wat weet je</w:t>
      </w:r>
      <w:r>
        <w:rPr>
          <w:spacing w:val="-4"/>
        </w:rPr>
        <w:t xml:space="preserve"> </w:t>
      </w:r>
      <w:r>
        <w:t>al?</w:t>
      </w:r>
      <w:r>
        <w:rPr>
          <w:spacing w:val="-2"/>
        </w:rPr>
        <w:t xml:space="preserve"> </w:t>
      </w:r>
      <w:r>
        <w:t>Wat ga je leren?</w:t>
      </w:r>
      <w:bookmarkEnd w:id="5"/>
    </w:p>
    <w:p w:rsidR="00036897" w:rsidRDefault="0003689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036897" w:rsidRDefault="009C36BD">
      <w:pPr>
        <w:pStyle w:val="Plattetekst"/>
        <w:spacing w:line="241" w:lineRule="auto"/>
        <w:ind w:left="118" w:right="5687" w:firstLine="0"/>
      </w:pPr>
      <w:r>
        <w:t>Vul</w:t>
      </w:r>
      <w:r>
        <w:rPr>
          <w:spacing w:val="-2"/>
        </w:rPr>
        <w:t xml:space="preserve"> in</w:t>
      </w:r>
      <w:r>
        <w:rPr>
          <w:spacing w:val="-1"/>
        </w:rPr>
        <w:t xml:space="preserve"> onderstaande</w:t>
      </w:r>
      <w:r>
        <w:rPr>
          <w:spacing w:val="-2"/>
        </w:rPr>
        <w:t xml:space="preserve"> </w:t>
      </w:r>
      <w:r>
        <w:rPr>
          <w:spacing w:val="-1"/>
        </w:rPr>
        <w:t xml:space="preserve">tabel </w:t>
      </w:r>
      <w:r>
        <w:rPr>
          <w:b/>
        </w:rPr>
        <w:t>ja</w:t>
      </w:r>
      <w:r>
        <w:rPr>
          <w:b/>
          <w:spacing w:val="-1"/>
        </w:rPr>
        <w:t xml:space="preserve"> of nee</w:t>
      </w:r>
      <w:r>
        <w:rPr>
          <w:b/>
          <w:spacing w:val="-2"/>
        </w:rPr>
        <w:t xml:space="preserve"> </w:t>
      </w:r>
      <w:r>
        <w:rPr>
          <w:spacing w:val="-2"/>
        </w:rPr>
        <w:t xml:space="preserve">in </w:t>
      </w:r>
      <w:r>
        <w:t>bij</w:t>
      </w:r>
      <w:r>
        <w:rPr>
          <w:spacing w:val="-1"/>
        </w:rPr>
        <w:t xml:space="preserve"> elke</w:t>
      </w:r>
      <w:r>
        <w:rPr>
          <w:spacing w:val="-2"/>
        </w:rPr>
        <w:t xml:space="preserve"> </w:t>
      </w:r>
      <w:r>
        <w:rPr>
          <w:spacing w:val="-1"/>
        </w:rPr>
        <w:t>vraag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rPr>
          <w:b/>
          <w:spacing w:val="-1"/>
        </w:rPr>
        <w:t>hoe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zeker</w:t>
      </w:r>
      <w:r>
        <w:rPr>
          <w:b/>
          <w:spacing w:val="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t xml:space="preserve"> je</w:t>
      </w:r>
      <w:r>
        <w:rPr>
          <w:spacing w:val="-3"/>
        </w:rPr>
        <w:t xml:space="preserve"> </w:t>
      </w:r>
      <w:r>
        <w:rPr>
          <w:spacing w:val="-1"/>
        </w:rPr>
        <w:t>antwoord</w:t>
      </w:r>
      <w:r>
        <w:rPr>
          <w:spacing w:val="-3"/>
        </w:rPr>
        <w:t xml:space="preserve"> </w:t>
      </w:r>
      <w:r>
        <w:t>bent</w:t>
      </w:r>
      <w:r>
        <w:rPr>
          <w:spacing w:val="63"/>
          <w:w w:val="99"/>
        </w:rPr>
        <w:t xml:space="preserve"> </w:t>
      </w:r>
      <w:r>
        <w:rPr>
          <w:spacing w:val="-1"/>
        </w:rPr>
        <w:t>(1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gegokt;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rPr>
          <w:spacing w:val="-1"/>
        </w:rPr>
        <w:t>lijkt</w:t>
      </w:r>
      <w:r>
        <w:rPr>
          <w:spacing w:val="-3"/>
        </w:rPr>
        <w:t xml:space="preserve"> </w:t>
      </w:r>
      <w:r>
        <w:t>me;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rPr>
          <w:spacing w:val="-1"/>
        </w:rPr>
        <w:t>weet</w:t>
      </w:r>
      <w:r>
        <w:rPr>
          <w:spacing w:val="-3"/>
        </w:rPr>
        <w:t xml:space="preserve"> </w:t>
      </w:r>
      <w:r>
        <w:t>ik</w:t>
      </w:r>
      <w:r>
        <w:rPr>
          <w:spacing w:val="-3"/>
        </w:rPr>
        <w:t xml:space="preserve"> </w:t>
      </w:r>
      <w:r>
        <w:t>zeker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ik</w:t>
      </w:r>
      <w:r>
        <w:rPr>
          <w:spacing w:val="-3"/>
        </w:rPr>
        <w:t xml:space="preserve"> </w:t>
      </w:r>
      <w:r>
        <w:rPr>
          <w:spacing w:val="-1"/>
        </w:rPr>
        <w:t>kan dat</w:t>
      </w:r>
      <w:r>
        <w:rPr>
          <w:spacing w:val="-3"/>
        </w:rPr>
        <w:t xml:space="preserve"> </w:t>
      </w:r>
      <w:r>
        <w:rPr>
          <w:spacing w:val="-1"/>
        </w:rPr>
        <w:t>uitleggen.)</w:t>
      </w:r>
    </w:p>
    <w:p w:rsidR="00036897" w:rsidRDefault="009C36BD">
      <w:pPr>
        <w:pStyle w:val="Plattetekst"/>
        <w:spacing w:line="239" w:lineRule="auto"/>
        <w:ind w:left="118" w:right="3966" w:firstLine="0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lessen</w:t>
      </w:r>
      <w:r>
        <w:rPr>
          <w:spacing w:val="-4"/>
        </w:rPr>
        <w:t xml:space="preserve"> </w:t>
      </w:r>
      <w:r>
        <w:rPr>
          <w:spacing w:val="-1"/>
        </w:rPr>
        <w:t>scheikunde</w:t>
      </w:r>
      <w:r>
        <w:rPr>
          <w:spacing w:val="-6"/>
        </w:rPr>
        <w:t xml:space="preserve"> </w:t>
      </w:r>
      <w:r>
        <w:rPr>
          <w:spacing w:val="-1"/>
        </w:rPr>
        <w:t>ga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meer</w:t>
      </w:r>
      <w:r>
        <w:rPr>
          <w:spacing w:val="-2"/>
        </w:rPr>
        <w:t xml:space="preserve"> </w:t>
      </w:r>
      <w:r>
        <w:rPr>
          <w:spacing w:val="-1"/>
        </w:rPr>
        <w:t>leren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het vak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moet het</w:t>
      </w:r>
      <w:r>
        <w:rPr>
          <w:spacing w:val="-3"/>
        </w:rPr>
        <w:t xml:space="preserve"> </w:t>
      </w:r>
      <w:r>
        <w:rPr>
          <w:spacing w:val="-1"/>
        </w:rPr>
        <w:t>kunnen</w:t>
      </w:r>
      <w:r>
        <w:rPr>
          <w:spacing w:val="-3"/>
        </w:rPr>
        <w:t xml:space="preserve"> </w:t>
      </w:r>
      <w:r>
        <w:rPr>
          <w:spacing w:val="-1"/>
        </w:rPr>
        <w:t>toepassen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spacing w:val="-1"/>
        </w:rPr>
        <w:t>andere situatie.</w:t>
      </w:r>
      <w:r>
        <w:rPr>
          <w:spacing w:val="95"/>
        </w:rPr>
        <w:t xml:space="preserve"> </w:t>
      </w:r>
      <w:r>
        <w:t>Vul</w:t>
      </w:r>
      <w:r>
        <w:rPr>
          <w:spacing w:val="-3"/>
        </w:rPr>
        <w:t xml:space="preserve"> </w:t>
      </w:r>
      <w:r>
        <w:rPr>
          <w:spacing w:val="-2"/>
        </w:rPr>
        <w:t>af</w:t>
      </w:r>
      <w: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toe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tabel</w:t>
      </w:r>
      <w:r>
        <w:rPr>
          <w:spacing w:val="-5"/>
        </w:rPr>
        <w:t xml:space="preserve"> </w:t>
      </w:r>
      <w:r>
        <w:t>opnieuw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rPr>
          <w:spacing w:val="-1"/>
        </w:rPr>
        <w:t>te</w:t>
      </w:r>
      <w:r>
        <w:rPr>
          <w:spacing w:val="-2"/>
        </w:rPr>
        <w:t xml:space="preserve"> </w:t>
      </w:r>
      <w:r>
        <w:rPr>
          <w:spacing w:val="-1"/>
        </w:rPr>
        <w:t>zien</w:t>
      </w:r>
      <w:r>
        <w:rPr>
          <w:spacing w:val="-3"/>
        </w:rPr>
        <w:t xml:space="preserve"> </w:t>
      </w:r>
      <w:r>
        <w:rPr>
          <w:spacing w:val="-1"/>
        </w:rPr>
        <w:t>wat</w:t>
      </w:r>
      <w:r>
        <w:rPr>
          <w:spacing w:val="-4"/>
        </w:rPr>
        <w:t xml:space="preserve"> </w:t>
      </w:r>
      <w:r>
        <w:t>er nog</w:t>
      </w:r>
      <w:r>
        <w:rPr>
          <w:spacing w:val="-4"/>
        </w:rPr>
        <w:t xml:space="preserve"> </w:t>
      </w:r>
      <w:r>
        <w:rPr>
          <w:spacing w:val="-1"/>
        </w:rPr>
        <w:t>moet gebeuren, overleg</w:t>
      </w:r>
      <w:r>
        <w:rPr>
          <w:spacing w:val="-2"/>
        </w:rPr>
        <w:t xml:space="preserve"> </w:t>
      </w:r>
      <w:r>
        <w:rPr>
          <w:spacing w:val="-1"/>
        </w:rPr>
        <w:t>dat</w:t>
      </w:r>
      <w:r>
        <w:rPr>
          <w:spacing w:val="-4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rPr>
          <w:spacing w:val="-1"/>
        </w:rPr>
        <w:t xml:space="preserve">met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begeleider.</w:t>
      </w:r>
    </w:p>
    <w:p w:rsidR="00036897" w:rsidRDefault="009C36BD">
      <w:pPr>
        <w:pStyle w:val="Plattetekst"/>
        <w:ind w:left="118" w:firstLine="0"/>
      </w:pPr>
      <w:r>
        <w:t>De</w:t>
      </w:r>
      <w:r>
        <w:rPr>
          <w:spacing w:val="-3"/>
        </w:rPr>
        <w:t xml:space="preserve"> </w:t>
      </w:r>
      <w:r>
        <w:rPr>
          <w:spacing w:val="-1"/>
        </w:rPr>
        <w:t>vaktermen</w:t>
      </w:r>
      <w:r>
        <w:rPr>
          <w:spacing w:val="-4"/>
        </w:rPr>
        <w:t xml:space="preserve"> </w:t>
      </w:r>
      <w:r>
        <w:rPr>
          <w:spacing w:val="-1"/>
        </w:rPr>
        <w:t>waarvan</w:t>
      </w:r>
      <w:r>
        <w:rPr>
          <w:spacing w:val="-2"/>
        </w:rPr>
        <w:t xml:space="preserve"> je </w:t>
      </w:r>
      <w:r>
        <w:t>de</w:t>
      </w:r>
      <w:r>
        <w:rPr>
          <w:spacing w:val="-4"/>
        </w:rPr>
        <w:t xml:space="preserve"> </w:t>
      </w:r>
      <w:r>
        <w:t>betekenis</w:t>
      </w:r>
      <w:r>
        <w:rPr>
          <w:spacing w:val="-5"/>
        </w:rPr>
        <w:t xml:space="preserve"> </w:t>
      </w:r>
      <w:r>
        <w:rPr>
          <w:spacing w:val="-1"/>
        </w:rPr>
        <w:t>moet kennen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moet</w:t>
      </w:r>
      <w:r>
        <w:rPr>
          <w:spacing w:val="-2"/>
        </w:rPr>
        <w:t xml:space="preserve"> </w:t>
      </w:r>
      <w:r>
        <w:rPr>
          <w:spacing w:val="-1"/>
        </w:rPr>
        <w:t>kunnen</w:t>
      </w:r>
      <w:r>
        <w:rPr>
          <w:spacing w:val="-4"/>
        </w:rPr>
        <w:t xml:space="preserve"> </w:t>
      </w:r>
      <w:r>
        <w:rPr>
          <w:spacing w:val="-1"/>
        </w:rPr>
        <w:t>toepassen</w:t>
      </w:r>
      <w:r>
        <w:rPr>
          <w:spacing w:val="-2"/>
        </w:rPr>
        <w:t xml:space="preserve"> </w:t>
      </w:r>
      <w:r>
        <w:rPr>
          <w:spacing w:val="-1"/>
        </w:rPr>
        <w:t>staan</w:t>
      </w:r>
      <w:r>
        <w:rPr>
          <w:spacing w:val="-4"/>
        </w:rPr>
        <w:t xml:space="preserve"> </w:t>
      </w:r>
      <w:r>
        <w:rPr>
          <w:i/>
          <w:spacing w:val="-1"/>
        </w:rPr>
        <w:t>schuin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gedrukt</w:t>
      </w:r>
      <w:r>
        <w:rPr>
          <w:spacing w:val="-1"/>
        </w:rPr>
        <w:t>.</w:t>
      </w:r>
    </w:p>
    <w:p w:rsidR="00036897" w:rsidRDefault="00036897">
      <w:pPr>
        <w:spacing w:before="11"/>
        <w:rPr>
          <w:rFonts w:ascii="Calibri" w:eastAsia="Calibri" w:hAnsi="Calibri" w:cs="Calibri"/>
          <w:sz w:val="23"/>
          <w:szCs w:val="23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854"/>
        <w:gridCol w:w="5090"/>
        <w:gridCol w:w="821"/>
        <w:gridCol w:w="7984"/>
      </w:tblGrid>
      <w:tr w:rsidR="00036897">
        <w:trPr>
          <w:trHeight w:hRule="exact" w:val="598"/>
        </w:trPr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509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3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Vraag</w:t>
            </w:r>
          </w:p>
        </w:tc>
        <w:tc>
          <w:tcPr>
            <w:tcW w:w="82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3"/>
              <w:ind w:left="2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j/n</w:t>
            </w:r>
          </w:p>
        </w:tc>
        <w:tc>
          <w:tcPr>
            <w:tcW w:w="798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3"/>
              <w:ind w:lef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Uitleg:</w:t>
            </w:r>
          </w:p>
        </w:tc>
      </w:tr>
      <w:tr w:rsidR="00036897">
        <w:trPr>
          <w:trHeight w:hRule="exact" w:val="604"/>
        </w:trPr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2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5090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39" w:lineRule="auto"/>
              <w:ind w:left="90" w:right="1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Chemici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noemen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water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dat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thuis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uit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kraan</w:t>
            </w:r>
            <w:r>
              <w:rPr>
                <w:rFonts w:ascii="Calibri" w:eastAsia="Calibri" w:hAnsi="Calibri" w:cs="Calibri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komt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zuiver</w:t>
            </w:r>
            <w:r>
              <w:rPr>
                <w:rFonts w:ascii="Calibri" w:eastAsia="Calibri" w:hAnsi="Calibri" w:cs="Calibri"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water”</w:t>
            </w:r>
          </w:p>
        </w:tc>
        <w:tc>
          <w:tcPr>
            <w:tcW w:w="821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41" w:lineRule="auto"/>
              <w:ind w:left="90" w:right="3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Van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kun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broek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maken,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maar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chemici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verstaan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iets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anders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onder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stof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4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kristalsuiker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poedersuiker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door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elkaar</w:t>
            </w:r>
            <w:r>
              <w:rPr>
                <w:rFonts w:ascii="Calibri"/>
                <w:spacing w:val="6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heb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geen </w:t>
            </w:r>
            <w:r>
              <w:rPr>
                <w:rFonts w:ascii="Calibri"/>
                <w:i/>
                <w:spacing w:val="-1"/>
                <w:sz w:val="24"/>
              </w:rPr>
              <w:t>mengsel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Kristalsuiker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poedersuiker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 xml:space="preserve">van </w:t>
            </w:r>
            <w:r>
              <w:rPr>
                <w:rFonts w:ascii="Calibri"/>
                <w:spacing w:val="-1"/>
                <w:sz w:val="24"/>
              </w:rPr>
              <w:t>elkaar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scheiden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door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zeven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3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Suiker</w:t>
            </w:r>
            <w:r>
              <w:rPr>
                <w:rFonts w:ascii="Calibri"/>
                <w:spacing w:val="-1"/>
                <w:sz w:val="24"/>
              </w:rPr>
              <w:t xml:space="preserve"> kan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uit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 suiker</w:t>
            </w:r>
            <w:r>
              <w:rPr>
                <w:rFonts w:ascii="Calibri"/>
                <w:i/>
                <w:spacing w:val="-1"/>
                <w:sz w:val="24"/>
              </w:rPr>
              <w:t>oplossing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halen</w:t>
            </w:r>
            <w:r>
              <w:rPr>
                <w:rFonts w:ascii="Calibri"/>
                <w:spacing w:val="-1"/>
                <w:sz w:val="24"/>
              </w:rPr>
              <w:t xml:space="preserve"> door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filtreren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kan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verschil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tussen een </w:t>
            </w:r>
            <w:r>
              <w:rPr>
                <w:rFonts w:ascii="Calibri"/>
                <w:i/>
                <w:spacing w:val="-1"/>
                <w:sz w:val="24"/>
              </w:rPr>
              <w:t>oplossing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1"/>
                <w:sz w:val="24"/>
              </w:rPr>
              <w:t xml:space="preserve"> een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suspensie</w:t>
            </w:r>
            <w:r>
              <w:rPr>
                <w:rFonts w:ascii="Calibri"/>
                <w:i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waarnemen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overeenkomst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tussen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oplossing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suspensie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allebei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vloeibaar </w:t>
            </w:r>
            <w:r>
              <w:rPr>
                <w:rFonts w:ascii="Calibri"/>
                <w:sz w:val="24"/>
              </w:rPr>
              <w:t>is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heldere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vloeistof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altijd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 xml:space="preserve">kleurloos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kleurloze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vloeistof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altijd </w:t>
            </w:r>
            <w:r>
              <w:rPr>
                <w:rFonts w:ascii="Calibri"/>
                <w:i/>
                <w:spacing w:val="-1"/>
                <w:sz w:val="24"/>
              </w:rPr>
              <w:t>helder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"/>
              <w:ind w:left="90" w:righ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weten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komen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kleurloze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vloeistof</w:t>
            </w:r>
            <w:r>
              <w:rPr>
                <w:rFonts w:ascii="Calibri"/>
                <w:spacing w:val="3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door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 xml:space="preserve">kookpunt </w:t>
            </w:r>
            <w:r>
              <w:rPr>
                <w:rFonts w:ascii="Calibri"/>
                <w:sz w:val="24"/>
              </w:rPr>
              <w:t>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bepalen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607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23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korreltjes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potje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zie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weet</w:t>
            </w:r>
            <w:r>
              <w:rPr>
                <w:rFonts w:ascii="Calibri"/>
                <w:sz w:val="24"/>
              </w:rPr>
              <w:t xml:space="preserve"> ik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</w:t>
            </w:r>
            <w:r>
              <w:rPr>
                <w:rFonts w:ascii="Calibri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suiker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036897"/>
        </w:tc>
      </w:tr>
    </w:tbl>
    <w:p w:rsidR="00036897" w:rsidRDefault="00036897">
      <w:pPr>
        <w:sectPr w:rsidR="00036897">
          <w:footerReference w:type="default" r:id="rId37"/>
          <w:pgSz w:w="16840" w:h="11900" w:orient="landscape"/>
          <w:pgMar w:top="1100" w:right="860" w:bottom="280" w:left="960" w:header="0" w:footer="0" w:gutter="0"/>
          <w:cols w:space="708"/>
        </w:sectPr>
      </w:pPr>
    </w:p>
    <w:p w:rsidR="00036897" w:rsidRDefault="00036897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854"/>
        <w:gridCol w:w="5090"/>
        <w:gridCol w:w="821"/>
        <w:gridCol w:w="7984"/>
      </w:tblGrid>
      <w:tr w:rsidR="00036897">
        <w:trPr>
          <w:trHeight w:hRule="exact" w:val="606"/>
        </w:trPr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5090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3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blokje </w:t>
            </w:r>
            <w:r>
              <w:rPr>
                <w:rFonts w:ascii="Calibri"/>
                <w:sz w:val="24"/>
              </w:rPr>
              <w:t>aan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 magneet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vastplakt</w:t>
            </w:r>
            <w:r>
              <w:rPr>
                <w:rFonts w:ascii="Calibri"/>
                <w:sz w:val="24"/>
              </w:rPr>
              <w:t xml:space="preserve"> is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29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zeker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ijzer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gemaakt</w:t>
            </w:r>
          </w:p>
        </w:tc>
        <w:tc>
          <w:tcPr>
            <w:tcW w:w="821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suspensies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emulsies</w:t>
            </w:r>
            <w:r>
              <w:rPr>
                <w:rFonts w:ascii="Calibri"/>
                <w:i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hebben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overeenkomsten,</w:t>
            </w:r>
            <w:r>
              <w:rPr>
                <w:rFonts w:ascii="Calibri"/>
                <w:spacing w:val="5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maar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ook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verschillen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27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Suiker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voorbeeld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 een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oplosmiddel</w:t>
            </w:r>
            <w:r>
              <w:rPr>
                <w:rFonts w:ascii="Calibri"/>
                <w:spacing w:val="-1"/>
                <w:sz w:val="24"/>
              </w:rPr>
              <w:t>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opgeloste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stof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koffie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zet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maak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gebruik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van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extractie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</w:p>
          <w:p w:rsidR="00036897" w:rsidRDefault="009C36BD">
            <w:pPr>
              <w:pStyle w:val="TableParagraph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indampen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15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2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norit spiritus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ontkleur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maak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gebruik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indampen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88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036897" w:rsidRDefault="009C36BD">
            <w:pPr>
              <w:pStyle w:val="TableParagraph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16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3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mengsel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zand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+ </w:t>
            </w:r>
            <w:r>
              <w:rPr>
                <w:rFonts w:ascii="Calibri"/>
                <w:spacing w:val="-1"/>
                <w:sz w:val="24"/>
              </w:rPr>
              <w:t>zout</w:t>
            </w:r>
            <w:r>
              <w:rPr>
                <w:rFonts w:ascii="Calibri"/>
                <w:sz w:val="24"/>
              </w:rPr>
              <w:t xml:space="preserve"> +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filtreer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zand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residu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1"/>
                <w:sz w:val="24"/>
              </w:rPr>
              <w:t xml:space="preserve"> het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zout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2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filtraat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17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Verdampen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1"/>
                <w:sz w:val="24"/>
              </w:rPr>
              <w:t xml:space="preserve"> voorbeeld</w:t>
            </w:r>
            <w:r>
              <w:rPr>
                <w:rFonts w:ascii="Calibri"/>
                <w:spacing w:val="-2"/>
                <w:sz w:val="24"/>
              </w:rPr>
              <w:t xml:space="preserve"> van </w:t>
            </w:r>
            <w:r>
              <w:rPr>
                <w:rFonts w:ascii="Calibri"/>
                <w:spacing w:val="-1"/>
                <w:sz w:val="24"/>
              </w:rPr>
              <w:t>een</w:t>
            </w:r>
          </w:p>
          <w:p w:rsidR="00036897" w:rsidRDefault="009C36BD">
            <w:pPr>
              <w:pStyle w:val="TableParagraph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faseovergang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3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Chemici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noemen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blokje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ijzer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een </w:t>
            </w:r>
            <w:r>
              <w:rPr>
                <w:rFonts w:ascii="Calibri"/>
                <w:i/>
                <w:spacing w:val="-1"/>
                <w:sz w:val="24"/>
              </w:rPr>
              <w:t>vaste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stof</w:t>
            </w:r>
            <w:r>
              <w:rPr>
                <w:rFonts w:ascii="Calibri"/>
                <w:spacing w:val="-1"/>
                <w:sz w:val="24"/>
              </w:rPr>
              <w:t>,</w:t>
            </w:r>
            <w:r>
              <w:rPr>
                <w:rFonts w:ascii="Calibri"/>
                <w:spacing w:val="4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ijzerpoeder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niet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z w:val="24"/>
              </w:rPr>
              <w:t xml:space="preserve"> 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handig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vloeistof</w:t>
            </w:r>
            <w:r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in</w:t>
            </w:r>
            <w:r>
              <w:rPr>
                <w:rFonts w:ascii="Calibri"/>
                <w:spacing w:val="-1"/>
                <w:sz w:val="24"/>
              </w:rPr>
              <w:t xml:space="preserve"> een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bakje</w:t>
            </w:r>
            <w:r>
              <w:rPr>
                <w:rFonts w:ascii="Calibri"/>
                <w:sz w:val="24"/>
              </w:rPr>
              <w:t xml:space="preserve"> kan,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gieten.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2"/>
                <w:sz w:val="24"/>
              </w:rPr>
              <w:t>gas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niet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35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Adsorptie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 xml:space="preserve">scheidingsmethode </w:t>
            </w:r>
            <w:r>
              <w:rPr>
                <w:rFonts w:ascii="Calibri"/>
                <w:sz w:val="24"/>
              </w:rPr>
              <w:t>die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berust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op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verschil</w:t>
            </w:r>
            <w:r>
              <w:rPr>
                <w:rFonts w:ascii="Calibri"/>
                <w:spacing w:val="-2"/>
                <w:sz w:val="24"/>
              </w:rPr>
              <w:t xml:space="preserve"> in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fase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"/>
              <w:ind w:left="90" w:right="21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Extractie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geschikte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methode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om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oranje</w:t>
            </w:r>
            <w:r>
              <w:rPr>
                <w:rFonts w:ascii="Calibri"/>
                <w:spacing w:val="43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kleurstof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uit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worteltjes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halen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stoffen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verschillende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kleur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hebben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weet</w:t>
            </w:r>
            <w:r>
              <w:rPr>
                <w:rFonts w:ascii="Calibri"/>
                <w:spacing w:val="3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zeker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 verschillende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stoffen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zijn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stoffen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dezelfde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kleur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hebben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zeker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dezelfde </w:t>
            </w:r>
            <w:r>
              <w:rPr>
                <w:rFonts w:ascii="Calibri"/>
                <w:i/>
                <w:spacing w:val="-1"/>
                <w:sz w:val="24"/>
              </w:rPr>
              <w:t>stoffen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zijn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607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"/>
              <w:ind w:left="90" w:right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suikerwater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indamp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suiker het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residu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4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filtraat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036897"/>
        </w:tc>
      </w:tr>
    </w:tbl>
    <w:p w:rsidR="00036897" w:rsidRDefault="00036897">
      <w:pPr>
        <w:sectPr w:rsidR="00036897">
          <w:footerReference w:type="default" r:id="rId38"/>
          <w:pgSz w:w="16840" w:h="11900" w:orient="landscape"/>
          <w:pgMar w:top="1100" w:right="860" w:bottom="280" w:left="1000" w:header="0" w:footer="0" w:gutter="0"/>
          <w:cols w:space="708"/>
        </w:sectPr>
      </w:pPr>
    </w:p>
    <w:p w:rsidR="00036897" w:rsidRDefault="00036897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854"/>
        <w:gridCol w:w="5090"/>
        <w:gridCol w:w="821"/>
        <w:gridCol w:w="7984"/>
      </w:tblGrid>
      <w:tr w:rsidR="00036897">
        <w:trPr>
          <w:trHeight w:hRule="exact" w:val="587"/>
        </w:trPr>
        <w:tc>
          <w:tcPr>
            <w:tcW w:w="854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5090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5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verwarm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gaat het </w:t>
            </w:r>
            <w:r>
              <w:rPr>
                <w:rFonts w:ascii="Calibri"/>
                <w:i/>
                <w:spacing w:val="-1"/>
                <w:sz w:val="24"/>
              </w:rPr>
              <w:t>koken</w:t>
            </w:r>
          </w:p>
        </w:tc>
        <w:tc>
          <w:tcPr>
            <w:tcW w:w="821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26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5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Verwarmen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verhitten</w:t>
            </w:r>
            <w:r>
              <w:rPr>
                <w:rFonts w:ascii="Calibri"/>
                <w:i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zijn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andere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woorden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voor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koken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27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4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 xml:space="preserve">Kookpunt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1"/>
                <w:sz w:val="24"/>
              </w:rPr>
              <w:t xml:space="preserve"> onduidelijk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woord,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hadden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het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beter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kooktemperatuur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kunnen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noemen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7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28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7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aardappels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koken,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koken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niet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zuivere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stof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tegenovergestelde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mengsel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30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line="291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densimeter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kun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dichtheid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oplossing</w:t>
            </w:r>
            <w:r>
              <w:rPr>
                <w:rFonts w:ascii="Calibri"/>
                <w:i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31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Hoe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groter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dichtheid</w:t>
            </w:r>
            <w:r>
              <w:rPr>
                <w:rFonts w:ascii="Calibri"/>
                <w:i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 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suikeroplossing</w:t>
            </w:r>
          </w:p>
          <w:p w:rsidR="00036897" w:rsidRDefault="009C36BD">
            <w:pPr>
              <w:pStyle w:val="TableParagraph"/>
              <w:spacing w:line="292" w:lineRule="exact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groter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suikerconcentratie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76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32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35"/>
              <w:ind w:lef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eenheid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concentratie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g/L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33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8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begrip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massapercentage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wordt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vooral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gebruikt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voor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oplossingen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34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"/>
              <w:ind w:left="90" w:right="2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viltstift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schrijf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ben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eigenlijk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aan</w:t>
            </w:r>
            <w:r>
              <w:rPr>
                <w:rFonts w:ascii="Calibri"/>
                <w:spacing w:val="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het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indampen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35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0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wil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weten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z w:val="24"/>
              </w:rPr>
              <w:t xml:space="preserve"> 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water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 mengsel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zit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kan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onderzoeken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Fehling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36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17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goede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indicator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verkleurt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bij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zo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veel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mogelijk</w:t>
            </w:r>
            <w:r>
              <w:rPr>
                <w:rFonts w:ascii="Calibri"/>
                <w:spacing w:val="49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verschillende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stoffen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8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37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"/>
              <w:ind w:left="90" w:right="3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resten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proef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pacing w:val="-1"/>
                <w:sz w:val="24"/>
              </w:rPr>
              <w:t>Fehling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moeten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3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speciaal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afvalvat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595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38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2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Custard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wit, </w:t>
            </w:r>
            <w:r>
              <w:rPr>
                <w:rFonts w:ascii="Calibri"/>
                <w:sz w:val="24"/>
              </w:rPr>
              <w:t>maar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mengen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met water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zie </w:t>
            </w: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2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een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geel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mengsel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36897" w:rsidRDefault="00036897"/>
        </w:tc>
      </w:tr>
      <w:tr w:rsidR="00036897">
        <w:trPr>
          <w:trHeight w:hRule="exact" w:val="607"/>
        </w:trPr>
        <w:tc>
          <w:tcPr>
            <w:tcW w:w="85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spacing w:before="1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39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9C36BD">
            <w:pPr>
              <w:pStyle w:val="TableParagraph"/>
              <w:ind w:left="90" w:right="6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het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doorwerken</w:t>
            </w:r>
            <w:r>
              <w:rPr>
                <w:rFonts w:ascii="Calibri"/>
                <w:spacing w:val="-2"/>
                <w:sz w:val="24"/>
              </w:rPr>
              <w:t xml:space="preserve"> van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boekje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kan </w:t>
            </w:r>
            <w:r>
              <w:rPr>
                <w:rFonts w:ascii="Calibri"/>
                <w:sz w:val="24"/>
              </w:rPr>
              <w:t>ik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alle</w:t>
            </w:r>
            <w:r>
              <w:rPr>
                <w:rFonts w:ascii="Calibri"/>
                <w:spacing w:val="37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vragen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goed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beantwoorden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036897"/>
        </w:tc>
        <w:tc>
          <w:tcPr>
            <w:tcW w:w="7984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36897" w:rsidRDefault="00036897"/>
        </w:tc>
      </w:tr>
    </w:tbl>
    <w:p w:rsidR="00036897" w:rsidRDefault="00036897">
      <w:pPr>
        <w:sectPr w:rsidR="00036897">
          <w:footerReference w:type="default" r:id="rId39"/>
          <w:pgSz w:w="16840" w:h="11900" w:orient="landscape"/>
          <w:pgMar w:top="1100" w:right="860" w:bottom="280" w:left="1000" w:header="0" w:footer="0" w:gutter="0"/>
          <w:cols w:space="708"/>
        </w:sectPr>
      </w:pPr>
    </w:p>
    <w:p w:rsidR="00036897" w:rsidRDefault="009C36BD" w:rsidP="003C330C">
      <w:pPr>
        <w:pStyle w:val="Kop1"/>
      </w:pPr>
      <w:bookmarkStart w:id="6" w:name="Taak_2:_Van_biet_tot_kristal"/>
      <w:bookmarkStart w:id="7" w:name="_bookmark2"/>
      <w:bookmarkStart w:id="8" w:name="_Toc452459957"/>
      <w:bookmarkEnd w:id="6"/>
      <w:bookmarkEnd w:id="7"/>
      <w:r>
        <w:lastRenderedPageBreak/>
        <w:t>Taak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Van biet tot</w:t>
      </w:r>
      <w:r>
        <w:rPr>
          <w:spacing w:val="-3"/>
        </w:rPr>
        <w:t xml:space="preserve"> </w:t>
      </w:r>
      <w:r>
        <w:t>kristal</w:t>
      </w:r>
      <w:bookmarkEnd w:id="8"/>
    </w:p>
    <w:p w:rsidR="00036897" w:rsidRDefault="0003689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036897" w:rsidRDefault="009C36BD">
      <w:pPr>
        <w:pStyle w:val="Plattetekst"/>
        <w:ind w:left="100" w:right="1106" w:firstLine="0"/>
      </w:pPr>
      <w:r>
        <w:t>Je</w:t>
      </w:r>
      <w:r>
        <w:rPr>
          <w:spacing w:val="-2"/>
        </w:rPr>
        <w:t xml:space="preserve"> </w:t>
      </w:r>
      <w:r>
        <w:rPr>
          <w:spacing w:val="-1"/>
        </w:rPr>
        <w:t>gaat</w:t>
      </w:r>
      <w:r>
        <w:rPr>
          <w:spacing w:val="-4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t>proces</w:t>
      </w:r>
      <w:r>
        <w:rPr>
          <w:spacing w:val="-5"/>
        </w:rPr>
        <w:t xml:space="preserve"> </w:t>
      </w:r>
      <w:r>
        <w:rPr>
          <w:spacing w:val="-1"/>
        </w:rPr>
        <w:t>dat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spacing w:val="-1"/>
        </w:rPr>
        <w:t>suikerfabriek</w:t>
      </w:r>
      <w:r>
        <w:rPr>
          <w:spacing w:val="-3"/>
        </w:rPr>
        <w:t xml:space="preserve"> </w:t>
      </w:r>
      <w:r>
        <w:rPr>
          <w:spacing w:val="-1"/>
        </w:rPr>
        <w:t>plaatsvindt</w:t>
      </w:r>
      <w:r>
        <w:rPr>
          <w:spacing w:val="-4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i/>
          <w:spacing w:val="-1"/>
        </w:rPr>
        <w:t>blokschema</w:t>
      </w:r>
      <w:r>
        <w:rPr>
          <w:i/>
          <w:spacing w:val="-3"/>
        </w:rPr>
        <w:t xml:space="preserve"> </w:t>
      </w:r>
      <w:r>
        <w:t>maken.</w:t>
      </w:r>
      <w:r>
        <w:rPr>
          <w:spacing w:val="-3"/>
        </w:rPr>
        <w:t xml:space="preserve"> </w:t>
      </w:r>
      <w:r>
        <w:rPr>
          <w:spacing w:val="-1"/>
        </w:rPr>
        <w:t>Hieronder</w:t>
      </w:r>
      <w:r>
        <w:rPr>
          <w:spacing w:val="-4"/>
        </w:rPr>
        <w:t xml:space="preserve"> </w:t>
      </w:r>
      <w:r>
        <w:rPr>
          <w:spacing w:val="-1"/>
        </w:rPr>
        <w:t>staat</w:t>
      </w:r>
      <w:r>
        <w:rPr>
          <w:spacing w:val="75"/>
          <w:w w:val="99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voorbeeld</w:t>
      </w:r>
      <w:r>
        <w:rPr>
          <w:spacing w:val="-4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rPr>
          <w:spacing w:val="-1"/>
        </w:rPr>
        <w:t>blokschema,</w:t>
      </w:r>
      <w:r>
        <w:rPr>
          <w:spacing w:val="-3"/>
        </w:rPr>
        <w:t xml:space="preserve"> </w:t>
      </w:r>
      <w:r>
        <w:rPr>
          <w:spacing w:val="-1"/>
        </w:rPr>
        <w:t xml:space="preserve">het </w:t>
      </w:r>
      <w:r>
        <w:t>is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gedeeltelijk</w:t>
      </w:r>
      <w:r>
        <w:rPr>
          <w:spacing w:val="-5"/>
        </w:rPr>
        <w:t xml:space="preserve"> </w:t>
      </w:r>
      <w:r>
        <w:rPr>
          <w:spacing w:val="-1"/>
        </w:rPr>
        <w:t>ingevuld.</w:t>
      </w:r>
    </w:p>
    <w:p w:rsidR="00036897" w:rsidRDefault="00036897">
      <w:pPr>
        <w:rPr>
          <w:rFonts w:ascii="Calibri" w:eastAsia="Calibri" w:hAnsi="Calibri" w:cs="Calibri"/>
          <w:sz w:val="20"/>
          <w:szCs w:val="20"/>
        </w:rPr>
      </w:pPr>
    </w:p>
    <w:p w:rsidR="00036897" w:rsidRDefault="00036897">
      <w:pPr>
        <w:rPr>
          <w:rFonts w:ascii="Calibri" w:eastAsia="Calibri" w:hAnsi="Calibri" w:cs="Calibri"/>
          <w:sz w:val="20"/>
          <w:szCs w:val="20"/>
        </w:rPr>
      </w:pPr>
    </w:p>
    <w:p w:rsidR="00036897" w:rsidRDefault="00036897">
      <w:pPr>
        <w:rPr>
          <w:rFonts w:ascii="Calibri" w:eastAsia="Calibri" w:hAnsi="Calibri" w:cs="Calibri"/>
          <w:sz w:val="20"/>
          <w:szCs w:val="20"/>
        </w:rPr>
      </w:pPr>
    </w:p>
    <w:p w:rsidR="00036897" w:rsidRDefault="00036897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036897" w:rsidRDefault="009C36BD">
      <w:pPr>
        <w:spacing w:line="200" w:lineRule="atLeast"/>
        <w:ind w:left="20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 wp14:anchorId="51C54822" wp14:editId="186D201D">
                <wp:extent cx="3686810" cy="4599940"/>
                <wp:effectExtent l="9525" t="9525" r="8890" b="635"/>
                <wp:docPr id="514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6810" cy="4599940"/>
                          <a:chOff x="0" y="0"/>
                          <a:chExt cx="5806" cy="7244"/>
                        </a:xfrm>
                      </wpg:grpSpPr>
                      <wpg:grpSp>
                        <wpg:cNvPr id="515" name="Group 1527"/>
                        <wpg:cNvGrpSpPr>
                          <a:grpSpLocks/>
                        </wpg:cNvGrpSpPr>
                        <wpg:grpSpPr bwMode="auto">
                          <a:xfrm>
                            <a:off x="2839" y="197"/>
                            <a:ext cx="120" cy="1431"/>
                            <a:chOff x="2839" y="197"/>
                            <a:chExt cx="120" cy="1431"/>
                          </a:xfrm>
                        </wpg:grpSpPr>
                        <wps:wsp>
                          <wps:cNvPr id="516" name="Freeform 1530"/>
                          <wps:cNvSpPr>
                            <a:spLocks/>
                          </wps:cNvSpPr>
                          <wps:spPr bwMode="auto">
                            <a:xfrm>
                              <a:off x="2839" y="197"/>
                              <a:ext cx="120" cy="1431"/>
                            </a:xfrm>
                            <a:custGeom>
                              <a:avLst/>
                              <a:gdLst>
                                <a:gd name="T0" fmla="+- 0 2892 2839"/>
                                <a:gd name="T1" fmla="*/ T0 w 120"/>
                                <a:gd name="T2" fmla="+- 0 1507 197"/>
                                <a:gd name="T3" fmla="*/ 1507 h 1431"/>
                                <a:gd name="T4" fmla="+- 0 2839 2839"/>
                                <a:gd name="T5" fmla="*/ T4 w 120"/>
                                <a:gd name="T6" fmla="+- 0 1507 197"/>
                                <a:gd name="T7" fmla="*/ 1507 h 1431"/>
                                <a:gd name="T8" fmla="+- 0 2899 2839"/>
                                <a:gd name="T9" fmla="*/ T8 w 120"/>
                                <a:gd name="T10" fmla="+- 0 1627 197"/>
                                <a:gd name="T11" fmla="*/ 1627 h 1431"/>
                                <a:gd name="T12" fmla="+- 0 2945 2839"/>
                                <a:gd name="T13" fmla="*/ T12 w 120"/>
                                <a:gd name="T14" fmla="+- 0 1536 197"/>
                                <a:gd name="T15" fmla="*/ 1536 h 1431"/>
                                <a:gd name="T16" fmla="+- 0 2899 2839"/>
                                <a:gd name="T17" fmla="*/ T16 w 120"/>
                                <a:gd name="T18" fmla="+- 0 1536 197"/>
                                <a:gd name="T19" fmla="*/ 1536 h 1431"/>
                                <a:gd name="T20" fmla="+- 0 2894 2839"/>
                                <a:gd name="T21" fmla="*/ T20 w 120"/>
                                <a:gd name="T22" fmla="+- 0 1534 197"/>
                                <a:gd name="T23" fmla="*/ 1534 h 1431"/>
                                <a:gd name="T24" fmla="+- 0 2892 2839"/>
                                <a:gd name="T25" fmla="*/ T24 w 120"/>
                                <a:gd name="T26" fmla="+- 0 1529 197"/>
                                <a:gd name="T27" fmla="*/ 1529 h 1431"/>
                                <a:gd name="T28" fmla="+- 0 2892 2839"/>
                                <a:gd name="T29" fmla="*/ T28 w 120"/>
                                <a:gd name="T30" fmla="+- 0 1507 197"/>
                                <a:gd name="T31" fmla="*/ 1507 h 1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431">
                                  <a:moveTo>
                                    <a:pt x="53" y="1310"/>
                                  </a:moveTo>
                                  <a:lnTo>
                                    <a:pt x="0" y="1310"/>
                                  </a:lnTo>
                                  <a:lnTo>
                                    <a:pt x="60" y="1430"/>
                                  </a:lnTo>
                                  <a:lnTo>
                                    <a:pt x="106" y="1339"/>
                                  </a:lnTo>
                                  <a:lnTo>
                                    <a:pt x="60" y="1339"/>
                                  </a:lnTo>
                                  <a:lnTo>
                                    <a:pt x="55" y="1337"/>
                                  </a:lnTo>
                                  <a:lnTo>
                                    <a:pt x="53" y="1332"/>
                                  </a:lnTo>
                                  <a:lnTo>
                                    <a:pt x="53" y="1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529"/>
                          <wps:cNvSpPr>
                            <a:spLocks/>
                          </wps:cNvSpPr>
                          <wps:spPr bwMode="auto">
                            <a:xfrm>
                              <a:off x="2839" y="197"/>
                              <a:ext cx="120" cy="1431"/>
                            </a:xfrm>
                            <a:custGeom>
                              <a:avLst/>
                              <a:gdLst>
                                <a:gd name="T0" fmla="+- 0 2904 2839"/>
                                <a:gd name="T1" fmla="*/ T0 w 120"/>
                                <a:gd name="T2" fmla="+- 0 197 197"/>
                                <a:gd name="T3" fmla="*/ 197 h 1431"/>
                                <a:gd name="T4" fmla="+- 0 2894 2839"/>
                                <a:gd name="T5" fmla="*/ T4 w 120"/>
                                <a:gd name="T6" fmla="+- 0 197 197"/>
                                <a:gd name="T7" fmla="*/ 197 h 1431"/>
                                <a:gd name="T8" fmla="+- 0 2892 2839"/>
                                <a:gd name="T9" fmla="*/ T8 w 120"/>
                                <a:gd name="T10" fmla="+- 0 204 197"/>
                                <a:gd name="T11" fmla="*/ 204 h 1431"/>
                                <a:gd name="T12" fmla="+- 0 2892 2839"/>
                                <a:gd name="T13" fmla="*/ T12 w 120"/>
                                <a:gd name="T14" fmla="+- 0 1529 197"/>
                                <a:gd name="T15" fmla="*/ 1529 h 1431"/>
                                <a:gd name="T16" fmla="+- 0 2894 2839"/>
                                <a:gd name="T17" fmla="*/ T16 w 120"/>
                                <a:gd name="T18" fmla="+- 0 1534 197"/>
                                <a:gd name="T19" fmla="*/ 1534 h 1431"/>
                                <a:gd name="T20" fmla="+- 0 2899 2839"/>
                                <a:gd name="T21" fmla="*/ T20 w 120"/>
                                <a:gd name="T22" fmla="+- 0 1536 197"/>
                                <a:gd name="T23" fmla="*/ 1536 h 1431"/>
                                <a:gd name="T24" fmla="+- 0 2904 2839"/>
                                <a:gd name="T25" fmla="*/ T24 w 120"/>
                                <a:gd name="T26" fmla="+- 0 1534 197"/>
                                <a:gd name="T27" fmla="*/ 1534 h 1431"/>
                                <a:gd name="T28" fmla="+- 0 2906 2839"/>
                                <a:gd name="T29" fmla="*/ T28 w 120"/>
                                <a:gd name="T30" fmla="+- 0 1529 197"/>
                                <a:gd name="T31" fmla="*/ 1529 h 1431"/>
                                <a:gd name="T32" fmla="+- 0 2906 2839"/>
                                <a:gd name="T33" fmla="*/ T32 w 120"/>
                                <a:gd name="T34" fmla="+- 0 204 197"/>
                                <a:gd name="T35" fmla="*/ 204 h 1431"/>
                                <a:gd name="T36" fmla="+- 0 2904 2839"/>
                                <a:gd name="T37" fmla="*/ T36 w 120"/>
                                <a:gd name="T38" fmla="+- 0 197 197"/>
                                <a:gd name="T39" fmla="*/ 197 h 1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431">
                                  <a:moveTo>
                                    <a:pt x="6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1332"/>
                                  </a:lnTo>
                                  <a:lnTo>
                                    <a:pt x="55" y="1337"/>
                                  </a:lnTo>
                                  <a:lnTo>
                                    <a:pt x="60" y="1339"/>
                                  </a:lnTo>
                                  <a:lnTo>
                                    <a:pt x="65" y="1337"/>
                                  </a:lnTo>
                                  <a:lnTo>
                                    <a:pt x="67" y="133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528"/>
                          <wps:cNvSpPr>
                            <a:spLocks/>
                          </wps:cNvSpPr>
                          <wps:spPr bwMode="auto">
                            <a:xfrm>
                              <a:off x="2839" y="197"/>
                              <a:ext cx="120" cy="1431"/>
                            </a:xfrm>
                            <a:custGeom>
                              <a:avLst/>
                              <a:gdLst>
                                <a:gd name="T0" fmla="+- 0 2959 2839"/>
                                <a:gd name="T1" fmla="*/ T0 w 120"/>
                                <a:gd name="T2" fmla="+- 0 1507 197"/>
                                <a:gd name="T3" fmla="*/ 1507 h 1431"/>
                                <a:gd name="T4" fmla="+- 0 2906 2839"/>
                                <a:gd name="T5" fmla="*/ T4 w 120"/>
                                <a:gd name="T6" fmla="+- 0 1507 197"/>
                                <a:gd name="T7" fmla="*/ 1507 h 1431"/>
                                <a:gd name="T8" fmla="+- 0 2906 2839"/>
                                <a:gd name="T9" fmla="*/ T8 w 120"/>
                                <a:gd name="T10" fmla="+- 0 1529 197"/>
                                <a:gd name="T11" fmla="*/ 1529 h 1431"/>
                                <a:gd name="T12" fmla="+- 0 2904 2839"/>
                                <a:gd name="T13" fmla="*/ T12 w 120"/>
                                <a:gd name="T14" fmla="+- 0 1534 197"/>
                                <a:gd name="T15" fmla="*/ 1534 h 1431"/>
                                <a:gd name="T16" fmla="+- 0 2899 2839"/>
                                <a:gd name="T17" fmla="*/ T16 w 120"/>
                                <a:gd name="T18" fmla="+- 0 1536 197"/>
                                <a:gd name="T19" fmla="*/ 1536 h 1431"/>
                                <a:gd name="T20" fmla="+- 0 2945 2839"/>
                                <a:gd name="T21" fmla="*/ T20 w 120"/>
                                <a:gd name="T22" fmla="+- 0 1536 197"/>
                                <a:gd name="T23" fmla="*/ 1536 h 1431"/>
                                <a:gd name="T24" fmla="+- 0 2959 2839"/>
                                <a:gd name="T25" fmla="*/ T24 w 120"/>
                                <a:gd name="T26" fmla="+- 0 1507 197"/>
                                <a:gd name="T27" fmla="*/ 1507 h 1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431">
                                  <a:moveTo>
                                    <a:pt x="120" y="1310"/>
                                  </a:moveTo>
                                  <a:lnTo>
                                    <a:pt x="67" y="1310"/>
                                  </a:lnTo>
                                  <a:lnTo>
                                    <a:pt x="67" y="1332"/>
                                  </a:lnTo>
                                  <a:lnTo>
                                    <a:pt x="65" y="1337"/>
                                  </a:lnTo>
                                  <a:lnTo>
                                    <a:pt x="60" y="1339"/>
                                  </a:lnTo>
                                  <a:lnTo>
                                    <a:pt x="106" y="1339"/>
                                  </a:lnTo>
                                  <a:lnTo>
                                    <a:pt x="120" y="1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523"/>
                        <wpg:cNvGrpSpPr>
                          <a:grpSpLocks/>
                        </wpg:cNvGrpSpPr>
                        <wpg:grpSpPr bwMode="auto">
                          <a:xfrm>
                            <a:off x="192" y="1939"/>
                            <a:ext cx="1988" cy="120"/>
                            <a:chOff x="192" y="1939"/>
                            <a:chExt cx="1988" cy="120"/>
                          </a:xfrm>
                        </wpg:grpSpPr>
                        <wps:wsp>
                          <wps:cNvPr id="520" name="Freeform 1526"/>
                          <wps:cNvSpPr>
                            <a:spLocks/>
                          </wps:cNvSpPr>
                          <wps:spPr bwMode="auto">
                            <a:xfrm>
                              <a:off x="192" y="1939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059 192"/>
                                <a:gd name="T1" fmla="*/ T0 w 1988"/>
                                <a:gd name="T2" fmla="+- 0 1939 1939"/>
                                <a:gd name="T3" fmla="*/ 1939 h 120"/>
                                <a:gd name="T4" fmla="+- 0 2059 192"/>
                                <a:gd name="T5" fmla="*/ T4 w 1988"/>
                                <a:gd name="T6" fmla="+- 0 2059 1939"/>
                                <a:gd name="T7" fmla="*/ 2059 h 120"/>
                                <a:gd name="T8" fmla="+- 0 2165 192"/>
                                <a:gd name="T9" fmla="*/ T8 w 1988"/>
                                <a:gd name="T10" fmla="+- 0 2007 1939"/>
                                <a:gd name="T11" fmla="*/ 2007 h 120"/>
                                <a:gd name="T12" fmla="+- 0 2079 192"/>
                                <a:gd name="T13" fmla="*/ T12 w 1988"/>
                                <a:gd name="T14" fmla="+- 0 2007 1939"/>
                                <a:gd name="T15" fmla="*/ 2007 h 120"/>
                                <a:gd name="T16" fmla="+- 0 2083 192"/>
                                <a:gd name="T17" fmla="*/ T16 w 1988"/>
                                <a:gd name="T18" fmla="+- 0 2004 1939"/>
                                <a:gd name="T19" fmla="*/ 2004 h 120"/>
                                <a:gd name="T20" fmla="+- 0 2086 192"/>
                                <a:gd name="T21" fmla="*/ T20 w 1988"/>
                                <a:gd name="T22" fmla="+- 0 1999 1939"/>
                                <a:gd name="T23" fmla="*/ 1999 h 120"/>
                                <a:gd name="T24" fmla="+- 0 2083 192"/>
                                <a:gd name="T25" fmla="*/ T24 w 1988"/>
                                <a:gd name="T26" fmla="+- 0 1995 1939"/>
                                <a:gd name="T27" fmla="*/ 1995 h 120"/>
                                <a:gd name="T28" fmla="+- 0 2079 192"/>
                                <a:gd name="T29" fmla="*/ T28 w 1988"/>
                                <a:gd name="T30" fmla="+- 0 1992 1939"/>
                                <a:gd name="T31" fmla="*/ 1992 h 120"/>
                                <a:gd name="T32" fmla="+- 0 2165 192"/>
                                <a:gd name="T33" fmla="*/ T32 w 1988"/>
                                <a:gd name="T34" fmla="+- 0 1992 1939"/>
                                <a:gd name="T35" fmla="*/ 1992 h 120"/>
                                <a:gd name="T36" fmla="+- 0 2059 192"/>
                                <a:gd name="T37" fmla="*/ T36 w 1988"/>
                                <a:gd name="T38" fmla="+- 0 1939 1939"/>
                                <a:gd name="T39" fmla="*/ 19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0"/>
                                  </a:moveTo>
                                  <a:lnTo>
                                    <a:pt x="1867" y="120"/>
                                  </a:lnTo>
                                  <a:lnTo>
                                    <a:pt x="1973" y="68"/>
                                  </a:lnTo>
                                  <a:lnTo>
                                    <a:pt x="1887" y="68"/>
                                  </a:lnTo>
                                  <a:lnTo>
                                    <a:pt x="1891" y="65"/>
                                  </a:lnTo>
                                  <a:lnTo>
                                    <a:pt x="1894" y="60"/>
                                  </a:lnTo>
                                  <a:lnTo>
                                    <a:pt x="1891" y="56"/>
                                  </a:lnTo>
                                  <a:lnTo>
                                    <a:pt x="1887" y="53"/>
                                  </a:lnTo>
                                  <a:lnTo>
                                    <a:pt x="1973" y="53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525"/>
                          <wps:cNvSpPr>
                            <a:spLocks/>
                          </wps:cNvSpPr>
                          <wps:spPr bwMode="auto">
                            <a:xfrm>
                              <a:off x="192" y="1939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059 192"/>
                                <a:gd name="T1" fmla="*/ T0 w 1988"/>
                                <a:gd name="T2" fmla="+- 0 1992 1939"/>
                                <a:gd name="T3" fmla="*/ 1992 h 120"/>
                                <a:gd name="T4" fmla="+- 0 199 192"/>
                                <a:gd name="T5" fmla="*/ T4 w 1988"/>
                                <a:gd name="T6" fmla="+- 0 1992 1939"/>
                                <a:gd name="T7" fmla="*/ 1992 h 120"/>
                                <a:gd name="T8" fmla="+- 0 195 192"/>
                                <a:gd name="T9" fmla="*/ T8 w 1988"/>
                                <a:gd name="T10" fmla="+- 0 1995 1939"/>
                                <a:gd name="T11" fmla="*/ 1995 h 120"/>
                                <a:gd name="T12" fmla="+- 0 192 192"/>
                                <a:gd name="T13" fmla="*/ T12 w 1988"/>
                                <a:gd name="T14" fmla="+- 0 1999 1939"/>
                                <a:gd name="T15" fmla="*/ 1999 h 120"/>
                                <a:gd name="T16" fmla="+- 0 195 192"/>
                                <a:gd name="T17" fmla="*/ T16 w 1988"/>
                                <a:gd name="T18" fmla="+- 0 2004 1939"/>
                                <a:gd name="T19" fmla="*/ 2004 h 120"/>
                                <a:gd name="T20" fmla="+- 0 199 192"/>
                                <a:gd name="T21" fmla="*/ T20 w 1988"/>
                                <a:gd name="T22" fmla="+- 0 2007 1939"/>
                                <a:gd name="T23" fmla="*/ 2007 h 120"/>
                                <a:gd name="T24" fmla="+- 0 2059 192"/>
                                <a:gd name="T25" fmla="*/ T24 w 1988"/>
                                <a:gd name="T26" fmla="+- 0 2007 1939"/>
                                <a:gd name="T27" fmla="*/ 2007 h 120"/>
                                <a:gd name="T28" fmla="+- 0 2059 192"/>
                                <a:gd name="T29" fmla="*/ T28 w 1988"/>
                                <a:gd name="T30" fmla="+- 0 1992 1939"/>
                                <a:gd name="T31" fmla="*/ 19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867" y="68"/>
                                  </a:lnTo>
                                  <a:lnTo>
                                    <a:pt x="186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524"/>
                          <wps:cNvSpPr>
                            <a:spLocks/>
                          </wps:cNvSpPr>
                          <wps:spPr bwMode="auto">
                            <a:xfrm>
                              <a:off x="192" y="1939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165 192"/>
                                <a:gd name="T1" fmla="*/ T0 w 1988"/>
                                <a:gd name="T2" fmla="+- 0 1992 1939"/>
                                <a:gd name="T3" fmla="*/ 1992 h 120"/>
                                <a:gd name="T4" fmla="+- 0 2079 192"/>
                                <a:gd name="T5" fmla="*/ T4 w 1988"/>
                                <a:gd name="T6" fmla="+- 0 1992 1939"/>
                                <a:gd name="T7" fmla="*/ 1992 h 120"/>
                                <a:gd name="T8" fmla="+- 0 2083 192"/>
                                <a:gd name="T9" fmla="*/ T8 w 1988"/>
                                <a:gd name="T10" fmla="+- 0 1995 1939"/>
                                <a:gd name="T11" fmla="*/ 1995 h 120"/>
                                <a:gd name="T12" fmla="+- 0 2086 192"/>
                                <a:gd name="T13" fmla="*/ T12 w 1988"/>
                                <a:gd name="T14" fmla="+- 0 1999 1939"/>
                                <a:gd name="T15" fmla="*/ 1999 h 120"/>
                                <a:gd name="T16" fmla="+- 0 2083 192"/>
                                <a:gd name="T17" fmla="*/ T16 w 1988"/>
                                <a:gd name="T18" fmla="+- 0 2004 1939"/>
                                <a:gd name="T19" fmla="*/ 2004 h 120"/>
                                <a:gd name="T20" fmla="+- 0 2079 192"/>
                                <a:gd name="T21" fmla="*/ T20 w 1988"/>
                                <a:gd name="T22" fmla="+- 0 2007 1939"/>
                                <a:gd name="T23" fmla="*/ 2007 h 120"/>
                                <a:gd name="T24" fmla="+- 0 2165 192"/>
                                <a:gd name="T25" fmla="*/ T24 w 1988"/>
                                <a:gd name="T26" fmla="+- 0 2007 1939"/>
                                <a:gd name="T27" fmla="*/ 2007 h 120"/>
                                <a:gd name="T28" fmla="+- 0 2179 192"/>
                                <a:gd name="T29" fmla="*/ T28 w 1988"/>
                                <a:gd name="T30" fmla="+- 0 1999 1939"/>
                                <a:gd name="T31" fmla="*/ 1999 h 120"/>
                                <a:gd name="T32" fmla="+- 0 2165 192"/>
                                <a:gd name="T33" fmla="*/ T32 w 1988"/>
                                <a:gd name="T34" fmla="+- 0 1992 1939"/>
                                <a:gd name="T35" fmla="*/ 19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973" y="53"/>
                                  </a:moveTo>
                                  <a:lnTo>
                                    <a:pt x="1887" y="53"/>
                                  </a:lnTo>
                                  <a:lnTo>
                                    <a:pt x="1891" y="56"/>
                                  </a:lnTo>
                                  <a:lnTo>
                                    <a:pt x="1894" y="60"/>
                                  </a:lnTo>
                                  <a:lnTo>
                                    <a:pt x="1891" y="65"/>
                                  </a:lnTo>
                                  <a:lnTo>
                                    <a:pt x="1887" y="68"/>
                                  </a:lnTo>
                                  <a:lnTo>
                                    <a:pt x="1973" y="68"/>
                                  </a:lnTo>
                                  <a:lnTo>
                                    <a:pt x="1987" y="60"/>
                                  </a:lnTo>
                                  <a:lnTo>
                                    <a:pt x="197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519"/>
                        <wpg:cNvGrpSpPr>
                          <a:grpSpLocks/>
                        </wpg:cNvGrpSpPr>
                        <wpg:grpSpPr bwMode="auto">
                          <a:xfrm>
                            <a:off x="3655" y="1939"/>
                            <a:ext cx="1988" cy="120"/>
                            <a:chOff x="3655" y="1939"/>
                            <a:chExt cx="1988" cy="120"/>
                          </a:xfrm>
                        </wpg:grpSpPr>
                        <wps:wsp>
                          <wps:cNvPr id="524" name="Freeform 1522"/>
                          <wps:cNvSpPr>
                            <a:spLocks/>
                          </wps:cNvSpPr>
                          <wps:spPr bwMode="auto">
                            <a:xfrm>
                              <a:off x="3655" y="1939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522 3655"/>
                                <a:gd name="T1" fmla="*/ T0 w 1988"/>
                                <a:gd name="T2" fmla="+- 0 1939 1939"/>
                                <a:gd name="T3" fmla="*/ 1939 h 120"/>
                                <a:gd name="T4" fmla="+- 0 5522 3655"/>
                                <a:gd name="T5" fmla="*/ T4 w 1988"/>
                                <a:gd name="T6" fmla="+- 0 2059 1939"/>
                                <a:gd name="T7" fmla="*/ 2059 h 120"/>
                                <a:gd name="T8" fmla="+- 0 5628 3655"/>
                                <a:gd name="T9" fmla="*/ T8 w 1988"/>
                                <a:gd name="T10" fmla="+- 0 2007 1939"/>
                                <a:gd name="T11" fmla="*/ 2007 h 120"/>
                                <a:gd name="T12" fmla="+- 0 5544 3655"/>
                                <a:gd name="T13" fmla="*/ T12 w 1988"/>
                                <a:gd name="T14" fmla="+- 0 2007 1939"/>
                                <a:gd name="T15" fmla="*/ 2007 h 120"/>
                                <a:gd name="T16" fmla="+- 0 5549 3655"/>
                                <a:gd name="T17" fmla="*/ T16 w 1988"/>
                                <a:gd name="T18" fmla="+- 0 2004 1939"/>
                                <a:gd name="T19" fmla="*/ 2004 h 120"/>
                                <a:gd name="T20" fmla="+- 0 5551 3655"/>
                                <a:gd name="T21" fmla="*/ T20 w 1988"/>
                                <a:gd name="T22" fmla="+- 0 1999 1939"/>
                                <a:gd name="T23" fmla="*/ 1999 h 120"/>
                                <a:gd name="T24" fmla="+- 0 5549 3655"/>
                                <a:gd name="T25" fmla="*/ T24 w 1988"/>
                                <a:gd name="T26" fmla="+- 0 1995 1939"/>
                                <a:gd name="T27" fmla="*/ 1995 h 120"/>
                                <a:gd name="T28" fmla="+- 0 5544 3655"/>
                                <a:gd name="T29" fmla="*/ T28 w 1988"/>
                                <a:gd name="T30" fmla="+- 0 1992 1939"/>
                                <a:gd name="T31" fmla="*/ 1992 h 120"/>
                                <a:gd name="T32" fmla="+- 0 5628 3655"/>
                                <a:gd name="T33" fmla="*/ T32 w 1988"/>
                                <a:gd name="T34" fmla="+- 0 1992 1939"/>
                                <a:gd name="T35" fmla="*/ 1992 h 120"/>
                                <a:gd name="T36" fmla="+- 0 5522 3655"/>
                                <a:gd name="T37" fmla="*/ T36 w 1988"/>
                                <a:gd name="T38" fmla="+- 0 1939 1939"/>
                                <a:gd name="T39" fmla="*/ 19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0"/>
                                  </a:moveTo>
                                  <a:lnTo>
                                    <a:pt x="1867" y="120"/>
                                  </a:lnTo>
                                  <a:lnTo>
                                    <a:pt x="1973" y="68"/>
                                  </a:lnTo>
                                  <a:lnTo>
                                    <a:pt x="1889" y="68"/>
                                  </a:lnTo>
                                  <a:lnTo>
                                    <a:pt x="1894" y="65"/>
                                  </a:lnTo>
                                  <a:lnTo>
                                    <a:pt x="1896" y="60"/>
                                  </a:lnTo>
                                  <a:lnTo>
                                    <a:pt x="1894" y="56"/>
                                  </a:lnTo>
                                  <a:lnTo>
                                    <a:pt x="1889" y="53"/>
                                  </a:lnTo>
                                  <a:lnTo>
                                    <a:pt x="1973" y="53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521"/>
                          <wps:cNvSpPr>
                            <a:spLocks/>
                          </wps:cNvSpPr>
                          <wps:spPr bwMode="auto">
                            <a:xfrm>
                              <a:off x="3655" y="1939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522 3655"/>
                                <a:gd name="T1" fmla="*/ T0 w 1988"/>
                                <a:gd name="T2" fmla="+- 0 1992 1939"/>
                                <a:gd name="T3" fmla="*/ 1992 h 120"/>
                                <a:gd name="T4" fmla="+- 0 3662 3655"/>
                                <a:gd name="T5" fmla="*/ T4 w 1988"/>
                                <a:gd name="T6" fmla="+- 0 1992 1939"/>
                                <a:gd name="T7" fmla="*/ 1992 h 120"/>
                                <a:gd name="T8" fmla="+- 0 3658 3655"/>
                                <a:gd name="T9" fmla="*/ T8 w 1988"/>
                                <a:gd name="T10" fmla="+- 0 1995 1939"/>
                                <a:gd name="T11" fmla="*/ 1995 h 120"/>
                                <a:gd name="T12" fmla="+- 0 3655 3655"/>
                                <a:gd name="T13" fmla="*/ T12 w 1988"/>
                                <a:gd name="T14" fmla="+- 0 1999 1939"/>
                                <a:gd name="T15" fmla="*/ 1999 h 120"/>
                                <a:gd name="T16" fmla="+- 0 3658 3655"/>
                                <a:gd name="T17" fmla="*/ T16 w 1988"/>
                                <a:gd name="T18" fmla="+- 0 2004 1939"/>
                                <a:gd name="T19" fmla="*/ 2004 h 120"/>
                                <a:gd name="T20" fmla="+- 0 3662 3655"/>
                                <a:gd name="T21" fmla="*/ T20 w 1988"/>
                                <a:gd name="T22" fmla="+- 0 2007 1939"/>
                                <a:gd name="T23" fmla="*/ 2007 h 120"/>
                                <a:gd name="T24" fmla="+- 0 5522 3655"/>
                                <a:gd name="T25" fmla="*/ T24 w 1988"/>
                                <a:gd name="T26" fmla="+- 0 2007 1939"/>
                                <a:gd name="T27" fmla="*/ 2007 h 120"/>
                                <a:gd name="T28" fmla="+- 0 5522 3655"/>
                                <a:gd name="T29" fmla="*/ T28 w 1988"/>
                                <a:gd name="T30" fmla="+- 0 1992 1939"/>
                                <a:gd name="T31" fmla="*/ 19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867" y="68"/>
                                  </a:lnTo>
                                  <a:lnTo>
                                    <a:pt x="186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520"/>
                          <wps:cNvSpPr>
                            <a:spLocks/>
                          </wps:cNvSpPr>
                          <wps:spPr bwMode="auto">
                            <a:xfrm>
                              <a:off x="3655" y="1939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628 3655"/>
                                <a:gd name="T1" fmla="*/ T0 w 1988"/>
                                <a:gd name="T2" fmla="+- 0 1992 1939"/>
                                <a:gd name="T3" fmla="*/ 1992 h 120"/>
                                <a:gd name="T4" fmla="+- 0 5544 3655"/>
                                <a:gd name="T5" fmla="*/ T4 w 1988"/>
                                <a:gd name="T6" fmla="+- 0 1992 1939"/>
                                <a:gd name="T7" fmla="*/ 1992 h 120"/>
                                <a:gd name="T8" fmla="+- 0 5549 3655"/>
                                <a:gd name="T9" fmla="*/ T8 w 1988"/>
                                <a:gd name="T10" fmla="+- 0 1995 1939"/>
                                <a:gd name="T11" fmla="*/ 1995 h 120"/>
                                <a:gd name="T12" fmla="+- 0 5551 3655"/>
                                <a:gd name="T13" fmla="*/ T12 w 1988"/>
                                <a:gd name="T14" fmla="+- 0 1999 1939"/>
                                <a:gd name="T15" fmla="*/ 1999 h 120"/>
                                <a:gd name="T16" fmla="+- 0 5549 3655"/>
                                <a:gd name="T17" fmla="*/ T16 w 1988"/>
                                <a:gd name="T18" fmla="+- 0 2004 1939"/>
                                <a:gd name="T19" fmla="*/ 2004 h 120"/>
                                <a:gd name="T20" fmla="+- 0 5544 3655"/>
                                <a:gd name="T21" fmla="*/ T20 w 1988"/>
                                <a:gd name="T22" fmla="+- 0 2007 1939"/>
                                <a:gd name="T23" fmla="*/ 2007 h 120"/>
                                <a:gd name="T24" fmla="+- 0 5628 3655"/>
                                <a:gd name="T25" fmla="*/ T24 w 1988"/>
                                <a:gd name="T26" fmla="+- 0 2007 1939"/>
                                <a:gd name="T27" fmla="*/ 2007 h 120"/>
                                <a:gd name="T28" fmla="+- 0 5642 3655"/>
                                <a:gd name="T29" fmla="*/ T28 w 1988"/>
                                <a:gd name="T30" fmla="+- 0 1999 1939"/>
                                <a:gd name="T31" fmla="*/ 1999 h 120"/>
                                <a:gd name="T32" fmla="+- 0 5628 3655"/>
                                <a:gd name="T33" fmla="*/ T32 w 1988"/>
                                <a:gd name="T34" fmla="+- 0 1992 1939"/>
                                <a:gd name="T35" fmla="*/ 19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973" y="53"/>
                                  </a:moveTo>
                                  <a:lnTo>
                                    <a:pt x="1889" y="53"/>
                                  </a:lnTo>
                                  <a:lnTo>
                                    <a:pt x="1894" y="56"/>
                                  </a:lnTo>
                                  <a:lnTo>
                                    <a:pt x="1896" y="60"/>
                                  </a:lnTo>
                                  <a:lnTo>
                                    <a:pt x="1894" y="65"/>
                                  </a:lnTo>
                                  <a:lnTo>
                                    <a:pt x="1889" y="68"/>
                                  </a:lnTo>
                                  <a:lnTo>
                                    <a:pt x="1973" y="68"/>
                                  </a:lnTo>
                                  <a:lnTo>
                                    <a:pt x="1987" y="60"/>
                                  </a:lnTo>
                                  <a:lnTo>
                                    <a:pt x="197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515"/>
                        <wpg:cNvGrpSpPr>
                          <a:grpSpLocks/>
                        </wpg:cNvGrpSpPr>
                        <wpg:grpSpPr bwMode="auto">
                          <a:xfrm>
                            <a:off x="2839" y="2343"/>
                            <a:ext cx="120" cy="1088"/>
                            <a:chOff x="2839" y="2343"/>
                            <a:chExt cx="120" cy="1088"/>
                          </a:xfrm>
                        </wpg:grpSpPr>
                        <wps:wsp>
                          <wps:cNvPr id="528" name="Freeform 1518"/>
                          <wps:cNvSpPr>
                            <a:spLocks/>
                          </wps:cNvSpPr>
                          <wps:spPr bwMode="auto">
                            <a:xfrm>
                              <a:off x="2839" y="2343"/>
                              <a:ext cx="120" cy="1088"/>
                            </a:xfrm>
                            <a:custGeom>
                              <a:avLst/>
                              <a:gdLst>
                                <a:gd name="T0" fmla="+- 0 2892 2839"/>
                                <a:gd name="T1" fmla="*/ T0 w 120"/>
                                <a:gd name="T2" fmla="+- 0 3310 2343"/>
                                <a:gd name="T3" fmla="*/ 3310 h 1088"/>
                                <a:gd name="T4" fmla="+- 0 2839 2839"/>
                                <a:gd name="T5" fmla="*/ T4 w 120"/>
                                <a:gd name="T6" fmla="+- 0 3310 2343"/>
                                <a:gd name="T7" fmla="*/ 3310 h 1088"/>
                                <a:gd name="T8" fmla="+- 0 2899 2839"/>
                                <a:gd name="T9" fmla="*/ T8 w 120"/>
                                <a:gd name="T10" fmla="+- 0 3430 2343"/>
                                <a:gd name="T11" fmla="*/ 3430 h 1088"/>
                                <a:gd name="T12" fmla="+- 0 2945 2839"/>
                                <a:gd name="T13" fmla="*/ T12 w 120"/>
                                <a:gd name="T14" fmla="+- 0 3338 2343"/>
                                <a:gd name="T15" fmla="*/ 3338 h 1088"/>
                                <a:gd name="T16" fmla="+- 0 2899 2839"/>
                                <a:gd name="T17" fmla="*/ T16 w 120"/>
                                <a:gd name="T18" fmla="+- 0 3338 2343"/>
                                <a:gd name="T19" fmla="*/ 3338 h 1088"/>
                                <a:gd name="T20" fmla="+- 0 2894 2839"/>
                                <a:gd name="T21" fmla="*/ T20 w 120"/>
                                <a:gd name="T22" fmla="+- 0 3336 2343"/>
                                <a:gd name="T23" fmla="*/ 3336 h 1088"/>
                                <a:gd name="T24" fmla="+- 0 2892 2839"/>
                                <a:gd name="T25" fmla="*/ T24 w 120"/>
                                <a:gd name="T26" fmla="+- 0 3331 2343"/>
                                <a:gd name="T27" fmla="*/ 3331 h 1088"/>
                                <a:gd name="T28" fmla="+- 0 2892 2839"/>
                                <a:gd name="T29" fmla="*/ T28 w 120"/>
                                <a:gd name="T30" fmla="+- 0 3310 2343"/>
                                <a:gd name="T31" fmla="*/ 3310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088">
                                  <a:moveTo>
                                    <a:pt x="53" y="967"/>
                                  </a:moveTo>
                                  <a:lnTo>
                                    <a:pt x="0" y="967"/>
                                  </a:lnTo>
                                  <a:lnTo>
                                    <a:pt x="60" y="1087"/>
                                  </a:lnTo>
                                  <a:lnTo>
                                    <a:pt x="106" y="995"/>
                                  </a:lnTo>
                                  <a:lnTo>
                                    <a:pt x="60" y="995"/>
                                  </a:lnTo>
                                  <a:lnTo>
                                    <a:pt x="55" y="993"/>
                                  </a:lnTo>
                                  <a:lnTo>
                                    <a:pt x="53" y="988"/>
                                  </a:lnTo>
                                  <a:lnTo>
                                    <a:pt x="53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517"/>
                          <wps:cNvSpPr>
                            <a:spLocks/>
                          </wps:cNvSpPr>
                          <wps:spPr bwMode="auto">
                            <a:xfrm>
                              <a:off x="2839" y="2343"/>
                              <a:ext cx="120" cy="1088"/>
                            </a:xfrm>
                            <a:custGeom>
                              <a:avLst/>
                              <a:gdLst>
                                <a:gd name="T0" fmla="+- 0 2899 2839"/>
                                <a:gd name="T1" fmla="*/ T0 w 120"/>
                                <a:gd name="T2" fmla="+- 0 2343 2343"/>
                                <a:gd name="T3" fmla="*/ 2343 h 1088"/>
                                <a:gd name="T4" fmla="+- 0 2894 2839"/>
                                <a:gd name="T5" fmla="*/ T4 w 120"/>
                                <a:gd name="T6" fmla="+- 0 2345 2343"/>
                                <a:gd name="T7" fmla="*/ 2345 h 1088"/>
                                <a:gd name="T8" fmla="+- 0 2892 2839"/>
                                <a:gd name="T9" fmla="*/ T8 w 120"/>
                                <a:gd name="T10" fmla="+- 0 2350 2343"/>
                                <a:gd name="T11" fmla="*/ 2350 h 1088"/>
                                <a:gd name="T12" fmla="+- 0 2892 2839"/>
                                <a:gd name="T13" fmla="*/ T12 w 120"/>
                                <a:gd name="T14" fmla="+- 0 3331 2343"/>
                                <a:gd name="T15" fmla="*/ 3331 h 1088"/>
                                <a:gd name="T16" fmla="+- 0 2894 2839"/>
                                <a:gd name="T17" fmla="*/ T16 w 120"/>
                                <a:gd name="T18" fmla="+- 0 3336 2343"/>
                                <a:gd name="T19" fmla="*/ 3336 h 1088"/>
                                <a:gd name="T20" fmla="+- 0 2899 2839"/>
                                <a:gd name="T21" fmla="*/ T20 w 120"/>
                                <a:gd name="T22" fmla="+- 0 3338 2343"/>
                                <a:gd name="T23" fmla="*/ 3338 h 1088"/>
                                <a:gd name="T24" fmla="+- 0 2904 2839"/>
                                <a:gd name="T25" fmla="*/ T24 w 120"/>
                                <a:gd name="T26" fmla="+- 0 3336 2343"/>
                                <a:gd name="T27" fmla="*/ 3336 h 1088"/>
                                <a:gd name="T28" fmla="+- 0 2906 2839"/>
                                <a:gd name="T29" fmla="*/ T28 w 120"/>
                                <a:gd name="T30" fmla="+- 0 3331 2343"/>
                                <a:gd name="T31" fmla="*/ 3331 h 1088"/>
                                <a:gd name="T32" fmla="+- 0 2906 2839"/>
                                <a:gd name="T33" fmla="*/ T32 w 120"/>
                                <a:gd name="T34" fmla="+- 0 2350 2343"/>
                                <a:gd name="T35" fmla="*/ 2350 h 1088"/>
                                <a:gd name="T36" fmla="+- 0 2904 2839"/>
                                <a:gd name="T37" fmla="*/ T36 w 120"/>
                                <a:gd name="T38" fmla="+- 0 2345 2343"/>
                                <a:gd name="T39" fmla="*/ 2345 h 1088"/>
                                <a:gd name="T40" fmla="+- 0 2899 2839"/>
                                <a:gd name="T41" fmla="*/ T40 w 120"/>
                                <a:gd name="T42" fmla="+- 0 2343 2343"/>
                                <a:gd name="T43" fmla="*/ 2343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1088">
                                  <a:moveTo>
                                    <a:pt x="60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988"/>
                                  </a:lnTo>
                                  <a:lnTo>
                                    <a:pt x="55" y="993"/>
                                  </a:lnTo>
                                  <a:lnTo>
                                    <a:pt x="60" y="995"/>
                                  </a:lnTo>
                                  <a:lnTo>
                                    <a:pt x="65" y="993"/>
                                  </a:lnTo>
                                  <a:lnTo>
                                    <a:pt x="67" y="98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516"/>
                          <wps:cNvSpPr>
                            <a:spLocks/>
                          </wps:cNvSpPr>
                          <wps:spPr bwMode="auto">
                            <a:xfrm>
                              <a:off x="2839" y="2343"/>
                              <a:ext cx="120" cy="1088"/>
                            </a:xfrm>
                            <a:custGeom>
                              <a:avLst/>
                              <a:gdLst>
                                <a:gd name="T0" fmla="+- 0 2959 2839"/>
                                <a:gd name="T1" fmla="*/ T0 w 120"/>
                                <a:gd name="T2" fmla="+- 0 3310 2343"/>
                                <a:gd name="T3" fmla="*/ 3310 h 1088"/>
                                <a:gd name="T4" fmla="+- 0 2906 2839"/>
                                <a:gd name="T5" fmla="*/ T4 w 120"/>
                                <a:gd name="T6" fmla="+- 0 3310 2343"/>
                                <a:gd name="T7" fmla="*/ 3310 h 1088"/>
                                <a:gd name="T8" fmla="+- 0 2906 2839"/>
                                <a:gd name="T9" fmla="*/ T8 w 120"/>
                                <a:gd name="T10" fmla="+- 0 3331 2343"/>
                                <a:gd name="T11" fmla="*/ 3331 h 1088"/>
                                <a:gd name="T12" fmla="+- 0 2904 2839"/>
                                <a:gd name="T13" fmla="*/ T12 w 120"/>
                                <a:gd name="T14" fmla="+- 0 3336 2343"/>
                                <a:gd name="T15" fmla="*/ 3336 h 1088"/>
                                <a:gd name="T16" fmla="+- 0 2899 2839"/>
                                <a:gd name="T17" fmla="*/ T16 w 120"/>
                                <a:gd name="T18" fmla="+- 0 3338 2343"/>
                                <a:gd name="T19" fmla="*/ 3338 h 1088"/>
                                <a:gd name="T20" fmla="+- 0 2945 2839"/>
                                <a:gd name="T21" fmla="*/ T20 w 120"/>
                                <a:gd name="T22" fmla="+- 0 3338 2343"/>
                                <a:gd name="T23" fmla="*/ 3338 h 1088"/>
                                <a:gd name="T24" fmla="+- 0 2959 2839"/>
                                <a:gd name="T25" fmla="*/ T24 w 120"/>
                                <a:gd name="T26" fmla="+- 0 3310 2343"/>
                                <a:gd name="T27" fmla="*/ 3310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88">
                                  <a:moveTo>
                                    <a:pt x="120" y="967"/>
                                  </a:moveTo>
                                  <a:lnTo>
                                    <a:pt x="67" y="967"/>
                                  </a:lnTo>
                                  <a:lnTo>
                                    <a:pt x="67" y="988"/>
                                  </a:lnTo>
                                  <a:lnTo>
                                    <a:pt x="65" y="993"/>
                                  </a:lnTo>
                                  <a:lnTo>
                                    <a:pt x="60" y="995"/>
                                  </a:lnTo>
                                  <a:lnTo>
                                    <a:pt x="106" y="995"/>
                                  </a:lnTo>
                                  <a:lnTo>
                                    <a:pt x="120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511"/>
                        <wpg:cNvGrpSpPr>
                          <a:grpSpLocks/>
                        </wpg:cNvGrpSpPr>
                        <wpg:grpSpPr bwMode="auto">
                          <a:xfrm>
                            <a:off x="2839" y="4174"/>
                            <a:ext cx="120" cy="1088"/>
                            <a:chOff x="2839" y="4174"/>
                            <a:chExt cx="120" cy="1088"/>
                          </a:xfrm>
                        </wpg:grpSpPr>
                        <wps:wsp>
                          <wps:cNvPr id="532" name="Freeform 1514"/>
                          <wps:cNvSpPr>
                            <a:spLocks/>
                          </wps:cNvSpPr>
                          <wps:spPr bwMode="auto">
                            <a:xfrm>
                              <a:off x="2839" y="4174"/>
                              <a:ext cx="120" cy="1088"/>
                            </a:xfrm>
                            <a:custGeom>
                              <a:avLst/>
                              <a:gdLst>
                                <a:gd name="T0" fmla="+- 0 2892 2839"/>
                                <a:gd name="T1" fmla="*/ T0 w 120"/>
                                <a:gd name="T2" fmla="+- 0 5141 4174"/>
                                <a:gd name="T3" fmla="*/ 5141 h 1088"/>
                                <a:gd name="T4" fmla="+- 0 2839 2839"/>
                                <a:gd name="T5" fmla="*/ T4 w 120"/>
                                <a:gd name="T6" fmla="+- 0 5141 4174"/>
                                <a:gd name="T7" fmla="*/ 5141 h 1088"/>
                                <a:gd name="T8" fmla="+- 0 2899 2839"/>
                                <a:gd name="T9" fmla="*/ T8 w 120"/>
                                <a:gd name="T10" fmla="+- 0 5261 4174"/>
                                <a:gd name="T11" fmla="*/ 5261 h 1088"/>
                                <a:gd name="T12" fmla="+- 0 2946 2839"/>
                                <a:gd name="T13" fmla="*/ T12 w 120"/>
                                <a:gd name="T14" fmla="+- 0 5167 4174"/>
                                <a:gd name="T15" fmla="*/ 5167 h 1088"/>
                                <a:gd name="T16" fmla="+- 0 2899 2839"/>
                                <a:gd name="T17" fmla="*/ T16 w 120"/>
                                <a:gd name="T18" fmla="+- 0 5167 4174"/>
                                <a:gd name="T19" fmla="*/ 5167 h 1088"/>
                                <a:gd name="T20" fmla="+- 0 2894 2839"/>
                                <a:gd name="T21" fmla="*/ T20 w 120"/>
                                <a:gd name="T22" fmla="+- 0 5165 4174"/>
                                <a:gd name="T23" fmla="*/ 5165 h 1088"/>
                                <a:gd name="T24" fmla="+- 0 2892 2839"/>
                                <a:gd name="T25" fmla="*/ T24 w 120"/>
                                <a:gd name="T26" fmla="+- 0 5160 4174"/>
                                <a:gd name="T27" fmla="*/ 5160 h 1088"/>
                                <a:gd name="T28" fmla="+- 0 2892 2839"/>
                                <a:gd name="T29" fmla="*/ T28 w 120"/>
                                <a:gd name="T30" fmla="+- 0 5141 4174"/>
                                <a:gd name="T31" fmla="*/ 5141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1088">
                                  <a:moveTo>
                                    <a:pt x="53" y="967"/>
                                  </a:moveTo>
                                  <a:lnTo>
                                    <a:pt x="0" y="967"/>
                                  </a:lnTo>
                                  <a:lnTo>
                                    <a:pt x="60" y="1087"/>
                                  </a:lnTo>
                                  <a:lnTo>
                                    <a:pt x="107" y="993"/>
                                  </a:lnTo>
                                  <a:lnTo>
                                    <a:pt x="60" y="993"/>
                                  </a:lnTo>
                                  <a:lnTo>
                                    <a:pt x="55" y="991"/>
                                  </a:lnTo>
                                  <a:lnTo>
                                    <a:pt x="53" y="986"/>
                                  </a:lnTo>
                                  <a:lnTo>
                                    <a:pt x="53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513"/>
                          <wps:cNvSpPr>
                            <a:spLocks/>
                          </wps:cNvSpPr>
                          <wps:spPr bwMode="auto">
                            <a:xfrm>
                              <a:off x="2839" y="4174"/>
                              <a:ext cx="120" cy="1088"/>
                            </a:xfrm>
                            <a:custGeom>
                              <a:avLst/>
                              <a:gdLst>
                                <a:gd name="T0" fmla="+- 0 2899 2839"/>
                                <a:gd name="T1" fmla="*/ T0 w 120"/>
                                <a:gd name="T2" fmla="+- 0 4174 4174"/>
                                <a:gd name="T3" fmla="*/ 4174 h 1088"/>
                                <a:gd name="T4" fmla="+- 0 2894 2839"/>
                                <a:gd name="T5" fmla="*/ T4 w 120"/>
                                <a:gd name="T6" fmla="+- 0 4176 4174"/>
                                <a:gd name="T7" fmla="*/ 4176 h 1088"/>
                                <a:gd name="T8" fmla="+- 0 2892 2839"/>
                                <a:gd name="T9" fmla="*/ T8 w 120"/>
                                <a:gd name="T10" fmla="+- 0 4181 4174"/>
                                <a:gd name="T11" fmla="*/ 4181 h 1088"/>
                                <a:gd name="T12" fmla="+- 0 2892 2839"/>
                                <a:gd name="T13" fmla="*/ T12 w 120"/>
                                <a:gd name="T14" fmla="+- 0 5160 4174"/>
                                <a:gd name="T15" fmla="*/ 5160 h 1088"/>
                                <a:gd name="T16" fmla="+- 0 2894 2839"/>
                                <a:gd name="T17" fmla="*/ T16 w 120"/>
                                <a:gd name="T18" fmla="+- 0 5165 4174"/>
                                <a:gd name="T19" fmla="*/ 5165 h 1088"/>
                                <a:gd name="T20" fmla="+- 0 2899 2839"/>
                                <a:gd name="T21" fmla="*/ T20 w 120"/>
                                <a:gd name="T22" fmla="+- 0 5167 4174"/>
                                <a:gd name="T23" fmla="*/ 5167 h 1088"/>
                                <a:gd name="T24" fmla="+- 0 2904 2839"/>
                                <a:gd name="T25" fmla="*/ T24 w 120"/>
                                <a:gd name="T26" fmla="+- 0 5165 4174"/>
                                <a:gd name="T27" fmla="*/ 5165 h 1088"/>
                                <a:gd name="T28" fmla="+- 0 2906 2839"/>
                                <a:gd name="T29" fmla="*/ T28 w 120"/>
                                <a:gd name="T30" fmla="+- 0 5160 4174"/>
                                <a:gd name="T31" fmla="*/ 5160 h 1088"/>
                                <a:gd name="T32" fmla="+- 0 2906 2839"/>
                                <a:gd name="T33" fmla="*/ T32 w 120"/>
                                <a:gd name="T34" fmla="+- 0 4181 4174"/>
                                <a:gd name="T35" fmla="*/ 4181 h 1088"/>
                                <a:gd name="T36" fmla="+- 0 2904 2839"/>
                                <a:gd name="T37" fmla="*/ T36 w 120"/>
                                <a:gd name="T38" fmla="+- 0 4176 4174"/>
                                <a:gd name="T39" fmla="*/ 4176 h 1088"/>
                                <a:gd name="T40" fmla="+- 0 2899 2839"/>
                                <a:gd name="T41" fmla="*/ T40 w 120"/>
                                <a:gd name="T42" fmla="+- 0 4174 4174"/>
                                <a:gd name="T43" fmla="*/ 4174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1088">
                                  <a:moveTo>
                                    <a:pt x="60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986"/>
                                  </a:lnTo>
                                  <a:lnTo>
                                    <a:pt x="55" y="991"/>
                                  </a:lnTo>
                                  <a:lnTo>
                                    <a:pt x="60" y="993"/>
                                  </a:lnTo>
                                  <a:lnTo>
                                    <a:pt x="65" y="991"/>
                                  </a:lnTo>
                                  <a:lnTo>
                                    <a:pt x="67" y="986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512"/>
                          <wps:cNvSpPr>
                            <a:spLocks/>
                          </wps:cNvSpPr>
                          <wps:spPr bwMode="auto">
                            <a:xfrm>
                              <a:off x="2839" y="4174"/>
                              <a:ext cx="120" cy="1088"/>
                            </a:xfrm>
                            <a:custGeom>
                              <a:avLst/>
                              <a:gdLst>
                                <a:gd name="T0" fmla="+- 0 2959 2839"/>
                                <a:gd name="T1" fmla="*/ T0 w 120"/>
                                <a:gd name="T2" fmla="+- 0 5141 4174"/>
                                <a:gd name="T3" fmla="*/ 5141 h 1088"/>
                                <a:gd name="T4" fmla="+- 0 2906 2839"/>
                                <a:gd name="T5" fmla="*/ T4 w 120"/>
                                <a:gd name="T6" fmla="+- 0 5141 4174"/>
                                <a:gd name="T7" fmla="*/ 5141 h 1088"/>
                                <a:gd name="T8" fmla="+- 0 2906 2839"/>
                                <a:gd name="T9" fmla="*/ T8 w 120"/>
                                <a:gd name="T10" fmla="+- 0 5160 4174"/>
                                <a:gd name="T11" fmla="*/ 5160 h 1088"/>
                                <a:gd name="T12" fmla="+- 0 2904 2839"/>
                                <a:gd name="T13" fmla="*/ T12 w 120"/>
                                <a:gd name="T14" fmla="+- 0 5165 4174"/>
                                <a:gd name="T15" fmla="*/ 5165 h 1088"/>
                                <a:gd name="T16" fmla="+- 0 2899 2839"/>
                                <a:gd name="T17" fmla="*/ T16 w 120"/>
                                <a:gd name="T18" fmla="+- 0 5167 4174"/>
                                <a:gd name="T19" fmla="*/ 5167 h 1088"/>
                                <a:gd name="T20" fmla="+- 0 2946 2839"/>
                                <a:gd name="T21" fmla="*/ T20 w 120"/>
                                <a:gd name="T22" fmla="+- 0 5167 4174"/>
                                <a:gd name="T23" fmla="*/ 5167 h 1088"/>
                                <a:gd name="T24" fmla="+- 0 2959 2839"/>
                                <a:gd name="T25" fmla="*/ T24 w 120"/>
                                <a:gd name="T26" fmla="+- 0 5141 4174"/>
                                <a:gd name="T27" fmla="*/ 5141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88">
                                  <a:moveTo>
                                    <a:pt x="120" y="967"/>
                                  </a:moveTo>
                                  <a:lnTo>
                                    <a:pt x="67" y="967"/>
                                  </a:lnTo>
                                  <a:lnTo>
                                    <a:pt x="67" y="986"/>
                                  </a:lnTo>
                                  <a:lnTo>
                                    <a:pt x="65" y="991"/>
                                  </a:lnTo>
                                  <a:lnTo>
                                    <a:pt x="60" y="993"/>
                                  </a:lnTo>
                                  <a:lnTo>
                                    <a:pt x="107" y="993"/>
                                  </a:lnTo>
                                  <a:lnTo>
                                    <a:pt x="120" y="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507"/>
                        <wpg:cNvGrpSpPr>
                          <a:grpSpLocks/>
                        </wpg:cNvGrpSpPr>
                        <wpg:grpSpPr bwMode="auto">
                          <a:xfrm>
                            <a:off x="2839" y="5997"/>
                            <a:ext cx="120" cy="1090"/>
                            <a:chOff x="2839" y="5997"/>
                            <a:chExt cx="120" cy="1090"/>
                          </a:xfrm>
                        </wpg:grpSpPr>
                        <wps:wsp>
                          <wps:cNvPr id="536" name="Freeform 1510"/>
                          <wps:cNvSpPr>
                            <a:spLocks/>
                          </wps:cNvSpPr>
                          <wps:spPr bwMode="auto">
                            <a:xfrm>
                              <a:off x="2839" y="5997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892 2839"/>
                                <a:gd name="T1" fmla="*/ T0 w 120"/>
                                <a:gd name="T2" fmla="+- 0 6967 5997"/>
                                <a:gd name="T3" fmla="*/ 6967 h 1090"/>
                                <a:gd name="T4" fmla="+- 0 2839 2839"/>
                                <a:gd name="T5" fmla="*/ T4 w 120"/>
                                <a:gd name="T6" fmla="+- 0 6967 5997"/>
                                <a:gd name="T7" fmla="*/ 6967 h 1090"/>
                                <a:gd name="T8" fmla="+- 0 2899 2839"/>
                                <a:gd name="T9" fmla="*/ T8 w 120"/>
                                <a:gd name="T10" fmla="+- 0 7087 5997"/>
                                <a:gd name="T11" fmla="*/ 7087 h 1090"/>
                                <a:gd name="T12" fmla="+- 0 2946 2839"/>
                                <a:gd name="T13" fmla="*/ T12 w 120"/>
                                <a:gd name="T14" fmla="+- 0 6993 5997"/>
                                <a:gd name="T15" fmla="*/ 6993 h 1090"/>
                                <a:gd name="T16" fmla="+- 0 2894 2839"/>
                                <a:gd name="T17" fmla="*/ T16 w 120"/>
                                <a:gd name="T18" fmla="+- 0 6993 5997"/>
                                <a:gd name="T19" fmla="*/ 6993 h 1090"/>
                                <a:gd name="T20" fmla="+- 0 2892 2839"/>
                                <a:gd name="T21" fmla="*/ T20 w 120"/>
                                <a:gd name="T22" fmla="+- 0 6986 5997"/>
                                <a:gd name="T23" fmla="*/ 6986 h 1090"/>
                                <a:gd name="T24" fmla="+- 0 2892 2839"/>
                                <a:gd name="T25" fmla="*/ T24 w 120"/>
                                <a:gd name="T26" fmla="+- 0 6967 5997"/>
                                <a:gd name="T27" fmla="*/ 6967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53" y="970"/>
                                  </a:moveTo>
                                  <a:lnTo>
                                    <a:pt x="0" y="970"/>
                                  </a:lnTo>
                                  <a:lnTo>
                                    <a:pt x="60" y="1090"/>
                                  </a:lnTo>
                                  <a:lnTo>
                                    <a:pt x="107" y="996"/>
                                  </a:lnTo>
                                  <a:lnTo>
                                    <a:pt x="55" y="996"/>
                                  </a:lnTo>
                                  <a:lnTo>
                                    <a:pt x="53" y="989"/>
                                  </a:lnTo>
                                  <a:lnTo>
                                    <a:pt x="53" y="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509"/>
                          <wps:cNvSpPr>
                            <a:spLocks/>
                          </wps:cNvSpPr>
                          <wps:spPr bwMode="auto">
                            <a:xfrm>
                              <a:off x="2839" y="5997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899 2839"/>
                                <a:gd name="T1" fmla="*/ T0 w 120"/>
                                <a:gd name="T2" fmla="+- 0 5997 5997"/>
                                <a:gd name="T3" fmla="*/ 5997 h 1090"/>
                                <a:gd name="T4" fmla="+- 0 2894 2839"/>
                                <a:gd name="T5" fmla="*/ T4 w 120"/>
                                <a:gd name="T6" fmla="+- 0 6000 5997"/>
                                <a:gd name="T7" fmla="*/ 6000 h 1090"/>
                                <a:gd name="T8" fmla="+- 0 2892 2839"/>
                                <a:gd name="T9" fmla="*/ T8 w 120"/>
                                <a:gd name="T10" fmla="+- 0 6005 5997"/>
                                <a:gd name="T11" fmla="*/ 6005 h 1090"/>
                                <a:gd name="T12" fmla="+- 0 2892 2839"/>
                                <a:gd name="T13" fmla="*/ T12 w 120"/>
                                <a:gd name="T14" fmla="+- 0 6986 5997"/>
                                <a:gd name="T15" fmla="*/ 6986 h 1090"/>
                                <a:gd name="T16" fmla="+- 0 2894 2839"/>
                                <a:gd name="T17" fmla="*/ T16 w 120"/>
                                <a:gd name="T18" fmla="+- 0 6993 5997"/>
                                <a:gd name="T19" fmla="*/ 6993 h 1090"/>
                                <a:gd name="T20" fmla="+- 0 2904 2839"/>
                                <a:gd name="T21" fmla="*/ T20 w 120"/>
                                <a:gd name="T22" fmla="+- 0 6993 5997"/>
                                <a:gd name="T23" fmla="*/ 6993 h 1090"/>
                                <a:gd name="T24" fmla="+- 0 2906 2839"/>
                                <a:gd name="T25" fmla="*/ T24 w 120"/>
                                <a:gd name="T26" fmla="+- 0 6986 5997"/>
                                <a:gd name="T27" fmla="*/ 6986 h 1090"/>
                                <a:gd name="T28" fmla="+- 0 2906 2839"/>
                                <a:gd name="T29" fmla="*/ T28 w 120"/>
                                <a:gd name="T30" fmla="+- 0 6005 5997"/>
                                <a:gd name="T31" fmla="*/ 6005 h 1090"/>
                                <a:gd name="T32" fmla="+- 0 2904 2839"/>
                                <a:gd name="T33" fmla="*/ T32 w 120"/>
                                <a:gd name="T34" fmla="+- 0 6000 5997"/>
                                <a:gd name="T35" fmla="*/ 6000 h 1090"/>
                                <a:gd name="T36" fmla="+- 0 2899 2839"/>
                                <a:gd name="T37" fmla="*/ T36 w 120"/>
                                <a:gd name="T38" fmla="+- 0 5997 5997"/>
                                <a:gd name="T39" fmla="*/ 5997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60" y="0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989"/>
                                  </a:lnTo>
                                  <a:lnTo>
                                    <a:pt x="55" y="996"/>
                                  </a:lnTo>
                                  <a:lnTo>
                                    <a:pt x="65" y="996"/>
                                  </a:lnTo>
                                  <a:lnTo>
                                    <a:pt x="67" y="989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508"/>
                          <wps:cNvSpPr>
                            <a:spLocks/>
                          </wps:cNvSpPr>
                          <wps:spPr bwMode="auto">
                            <a:xfrm>
                              <a:off x="2839" y="5997"/>
                              <a:ext cx="120" cy="1090"/>
                            </a:xfrm>
                            <a:custGeom>
                              <a:avLst/>
                              <a:gdLst>
                                <a:gd name="T0" fmla="+- 0 2959 2839"/>
                                <a:gd name="T1" fmla="*/ T0 w 120"/>
                                <a:gd name="T2" fmla="+- 0 6967 5997"/>
                                <a:gd name="T3" fmla="*/ 6967 h 1090"/>
                                <a:gd name="T4" fmla="+- 0 2906 2839"/>
                                <a:gd name="T5" fmla="*/ T4 w 120"/>
                                <a:gd name="T6" fmla="+- 0 6967 5997"/>
                                <a:gd name="T7" fmla="*/ 6967 h 1090"/>
                                <a:gd name="T8" fmla="+- 0 2906 2839"/>
                                <a:gd name="T9" fmla="*/ T8 w 120"/>
                                <a:gd name="T10" fmla="+- 0 6986 5997"/>
                                <a:gd name="T11" fmla="*/ 6986 h 1090"/>
                                <a:gd name="T12" fmla="+- 0 2904 2839"/>
                                <a:gd name="T13" fmla="*/ T12 w 120"/>
                                <a:gd name="T14" fmla="+- 0 6993 5997"/>
                                <a:gd name="T15" fmla="*/ 6993 h 1090"/>
                                <a:gd name="T16" fmla="+- 0 2946 2839"/>
                                <a:gd name="T17" fmla="*/ T16 w 120"/>
                                <a:gd name="T18" fmla="+- 0 6993 5997"/>
                                <a:gd name="T19" fmla="*/ 6993 h 1090"/>
                                <a:gd name="T20" fmla="+- 0 2959 2839"/>
                                <a:gd name="T21" fmla="*/ T20 w 120"/>
                                <a:gd name="T22" fmla="+- 0 6967 5997"/>
                                <a:gd name="T23" fmla="*/ 6967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90">
                                  <a:moveTo>
                                    <a:pt x="120" y="970"/>
                                  </a:moveTo>
                                  <a:lnTo>
                                    <a:pt x="67" y="970"/>
                                  </a:lnTo>
                                  <a:lnTo>
                                    <a:pt x="67" y="989"/>
                                  </a:lnTo>
                                  <a:lnTo>
                                    <a:pt x="65" y="996"/>
                                  </a:lnTo>
                                  <a:lnTo>
                                    <a:pt x="107" y="996"/>
                                  </a:lnTo>
                                  <a:lnTo>
                                    <a:pt x="120" y="9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503"/>
                        <wpg:cNvGrpSpPr>
                          <a:grpSpLocks/>
                        </wpg:cNvGrpSpPr>
                        <wpg:grpSpPr bwMode="auto">
                          <a:xfrm>
                            <a:off x="192" y="3754"/>
                            <a:ext cx="1988" cy="120"/>
                            <a:chOff x="192" y="3754"/>
                            <a:chExt cx="1988" cy="120"/>
                          </a:xfrm>
                        </wpg:grpSpPr>
                        <wps:wsp>
                          <wps:cNvPr id="540" name="Freeform 1506"/>
                          <wps:cNvSpPr>
                            <a:spLocks/>
                          </wps:cNvSpPr>
                          <wps:spPr bwMode="auto">
                            <a:xfrm>
                              <a:off x="192" y="3754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059 192"/>
                                <a:gd name="T1" fmla="*/ T0 w 1988"/>
                                <a:gd name="T2" fmla="+- 0 3754 3754"/>
                                <a:gd name="T3" fmla="*/ 3754 h 120"/>
                                <a:gd name="T4" fmla="+- 0 2059 192"/>
                                <a:gd name="T5" fmla="*/ T4 w 1988"/>
                                <a:gd name="T6" fmla="+- 0 3874 3754"/>
                                <a:gd name="T7" fmla="*/ 3874 h 120"/>
                                <a:gd name="T8" fmla="+- 0 2165 192"/>
                                <a:gd name="T9" fmla="*/ T8 w 1988"/>
                                <a:gd name="T10" fmla="+- 0 3821 3754"/>
                                <a:gd name="T11" fmla="*/ 3821 h 120"/>
                                <a:gd name="T12" fmla="+- 0 2079 192"/>
                                <a:gd name="T13" fmla="*/ T12 w 1988"/>
                                <a:gd name="T14" fmla="+- 0 3821 3754"/>
                                <a:gd name="T15" fmla="*/ 3821 h 120"/>
                                <a:gd name="T16" fmla="+- 0 2083 192"/>
                                <a:gd name="T17" fmla="*/ T16 w 1988"/>
                                <a:gd name="T18" fmla="+- 0 3818 3754"/>
                                <a:gd name="T19" fmla="*/ 3818 h 120"/>
                                <a:gd name="T20" fmla="+- 0 2086 192"/>
                                <a:gd name="T21" fmla="*/ T20 w 1988"/>
                                <a:gd name="T22" fmla="+- 0 3814 3754"/>
                                <a:gd name="T23" fmla="*/ 3814 h 120"/>
                                <a:gd name="T24" fmla="+- 0 2083 192"/>
                                <a:gd name="T25" fmla="*/ T24 w 1988"/>
                                <a:gd name="T26" fmla="+- 0 3809 3754"/>
                                <a:gd name="T27" fmla="*/ 3809 h 120"/>
                                <a:gd name="T28" fmla="+- 0 2079 192"/>
                                <a:gd name="T29" fmla="*/ T28 w 1988"/>
                                <a:gd name="T30" fmla="+- 0 3806 3754"/>
                                <a:gd name="T31" fmla="*/ 3806 h 120"/>
                                <a:gd name="T32" fmla="+- 0 2165 192"/>
                                <a:gd name="T33" fmla="*/ T32 w 1988"/>
                                <a:gd name="T34" fmla="+- 0 3806 3754"/>
                                <a:gd name="T35" fmla="*/ 3806 h 120"/>
                                <a:gd name="T36" fmla="+- 0 2059 192"/>
                                <a:gd name="T37" fmla="*/ T36 w 1988"/>
                                <a:gd name="T38" fmla="+- 0 3754 3754"/>
                                <a:gd name="T39" fmla="*/ 37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0"/>
                                  </a:moveTo>
                                  <a:lnTo>
                                    <a:pt x="1867" y="120"/>
                                  </a:lnTo>
                                  <a:lnTo>
                                    <a:pt x="1973" y="67"/>
                                  </a:lnTo>
                                  <a:lnTo>
                                    <a:pt x="1887" y="67"/>
                                  </a:lnTo>
                                  <a:lnTo>
                                    <a:pt x="1891" y="64"/>
                                  </a:lnTo>
                                  <a:lnTo>
                                    <a:pt x="1894" y="60"/>
                                  </a:lnTo>
                                  <a:lnTo>
                                    <a:pt x="1891" y="55"/>
                                  </a:lnTo>
                                  <a:lnTo>
                                    <a:pt x="1887" y="52"/>
                                  </a:lnTo>
                                  <a:lnTo>
                                    <a:pt x="1973" y="52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505"/>
                          <wps:cNvSpPr>
                            <a:spLocks/>
                          </wps:cNvSpPr>
                          <wps:spPr bwMode="auto">
                            <a:xfrm>
                              <a:off x="192" y="3754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059 192"/>
                                <a:gd name="T1" fmla="*/ T0 w 1988"/>
                                <a:gd name="T2" fmla="+- 0 3806 3754"/>
                                <a:gd name="T3" fmla="*/ 3806 h 120"/>
                                <a:gd name="T4" fmla="+- 0 199 192"/>
                                <a:gd name="T5" fmla="*/ T4 w 1988"/>
                                <a:gd name="T6" fmla="+- 0 3806 3754"/>
                                <a:gd name="T7" fmla="*/ 3806 h 120"/>
                                <a:gd name="T8" fmla="+- 0 195 192"/>
                                <a:gd name="T9" fmla="*/ T8 w 1988"/>
                                <a:gd name="T10" fmla="+- 0 3809 3754"/>
                                <a:gd name="T11" fmla="*/ 3809 h 120"/>
                                <a:gd name="T12" fmla="+- 0 192 192"/>
                                <a:gd name="T13" fmla="*/ T12 w 1988"/>
                                <a:gd name="T14" fmla="+- 0 3814 3754"/>
                                <a:gd name="T15" fmla="*/ 3814 h 120"/>
                                <a:gd name="T16" fmla="+- 0 195 192"/>
                                <a:gd name="T17" fmla="*/ T16 w 1988"/>
                                <a:gd name="T18" fmla="+- 0 3818 3754"/>
                                <a:gd name="T19" fmla="*/ 3818 h 120"/>
                                <a:gd name="T20" fmla="+- 0 199 192"/>
                                <a:gd name="T21" fmla="*/ T20 w 1988"/>
                                <a:gd name="T22" fmla="+- 0 3821 3754"/>
                                <a:gd name="T23" fmla="*/ 3821 h 120"/>
                                <a:gd name="T24" fmla="+- 0 2059 192"/>
                                <a:gd name="T25" fmla="*/ T24 w 1988"/>
                                <a:gd name="T26" fmla="+- 0 3821 3754"/>
                                <a:gd name="T27" fmla="*/ 3821 h 120"/>
                                <a:gd name="T28" fmla="+- 0 2059 192"/>
                                <a:gd name="T29" fmla="*/ T28 w 1988"/>
                                <a:gd name="T30" fmla="+- 0 3806 3754"/>
                                <a:gd name="T31" fmla="*/ 38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867" y="67"/>
                                  </a:lnTo>
                                  <a:lnTo>
                                    <a:pt x="18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504"/>
                          <wps:cNvSpPr>
                            <a:spLocks/>
                          </wps:cNvSpPr>
                          <wps:spPr bwMode="auto">
                            <a:xfrm>
                              <a:off x="192" y="3754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165 192"/>
                                <a:gd name="T1" fmla="*/ T0 w 1988"/>
                                <a:gd name="T2" fmla="+- 0 3806 3754"/>
                                <a:gd name="T3" fmla="*/ 3806 h 120"/>
                                <a:gd name="T4" fmla="+- 0 2079 192"/>
                                <a:gd name="T5" fmla="*/ T4 w 1988"/>
                                <a:gd name="T6" fmla="+- 0 3806 3754"/>
                                <a:gd name="T7" fmla="*/ 3806 h 120"/>
                                <a:gd name="T8" fmla="+- 0 2083 192"/>
                                <a:gd name="T9" fmla="*/ T8 w 1988"/>
                                <a:gd name="T10" fmla="+- 0 3809 3754"/>
                                <a:gd name="T11" fmla="*/ 3809 h 120"/>
                                <a:gd name="T12" fmla="+- 0 2086 192"/>
                                <a:gd name="T13" fmla="*/ T12 w 1988"/>
                                <a:gd name="T14" fmla="+- 0 3814 3754"/>
                                <a:gd name="T15" fmla="*/ 3814 h 120"/>
                                <a:gd name="T16" fmla="+- 0 2083 192"/>
                                <a:gd name="T17" fmla="*/ T16 w 1988"/>
                                <a:gd name="T18" fmla="+- 0 3818 3754"/>
                                <a:gd name="T19" fmla="*/ 3818 h 120"/>
                                <a:gd name="T20" fmla="+- 0 2079 192"/>
                                <a:gd name="T21" fmla="*/ T20 w 1988"/>
                                <a:gd name="T22" fmla="+- 0 3821 3754"/>
                                <a:gd name="T23" fmla="*/ 3821 h 120"/>
                                <a:gd name="T24" fmla="+- 0 2165 192"/>
                                <a:gd name="T25" fmla="*/ T24 w 1988"/>
                                <a:gd name="T26" fmla="+- 0 3821 3754"/>
                                <a:gd name="T27" fmla="*/ 3821 h 120"/>
                                <a:gd name="T28" fmla="+- 0 2179 192"/>
                                <a:gd name="T29" fmla="*/ T28 w 1988"/>
                                <a:gd name="T30" fmla="+- 0 3814 3754"/>
                                <a:gd name="T31" fmla="*/ 3814 h 120"/>
                                <a:gd name="T32" fmla="+- 0 2165 192"/>
                                <a:gd name="T33" fmla="*/ T32 w 1988"/>
                                <a:gd name="T34" fmla="+- 0 3806 3754"/>
                                <a:gd name="T35" fmla="*/ 38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973" y="52"/>
                                  </a:moveTo>
                                  <a:lnTo>
                                    <a:pt x="1887" y="52"/>
                                  </a:lnTo>
                                  <a:lnTo>
                                    <a:pt x="1891" y="55"/>
                                  </a:lnTo>
                                  <a:lnTo>
                                    <a:pt x="1894" y="60"/>
                                  </a:lnTo>
                                  <a:lnTo>
                                    <a:pt x="1891" y="64"/>
                                  </a:lnTo>
                                  <a:lnTo>
                                    <a:pt x="1887" y="67"/>
                                  </a:lnTo>
                                  <a:lnTo>
                                    <a:pt x="1973" y="67"/>
                                  </a:lnTo>
                                  <a:lnTo>
                                    <a:pt x="1987" y="60"/>
                                  </a:lnTo>
                                  <a:lnTo>
                                    <a:pt x="19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499"/>
                        <wpg:cNvGrpSpPr>
                          <a:grpSpLocks/>
                        </wpg:cNvGrpSpPr>
                        <wpg:grpSpPr bwMode="auto">
                          <a:xfrm>
                            <a:off x="3655" y="3754"/>
                            <a:ext cx="1988" cy="120"/>
                            <a:chOff x="3655" y="3754"/>
                            <a:chExt cx="1988" cy="120"/>
                          </a:xfrm>
                        </wpg:grpSpPr>
                        <wps:wsp>
                          <wps:cNvPr id="544" name="Freeform 1502"/>
                          <wps:cNvSpPr>
                            <a:spLocks/>
                          </wps:cNvSpPr>
                          <wps:spPr bwMode="auto">
                            <a:xfrm>
                              <a:off x="3655" y="3754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522 3655"/>
                                <a:gd name="T1" fmla="*/ T0 w 1988"/>
                                <a:gd name="T2" fmla="+- 0 3754 3754"/>
                                <a:gd name="T3" fmla="*/ 3754 h 120"/>
                                <a:gd name="T4" fmla="+- 0 5522 3655"/>
                                <a:gd name="T5" fmla="*/ T4 w 1988"/>
                                <a:gd name="T6" fmla="+- 0 3874 3754"/>
                                <a:gd name="T7" fmla="*/ 3874 h 120"/>
                                <a:gd name="T8" fmla="+- 0 5628 3655"/>
                                <a:gd name="T9" fmla="*/ T8 w 1988"/>
                                <a:gd name="T10" fmla="+- 0 3821 3754"/>
                                <a:gd name="T11" fmla="*/ 3821 h 120"/>
                                <a:gd name="T12" fmla="+- 0 5544 3655"/>
                                <a:gd name="T13" fmla="*/ T12 w 1988"/>
                                <a:gd name="T14" fmla="+- 0 3821 3754"/>
                                <a:gd name="T15" fmla="*/ 3821 h 120"/>
                                <a:gd name="T16" fmla="+- 0 5549 3655"/>
                                <a:gd name="T17" fmla="*/ T16 w 1988"/>
                                <a:gd name="T18" fmla="+- 0 3818 3754"/>
                                <a:gd name="T19" fmla="*/ 3818 h 120"/>
                                <a:gd name="T20" fmla="+- 0 5551 3655"/>
                                <a:gd name="T21" fmla="*/ T20 w 1988"/>
                                <a:gd name="T22" fmla="+- 0 3814 3754"/>
                                <a:gd name="T23" fmla="*/ 3814 h 120"/>
                                <a:gd name="T24" fmla="+- 0 5549 3655"/>
                                <a:gd name="T25" fmla="*/ T24 w 1988"/>
                                <a:gd name="T26" fmla="+- 0 3809 3754"/>
                                <a:gd name="T27" fmla="*/ 3809 h 120"/>
                                <a:gd name="T28" fmla="+- 0 5544 3655"/>
                                <a:gd name="T29" fmla="*/ T28 w 1988"/>
                                <a:gd name="T30" fmla="+- 0 3806 3754"/>
                                <a:gd name="T31" fmla="*/ 3806 h 120"/>
                                <a:gd name="T32" fmla="+- 0 5628 3655"/>
                                <a:gd name="T33" fmla="*/ T32 w 1988"/>
                                <a:gd name="T34" fmla="+- 0 3806 3754"/>
                                <a:gd name="T35" fmla="*/ 3806 h 120"/>
                                <a:gd name="T36" fmla="+- 0 5522 3655"/>
                                <a:gd name="T37" fmla="*/ T36 w 1988"/>
                                <a:gd name="T38" fmla="+- 0 3754 3754"/>
                                <a:gd name="T39" fmla="*/ 37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0"/>
                                  </a:moveTo>
                                  <a:lnTo>
                                    <a:pt x="1867" y="120"/>
                                  </a:lnTo>
                                  <a:lnTo>
                                    <a:pt x="1973" y="67"/>
                                  </a:lnTo>
                                  <a:lnTo>
                                    <a:pt x="1889" y="67"/>
                                  </a:lnTo>
                                  <a:lnTo>
                                    <a:pt x="1894" y="64"/>
                                  </a:lnTo>
                                  <a:lnTo>
                                    <a:pt x="1896" y="60"/>
                                  </a:lnTo>
                                  <a:lnTo>
                                    <a:pt x="1894" y="55"/>
                                  </a:lnTo>
                                  <a:lnTo>
                                    <a:pt x="1889" y="52"/>
                                  </a:lnTo>
                                  <a:lnTo>
                                    <a:pt x="1973" y="52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501"/>
                          <wps:cNvSpPr>
                            <a:spLocks/>
                          </wps:cNvSpPr>
                          <wps:spPr bwMode="auto">
                            <a:xfrm>
                              <a:off x="3655" y="3754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522 3655"/>
                                <a:gd name="T1" fmla="*/ T0 w 1988"/>
                                <a:gd name="T2" fmla="+- 0 3806 3754"/>
                                <a:gd name="T3" fmla="*/ 3806 h 120"/>
                                <a:gd name="T4" fmla="+- 0 3662 3655"/>
                                <a:gd name="T5" fmla="*/ T4 w 1988"/>
                                <a:gd name="T6" fmla="+- 0 3806 3754"/>
                                <a:gd name="T7" fmla="*/ 3806 h 120"/>
                                <a:gd name="T8" fmla="+- 0 3658 3655"/>
                                <a:gd name="T9" fmla="*/ T8 w 1988"/>
                                <a:gd name="T10" fmla="+- 0 3809 3754"/>
                                <a:gd name="T11" fmla="*/ 3809 h 120"/>
                                <a:gd name="T12" fmla="+- 0 3655 3655"/>
                                <a:gd name="T13" fmla="*/ T12 w 1988"/>
                                <a:gd name="T14" fmla="+- 0 3814 3754"/>
                                <a:gd name="T15" fmla="*/ 3814 h 120"/>
                                <a:gd name="T16" fmla="+- 0 3658 3655"/>
                                <a:gd name="T17" fmla="*/ T16 w 1988"/>
                                <a:gd name="T18" fmla="+- 0 3818 3754"/>
                                <a:gd name="T19" fmla="*/ 3818 h 120"/>
                                <a:gd name="T20" fmla="+- 0 3662 3655"/>
                                <a:gd name="T21" fmla="*/ T20 w 1988"/>
                                <a:gd name="T22" fmla="+- 0 3821 3754"/>
                                <a:gd name="T23" fmla="*/ 3821 h 120"/>
                                <a:gd name="T24" fmla="+- 0 5522 3655"/>
                                <a:gd name="T25" fmla="*/ T24 w 1988"/>
                                <a:gd name="T26" fmla="+- 0 3821 3754"/>
                                <a:gd name="T27" fmla="*/ 3821 h 120"/>
                                <a:gd name="T28" fmla="+- 0 5522 3655"/>
                                <a:gd name="T29" fmla="*/ T28 w 1988"/>
                                <a:gd name="T30" fmla="+- 0 3806 3754"/>
                                <a:gd name="T31" fmla="*/ 38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867" y="67"/>
                                  </a:lnTo>
                                  <a:lnTo>
                                    <a:pt x="186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500"/>
                          <wps:cNvSpPr>
                            <a:spLocks/>
                          </wps:cNvSpPr>
                          <wps:spPr bwMode="auto">
                            <a:xfrm>
                              <a:off x="3655" y="3754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628 3655"/>
                                <a:gd name="T1" fmla="*/ T0 w 1988"/>
                                <a:gd name="T2" fmla="+- 0 3806 3754"/>
                                <a:gd name="T3" fmla="*/ 3806 h 120"/>
                                <a:gd name="T4" fmla="+- 0 5544 3655"/>
                                <a:gd name="T5" fmla="*/ T4 w 1988"/>
                                <a:gd name="T6" fmla="+- 0 3806 3754"/>
                                <a:gd name="T7" fmla="*/ 3806 h 120"/>
                                <a:gd name="T8" fmla="+- 0 5549 3655"/>
                                <a:gd name="T9" fmla="*/ T8 w 1988"/>
                                <a:gd name="T10" fmla="+- 0 3809 3754"/>
                                <a:gd name="T11" fmla="*/ 3809 h 120"/>
                                <a:gd name="T12" fmla="+- 0 5551 3655"/>
                                <a:gd name="T13" fmla="*/ T12 w 1988"/>
                                <a:gd name="T14" fmla="+- 0 3814 3754"/>
                                <a:gd name="T15" fmla="*/ 3814 h 120"/>
                                <a:gd name="T16" fmla="+- 0 5549 3655"/>
                                <a:gd name="T17" fmla="*/ T16 w 1988"/>
                                <a:gd name="T18" fmla="+- 0 3818 3754"/>
                                <a:gd name="T19" fmla="*/ 3818 h 120"/>
                                <a:gd name="T20" fmla="+- 0 5544 3655"/>
                                <a:gd name="T21" fmla="*/ T20 w 1988"/>
                                <a:gd name="T22" fmla="+- 0 3821 3754"/>
                                <a:gd name="T23" fmla="*/ 3821 h 120"/>
                                <a:gd name="T24" fmla="+- 0 5628 3655"/>
                                <a:gd name="T25" fmla="*/ T24 w 1988"/>
                                <a:gd name="T26" fmla="+- 0 3821 3754"/>
                                <a:gd name="T27" fmla="*/ 3821 h 120"/>
                                <a:gd name="T28" fmla="+- 0 5642 3655"/>
                                <a:gd name="T29" fmla="*/ T28 w 1988"/>
                                <a:gd name="T30" fmla="+- 0 3814 3754"/>
                                <a:gd name="T31" fmla="*/ 3814 h 120"/>
                                <a:gd name="T32" fmla="+- 0 5628 3655"/>
                                <a:gd name="T33" fmla="*/ T32 w 1988"/>
                                <a:gd name="T34" fmla="+- 0 3806 3754"/>
                                <a:gd name="T35" fmla="*/ 38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973" y="52"/>
                                  </a:moveTo>
                                  <a:lnTo>
                                    <a:pt x="1889" y="52"/>
                                  </a:lnTo>
                                  <a:lnTo>
                                    <a:pt x="1894" y="55"/>
                                  </a:lnTo>
                                  <a:lnTo>
                                    <a:pt x="1896" y="60"/>
                                  </a:lnTo>
                                  <a:lnTo>
                                    <a:pt x="1894" y="64"/>
                                  </a:lnTo>
                                  <a:lnTo>
                                    <a:pt x="1889" y="67"/>
                                  </a:lnTo>
                                  <a:lnTo>
                                    <a:pt x="1973" y="67"/>
                                  </a:lnTo>
                                  <a:lnTo>
                                    <a:pt x="1987" y="60"/>
                                  </a:lnTo>
                                  <a:lnTo>
                                    <a:pt x="19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495"/>
                        <wpg:cNvGrpSpPr>
                          <a:grpSpLocks/>
                        </wpg:cNvGrpSpPr>
                        <wpg:grpSpPr bwMode="auto">
                          <a:xfrm>
                            <a:off x="192" y="5568"/>
                            <a:ext cx="1988" cy="120"/>
                            <a:chOff x="192" y="5568"/>
                            <a:chExt cx="1988" cy="120"/>
                          </a:xfrm>
                        </wpg:grpSpPr>
                        <wps:wsp>
                          <wps:cNvPr id="548" name="Freeform 1498"/>
                          <wps:cNvSpPr>
                            <a:spLocks/>
                          </wps:cNvSpPr>
                          <wps:spPr bwMode="auto">
                            <a:xfrm>
                              <a:off x="192" y="5568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059 192"/>
                                <a:gd name="T1" fmla="*/ T0 w 1988"/>
                                <a:gd name="T2" fmla="+- 0 5568 5568"/>
                                <a:gd name="T3" fmla="*/ 5568 h 120"/>
                                <a:gd name="T4" fmla="+- 0 2059 192"/>
                                <a:gd name="T5" fmla="*/ T4 w 1988"/>
                                <a:gd name="T6" fmla="+- 0 5688 5568"/>
                                <a:gd name="T7" fmla="*/ 5688 h 120"/>
                                <a:gd name="T8" fmla="+- 0 2160 192"/>
                                <a:gd name="T9" fmla="*/ T8 w 1988"/>
                                <a:gd name="T10" fmla="+- 0 5637 5568"/>
                                <a:gd name="T11" fmla="*/ 5637 h 120"/>
                                <a:gd name="T12" fmla="+- 0 2079 192"/>
                                <a:gd name="T13" fmla="*/ T12 w 1988"/>
                                <a:gd name="T14" fmla="+- 0 5637 5568"/>
                                <a:gd name="T15" fmla="*/ 5637 h 120"/>
                                <a:gd name="T16" fmla="+- 0 2083 192"/>
                                <a:gd name="T17" fmla="*/ T16 w 1988"/>
                                <a:gd name="T18" fmla="+- 0 5635 5568"/>
                                <a:gd name="T19" fmla="*/ 5635 h 120"/>
                                <a:gd name="T20" fmla="+- 0 2086 192"/>
                                <a:gd name="T21" fmla="*/ T20 w 1988"/>
                                <a:gd name="T22" fmla="+- 0 5628 5568"/>
                                <a:gd name="T23" fmla="*/ 5628 h 120"/>
                                <a:gd name="T24" fmla="+- 0 2083 192"/>
                                <a:gd name="T25" fmla="*/ T24 w 1988"/>
                                <a:gd name="T26" fmla="+- 0 5623 5568"/>
                                <a:gd name="T27" fmla="*/ 5623 h 120"/>
                                <a:gd name="T28" fmla="+- 0 2079 192"/>
                                <a:gd name="T29" fmla="*/ T28 w 1988"/>
                                <a:gd name="T30" fmla="+- 0 5621 5568"/>
                                <a:gd name="T31" fmla="*/ 5621 h 120"/>
                                <a:gd name="T32" fmla="+- 0 2165 192"/>
                                <a:gd name="T33" fmla="*/ T32 w 1988"/>
                                <a:gd name="T34" fmla="+- 0 5621 5568"/>
                                <a:gd name="T35" fmla="*/ 5621 h 120"/>
                                <a:gd name="T36" fmla="+- 0 2059 192"/>
                                <a:gd name="T37" fmla="*/ T36 w 1988"/>
                                <a:gd name="T38" fmla="+- 0 5568 5568"/>
                                <a:gd name="T39" fmla="*/ 55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0"/>
                                  </a:moveTo>
                                  <a:lnTo>
                                    <a:pt x="1867" y="120"/>
                                  </a:lnTo>
                                  <a:lnTo>
                                    <a:pt x="1968" y="69"/>
                                  </a:lnTo>
                                  <a:lnTo>
                                    <a:pt x="1887" y="69"/>
                                  </a:lnTo>
                                  <a:lnTo>
                                    <a:pt x="1891" y="67"/>
                                  </a:lnTo>
                                  <a:lnTo>
                                    <a:pt x="1894" y="60"/>
                                  </a:lnTo>
                                  <a:lnTo>
                                    <a:pt x="1891" y="55"/>
                                  </a:lnTo>
                                  <a:lnTo>
                                    <a:pt x="1887" y="53"/>
                                  </a:lnTo>
                                  <a:lnTo>
                                    <a:pt x="1973" y="53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497"/>
                          <wps:cNvSpPr>
                            <a:spLocks/>
                          </wps:cNvSpPr>
                          <wps:spPr bwMode="auto">
                            <a:xfrm>
                              <a:off x="192" y="5568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059 192"/>
                                <a:gd name="T1" fmla="*/ T0 w 1988"/>
                                <a:gd name="T2" fmla="+- 0 5621 5568"/>
                                <a:gd name="T3" fmla="*/ 5621 h 120"/>
                                <a:gd name="T4" fmla="+- 0 199 192"/>
                                <a:gd name="T5" fmla="*/ T4 w 1988"/>
                                <a:gd name="T6" fmla="+- 0 5621 5568"/>
                                <a:gd name="T7" fmla="*/ 5621 h 120"/>
                                <a:gd name="T8" fmla="+- 0 195 192"/>
                                <a:gd name="T9" fmla="*/ T8 w 1988"/>
                                <a:gd name="T10" fmla="+- 0 5623 5568"/>
                                <a:gd name="T11" fmla="*/ 5623 h 120"/>
                                <a:gd name="T12" fmla="+- 0 192 192"/>
                                <a:gd name="T13" fmla="*/ T12 w 1988"/>
                                <a:gd name="T14" fmla="+- 0 5628 5568"/>
                                <a:gd name="T15" fmla="*/ 5628 h 120"/>
                                <a:gd name="T16" fmla="+- 0 195 192"/>
                                <a:gd name="T17" fmla="*/ T16 w 1988"/>
                                <a:gd name="T18" fmla="+- 0 5635 5568"/>
                                <a:gd name="T19" fmla="*/ 5635 h 120"/>
                                <a:gd name="T20" fmla="+- 0 199 192"/>
                                <a:gd name="T21" fmla="*/ T20 w 1988"/>
                                <a:gd name="T22" fmla="+- 0 5637 5568"/>
                                <a:gd name="T23" fmla="*/ 5637 h 120"/>
                                <a:gd name="T24" fmla="+- 0 2059 192"/>
                                <a:gd name="T25" fmla="*/ T24 w 1988"/>
                                <a:gd name="T26" fmla="+- 0 5637 5568"/>
                                <a:gd name="T27" fmla="*/ 5637 h 120"/>
                                <a:gd name="T28" fmla="+- 0 2059 192"/>
                                <a:gd name="T29" fmla="*/ T28 w 1988"/>
                                <a:gd name="T30" fmla="+- 0 5621 5568"/>
                                <a:gd name="T31" fmla="*/ 56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867" y="69"/>
                                  </a:lnTo>
                                  <a:lnTo>
                                    <a:pt x="186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496"/>
                          <wps:cNvSpPr>
                            <a:spLocks/>
                          </wps:cNvSpPr>
                          <wps:spPr bwMode="auto">
                            <a:xfrm>
                              <a:off x="192" y="5568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2165 192"/>
                                <a:gd name="T1" fmla="*/ T0 w 1988"/>
                                <a:gd name="T2" fmla="+- 0 5621 5568"/>
                                <a:gd name="T3" fmla="*/ 5621 h 120"/>
                                <a:gd name="T4" fmla="+- 0 2079 192"/>
                                <a:gd name="T5" fmla="*/ T4 w 1988"/>
                                <a:gd name="T6" fmla="+- 0 5621 5568"/>
                                <a:gd name="T7" fmla="*/ 5621 h 120"/>
                                <a:gd name="T8" fmla="+- 0 2083 192"/>
                                <a:gd name="T9" fmla="*/ T8 w 1988"/>
                                <a:gd name="T10" fmla="+- 0 5623 5568"/>
                                <a:gd name="T11" fmla="*/ 5623 h 120"/>
                                <a:gd name="T12" fmla="+- 0 2086 192"/>
                                <a:gd name="T13" fmla="*/ T12 w 1988"/>
                                <a:gd name="T14" fmla="+- 0 5628 5568"/>
                                <a:gd name="T15" fmla="*/ 5628 h 120"/>
                                <a:gd name="T16" fmla="+- 0 2083 192"/>
                                <a:gd name="T17" fmla="*/ T16 w 1988"/>
                                <a:gd name="T18" fmla="+- 0 5635 5568"/>
                                <a:gd name="T19" fmla="*/ 5635 h 120"/>
                                <a:gd name="T20" fmla="+- 0 2079 192"/>
                                <a:gd name="T21" fmla="*/ T20 w 1988"/>
                                <a:gd name="T22" fmla="+- 0 5637 5568"/>
                                <a:gd name="T23" fmla="*/ 5637 h 120"/>
                                <a:gd name="T24" fmla="+- 0 2160 192"/>
                                <a:gd name="T25" fmla="*/ T24 w 1988"/>
                                <a:gd name="T26" fmla="+- 0 5637 5568"/>
                                <a:gd name="T27" fmla="*/ 5637 h 120"/>
                                <a:gd name="T28" fmla="+- 0 2179 192"/>
                                <a:gd name="T29" fmla="*/ T28 w 1988"/>
                                <a:gd name="T30" fmla="+- 0 5628 5568"/>
                                <a:gd name="T31" fmla="*/ 5628 h 120"/>
                                <a:gd name="T32" fmla="+- 0 2165 192"/>
                                <a:gd name="T33" fmla="*/ T32 w 1988"/>
                                <a:gd name="T34" fmla="+- 0 5621 5568"/>
                                <a:gd name="T35" fmla="*/ 56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973" y="53"/>
                                  </a:moveTo>
                                  <a:lnTo>
                                    <a:pt x="1887" y="53"/>
                                  </a:lnTo>
                                  <a:lnTo>
                                    <a:pt x="1891" y="55"/>
                                  </a:lnTo>
                                  <a:lnTo>
                                    <a:pt x="1894" y="60"/>
                                  </a:lnTo>
                                  <a:lnTo>
                                    <a:pt x="1891" y="67"/>
                                  </a:lnTo>
                                  <a:lnTo>
                                    <a:pt x="1887" y="69"/>
                                  </a:lnTo>
                                  <a:lnTo>
                                    <a:pt x="1968" y="69"/>
                                  </a:lnTo>
                                  <a:lnTo>
                                    <a:pt x="1987" y="60"/>
                                  </a:lnTo>
                                  <a:lnTo>
                                    <a:pt x="197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491"/>
                        <wpg:cNvGrpSpPr>
                          <a:grpSpLocks/>
                        </wpg:cNvGrpSpPr>
                        <wpg:grpSpPr bwMode="auto">
                          <a:xfrm>
                            <a:off x="3641" y="5568"/>
                            <a:ext cx="1988" cy="120"/>
                            <a:chOff x="3641" y="5568"/>
                            <a:chExt cx="1988" cy="120"/>
                          </a:xfrm>
                        </wpg:grpSpPr>
                        <wps:wsp>
                          <wps:cNvPr id="552" name="Freeform 1494"/>
                          <wps:cNvSpPr>
                            <a:spLocks/>
                          </wps:cNvSpPr>
                          <wps:spPr bwMode="auto">
                            <a:xfrm>
                              <a:off x="3641" y="5568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508 3641"/>
                                <a:gd name="T1" fmla="*/ T0 w 1988"/>
                                <a:gd name="T2" fmla="+- 0 5568 5568"/>
                                <a:gd name="T3" fmla="*/ 5568 h 120"/>
                                <a:gd name="T4" fmla="+- 0 5508 3641"/>
                                <a:gd name="T5" fmla="*/ T4 w 1988"/>
                                <a:gd name="T6" fmla="+- 0 5688 5568"/>
                                <a:gd name="T7" fmla="*/ 5688 h 120"/>
                                <a:gd name="T8" fmla="+- 0 5609 3641"/>
                                <a:gd name="T9" fmla="*/ T8 w 1988"/>
                                <a:gd name="T10" fmla="+- 0 5637 5568"/>
                                <a:gd name="T11" fmla="*/ 5637 h 120"/>
                                <a:gd name="T12" fmla="+- 0 5529 3641"/>
                                <a:gd name="T13" fmla="*/ T12 w 1988"/>
                                <a:gd name="T14" fmla="+- 0 5637 5568"/>
                                <a:gd name="T15" fmla="*/ 5637 h 120"/>
                                <a:gd name="T16" fmla="+- 0 5534 3641"/>
                                <a:gd name="T17" fmla="*/ T16 w 1988"/>
                                <a:gd name="T18" fmla="+- 0 5635 5568"/>
                                <a:gd name="T19" fmla="*/ 5635 h 120"/>
                                <a:gd name="T20" fmla="+- 0 5537 3641"/>
                                <a:gd name="T21" fmla="*/ T20 w 1988"/>
                                <a:gd name="T22" fmla="+- 0 5628 5568"/>
                                <a:gd name="T23" fmla="*/ 5628 h 120"/>
                                <a:gd name="T24" fmla="+- 0 5534 3641"/>
                                <a:gd name="T25" fmla="*/ T24 w 1988"/>
                                <a:gd name="T26" fmla="+- 0 5623 5568"/>
                                <a:gd name="T27" fmla="*/ 5623 h 120"/>
                                <a:gd name="T28" fmla="+- 0 5529 3641"/>
                                <a:gd name="T29" fmla="*/ T28 w 1988"/>
                                <a:gd name="T30" fmla="+- 0 5621 5568"/>
                                <a:gd name="T31" fmla="*/ 5621 h 120"/>
                                <a:gd name="T32" fmla="+- 0 5613 3641"/>
                                <a:gd name="T33" fmla="*/ T32 w 1988"/>
                                <a:gd name="T34" fmla="+- 0 5621 5568"/>
                                <a:gd name="T35" fmla="*/ 5621 h 120"/>
                                <a:gd name="T36" fmla="+- 0 5508 3641"/>
                                <a:gd name="T37" fmla="*/ T36 w 1988"/>
                                <a:gd name="T38" fmla="+- 0 5568 5568"/>
                                <a:gd name="T39" fmla="*/ 55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0"/>
                                  </a:moveTo>
                                  <a:lnTo>
                                    <a:pt x="1867" y="120"/>
                                  </a:lnTo>
                                  <a:lnTo>
                                    <a:pt x="1968" y="69"/>
                                  </a:lnTo>
                                  <a:lnTo>
                                    <a:pt x="1888" y="69"/>
                                  </a:lnTo>
                                  <a:lnTo>
                                    <a:pt x="1893" y="67"/>
                                  </a:lnTo>
                                  <a:lnTo>
                                    <a:pt x="1896" y="60"/>
                                  </a:lnTo>
                                  <a:lnTo>
                                    <a:pt x="1893" y="55"/>
                                  </a:lnTo>
                                  <a:lnTo>
                                    <a:pt x="1888" y="53"/>
                                  </a:lnTo>
                                  <a:lnTo>
                                    <a:pt x="1972" y="53"/>
                                  </a:lnTo>
                                  <a:lnTo>
                                    <a:pt x="1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493"/>
                          <wps:cNvSpPr>
                            <a:spLocks/>
                          </wps:cNvSpPr>
                          <wps:spPr bwMode="auto">
                            <a:xfrm>
                              <a:off x="3641" y="5568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508 3641"/>
                                <a:gd name="T1" fmla="*/ T0 w 1988"/>
                                <a:gd name="T2" fmla="+- 0 5621 5568"/>
                                <a:gd name="T3" fmla="*/ 5621 h 120"/>
                                <a:gd name="T4" fmla="+- 0 3648 3641"/>
                                <a:gd name="T5" fmla="*/ T4 w 1988"/>
                                <a:gd name="T6" fmla="+- 0 5621 5568"/>
                                <a:gd name="T7" fmla="*/ 5621 h 120"/>
                                <a:gd name="T8" fmla="+- 0 3643 3641"/>
                                <a:gd name="T9" fmla="*/ T8 w 1988"/>
                                <a:gd name="T10" fmla="+- 0 5623 5568"/>
                                <a:gd name="T11" fmla="*/ 5623 h 120"/>
                                <a:gd name="T12" fmla="+- 0 3641 3641"/>
                                <a:gd name="T13" fmla="*/ T12 w 1988"/>
                                <a:gd name="T14" fmla="+- 0 5628 5568"/>
                                <a:gd name="T15" fmla="*/ 5628 h 120"/>
                                <a:gd name="T16" fmla="+- 0 3643 3641"/>
                                <a:gd name="T17" fmla="*/ T16 w 1988"/>
                                <a:gd name="T18" fmla="+- 0 5635 5568"/>
                                <a:gd name="T19" fmla="*/ 5635 h 120"/>
                                <a:gd name="T20" fmla="+- 0 3648 3641"/>
                                <a:gd name="T21" fmla="*/ T20 w 1988"/>
                                <a:gd name="T22" fmla="+- 0 5637 5568"/>
                                <a:gd name="T23" fmla="*/ 5637 h 120"/>
                                <a:gd name="T24" fmla="+- 0 5508 3641"/>
                                <a:gd name="T25" fmla="*/ T24 w 1988"/>
                                <a:gd name="T26" fmla="+- 0 5637 5568"/>
                                <a:gd name="T27" fmla="*/ 5637 h 120"/>
                                <a:gd name="T28" fmla="+- 0 5508 3641"/>
                                <a:gd name="T29" fmla="*/ T28 w 1988"/>
                                <a:gd name="T30" fmla="+- 0 5621 5568"/>
                                <a:gd name="T31" fmla="*/ 56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86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867" y="69"/>
                                  </a:lnTo>
                                  <a:lnTo>
                                    <a:pt x="186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492"/>
                          <wps:cNvSpPr>
                            <a:spLocks/>
                          </wps:cNvSpPr>
                          <wps:spPr bwMode="auto">
                            <a:xfrm>
                              <a:off x="3641" y="5568"/>
                              <a:ext cx="1988" cy="120"/>
                            </a:xfrm>
                            <a:custGeom>
                              <a:avLst/>
                              <a:gdLst>
                                <a:gd name="T0" fmla="+- 0 5613 3641"/>
                                <a:gd name="T1" fmla="*/ T0 w 1988"/>
                                <a:gd name="T2" fmla="+- 0 5621 5568"/>
                                <a:gd name="T3" fmla="*/ 5621 h 120"/>
                                <a:gd name="T4" fmla="+- 0 5529 3641"/>
                                <a:gd name="T5" fmla="*/ T4 w 1988"/>
                                <a:gd name="T6" fmla="+- 0 5621 5568"/>
                                <a:gd name="T7" fmla="*/ 5621 h 120"/>
                                <a:gd name="T8" fmla="+- 0 5534 3641"/>
                                <a:gd name="T9" fmla="*/ T8 w 1988"/>
                                <a:gd name="T10" fmla="+- 0 5623 5568"/>
                                <a:gd name="T11" fmla="*/ 5623 h 120"/>
                                <a:gd name="T12" fmla="+- 0 5537 3641"/>
                                <a:gd name="T13" fmla="*/ T12 w 1988"/>
                                <a:gd name="T14" fmla="+- 0 5628 5568"/>
                                <a:gd name="T15" fmla="*/ 5628 h 120"/>
                                <a:gd name="T16" fmla="+- 0 5534 3641"/>
                                <a:gd name="T17" fmla="*/ T16 w 1988"/>
                                <a:gd name="T18" fmla="+- 0 5635 5568"/>
                                <a:gd name="T19" fmla="*/ 5635 h 120"/>
                                <a:gd name="T20" fmla="+- 0 5529 3641"/>
                                <a:gd name="T21" fmla="*/ T20 w 1988"/>
                                <a:gd name="T22" fmla="+- 0 5637 5568"/>
                                <a:gd name="T23" fmla="*/ 5637 h 120"/>
                                <a:gd name="T24" fmla="+- 0 5609 3641"/>
                                <a:gd name="T25" fmla="*/ T24 w 1988"/>
                                <a:gd name="T26" fmla="+- 0 5637 5568"/>
                                <a:gd name="T27" fmla="*/ 5637 h 120"/>
                                <a:gd name="T28" fmla="+- 0 5628 3641"/>
                                <a:gd name="T29" fmla="*/ T28 w 1988"/>
                                <a:gd name="T30" fmla="+- 0 5628 5568"/>
                                <a:gd name="T31" fmla="*/ 5628 h 120"/>
                                <a:gd name="T32" fmla="+- 0 5613 3641"/>
                                <a:gd name="T33" fmla="*/ T32 w 1988"/>
                                <a:gd name="T34" fmla="+- 0 5621 5568"/>
                                <a:gd name="T35" fmla="*/ 56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8" h="120">
                                  <a:moveTo>
                                    <a:pt x="1972" y="53"/>
                                  </a:moveTo>
                                  <a:lnTo>
                                    <a:pt x="1888" y="53"/>
                                  </a:lnTo>
                                  <a:lnTo>
                                    <a:pt x="1893" y="55"/>
                                  </a:lnTo>
                                  <a:lnTo>
                                    <a:pt x="1896" y="60"/>
                                  </a:lnTo>
                                  <a:lnTo>
                                    <a:pt x="1893" y="67"/>
                                  </a:lnTo>
                                  <a:lnTo>
                                    <a:pt x="1888" y="69"/>
                                  </a:lnTo>
                                  <a:lnTo>
                                    <a:pt x="1968" y="69"/>
                                  </a:lnTo>
                                  <a:lnTo>
                                    <a:pt x="1987" y="60"/>
                                  </a:lnTo>
                                  <a:lnTo>
                                    <a:pt x="197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47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791" cy="7229"/>
                            <a:chOff x="7" y="7"/>
                            <a:chExt cx="5791" cy="7229"/>
                          </a:xfrm>
                        </wpg:grpSpPr>
                        <wps:wsp>
                          <wps:cNvPr id="556" name="Freeform 149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791" cy="72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791"/>
                                <a:gd name="T2" fmla="+- 0 7236 7"/>
                                <a:gd name="T3" fmla="*/ 7236 h 7229"/>
                                <a:gd name="T4" fmla="+- 0 5798 7"/>
                                <a:gd name="T5" fmla="*/ T4 w 5791"/>
                                <a:gd name="T6" fmla="+- 0 7236 7"/>
                                <a:gd name="T7" fmla="*/ 7236 h 7229"/>
                                <a:gd name="T8" fmla="+- 0 5798 7"/>
                                <a:gd name="T9" fmla="*/ T8 w 5791"/>
                                <a:gd name="T10" fmla="+- 0 7 7"/>
                                <a:gd name="T11" fmla="*/ 7 h 7229"/>
                                <a:gd name="T12" fmla="+- 0 7 7"/>
                                <a:gd name="T13" fmla="*/ T12 w 5791"/>
                                <a:gd name="T14" fmla="+- 0 7 7"/>
                                <a:gd name="T15" fmla="*/ 7 h 7229"/>
                                <a:gd name="T16" fmla="+- 0 7 7"/>
                                <a:gd name="T17" fmla="*/ T16 w 5791"/>
                                <a:gd name="T18" fmla="+- 0 7236 7"/>
                                <a:gd name="T19" fmla="*/ 7236 h 7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91" h="7229">
                                  <a:moveTo>
                                    <a:pt x="0" y="7229"/>
                                  </a:moveTo>
                                  <a:lnTo>
                                    <a:pt x="5791" y="7229"/>
                                  </a:lnTo>
                                  <a:lnTo>
                                    <a:pt x="5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Text Box 1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9" y="1639"/>
                              <a:ext cx="1455" cy="720"/>
                            </a:xfrm>
                            <a:prstGeom prst="rect">
                              <a:avLst/>
                            </a:prstGeom>
                            <a:noFill/>
                            <a:ln w="9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before="71" w:line="276" w:lineRule="exact"/>
                                  <w:ind w:left="335" w:right="337" w:firstLine="24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20"/>
                                  </w:rPr>
                                  <w:t>Wassen</w:t>
                                </w:r>
                                <w:r>
                                  <w:rPr>
                                    <w:rFonts w:ascii="Comic Sans MS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(proces)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8" name="Text Box 14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9" y="3444"/>
                              <a:ext cx="1455" cy="720"/>
                            </a:xfrm>
                            <a:prstGeom prst="rect">
                              <a:avLst/>
                            </a:prstGeom>
                            <a:noFill/>
                            <a:ln w="9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before="74"/>
                                  <w:ind w:left="335" w:right="337" w:firstLine="290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2"/>
                                    <w:sz w:val="20"/>
                                    <w:szCs w:val="20"/>
                                  </w:rPr>
                                  <w:t>…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-1"/>
                                    <w:sz w:val="20"/>
                                    <w:szCs w:val="20"/>
                                  </w:rPr>
                                  <w:t>(proces)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9" name="Text Box 1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9" y="5261"/>
                              <a:ext cx="1455" cy="720"/>
                            </a:xfrm>
                            <a:prstGeom prst="rect">
                              <a:avLst/>
                            </a:prstGeom>
                            <a:noFill/>
                            <a:ln w="9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before="72"/>
                                  <w:ind w:left="335" w:right="337" w:firstLine="290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2"/>
                                    <w:sz w:val="20"/>
                                    <w:szCs w:val="20"/>
                                  </w:rPr>
                                  <w:t>…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-1"/>
                                    <w:sz w:val="20"/>
                                    <w:szCs w:val="20"/>
                                  </w:rPr>
                                  <w:t>(proces)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0" name="Text Box 1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" y="512"/>
                              <a:ext cx="103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6" w:lineRule="exact"/>
                                  <w:ind w:firstLine="24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Suikerbiet</w:t>
                                </w:r>
                              </w:p>
                              <w:p w:rsidR="005F1A22" w:rsidRDefault="005F1A22">
                                <w:pPr>
                                  <w:spacing w:line="262" w:lineRule="exact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(beginstof)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1" name="Text Box 1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" y="1415"/>
                              <a:ext cx="925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6" w:lineRule="exact"/>
                                  <w:ind w:left="-2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Water</w:t>
                                </w:r>
                              </w:p>
                              <w:p w:rsidR="005F1A22" w:rsidRDefault="005F1A22">
                                <w:pPr>
                                  <w:spacing w:line="262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95"/>
                                    <w:sz w:val="20"/>
                                  </w:rPr>
                                  <w:t>(hulpstof)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2" name="Text Box 1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8" y="1429"/>
                              <a:ext cx="133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6" w:lineRule="exact"/>
                                  <w:ind w:left="-4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Waswater</w:t>
                                </w:r>
                              </w:p>
                              <w:p w:rsidR="005F1A22" w:rsidRDefault="005F1A22">
                                <w:pPr>
                                  <w:spacing w:line="262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95"/>
                                    <w:sz w:val="20"/>
                                  </w:rPr>
                                  <w:t>(afvalproduct)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Text Box 1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2677"/>
                              <a:ext cx="1683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4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Schone</w:t>
                                </w:r>
                                <w:r>
                                  <w:rPr>
                                    <w:rFonts w:ascii="Comic Sans MS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suikerbiet</w:t>
                                </w:r>
                              </w:p>
                              <w:p w:rsidR="005F1A22" w:rsidRDefault="005F1A22">
                                <w:pPr>
                                  <w:spacing w:line="261" w:lineRule="exact"/>
                                  <w:ind w:left="3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(tussenproduct)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Text Box 1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" y="3229"/>
                              <a:ext cx="925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4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2"/>
                                    <w:sz w:val="20"/>
                                    <w:szCs w:val="20"/>
                                  </w:rPr>
                                  <w:t>…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5F1A22" w:rsidRDefault="005F1A22">
                                <w:pPr>
                                  <w:spacing w:line="261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95"/>
                                    <w:sz w:val="20"/>
                                  </w:rPr>
                                  <w:t>(hulpstof)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Text Box 14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" y="4489"/>
                              <a:ext cx="1480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4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eastAsia="Comic Sans MS" w:hAnsi="Comic Sans MS" w:cs="Comic Sans MS"/>
                                    <w:spacing w:val="2"/>
                                    <w:sz w:val="20"/>
                                    <w:szCs w:val="20"/>
                                  </w:rPr>
                                  <w:t>…</w:t>
                                </w:r>
                                <w:r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5F1A22" w:rsidRDefault="005F1A22">
                                <w:pPr>
                                  <w:spacing w:line="261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95"/>
                                    <w:sz w:val="20"/>
                                  </w:rPr>
                                  <w:t>(tussenproduct)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Text Box 14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9" y="6305"/>
                              <a:ext cx="1261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16" w:lineRule="exact"/>
                                  <w:ind w:firstLine="31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Kristalsuiker</w:t>
                                </w:r>
                              </w:p>
                              <w:p w:rsidR="005F1A22" w:rsidRDefault="005F1A22">
                                <w:pPr>
                                  <w:spacing w:line="262" w:lineRule="exact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20"/>
                                  </w:rPr>
                                  <w:t>(eindproduct)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8" o:spid="_x0000_s1026" style="width:290.3pt;height:362.2pt;mso-position-horizontal-relative:char;mso-position-vertical-relative:line" coordsize="5806,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">
                <v:group id="Group 1527" o:spid="_x0000_s1027" style="position:absolute;left:2839;top:197;width:120;height:1431" coordorigin="2839,197" coordsize="120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1530" o:spid="_x0000_s1028" style="position:absolute;left:2839;top:197;width:120;height:1431;visibility:visible;mso-wrap-style:square;v-text-anchor:top" coordsize="12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kDcQA&#10;AADcAAAADwAAAGRycy9kb3ducmV2LnhtbESPT2vCQBTE74V+h+UVvDWbBPzT1FVaQfBSUVPvz+wz&#10;Cc2+Ddk1Sb+9Wyh4HGbmN8xyPZpG9NS52rKCJIpBEBdW11wq+M63rwsQziNrbCyTgl9ysF49Py0x&#10;03bgI/UnX4oAYZehgsr7NpPSFRUZdJFtiYN3tZ1BH2RXSt3hEOCmkWkcz6TBmsNChS1tKip+Tjej&#10;4Ovgj5/pJW/lFd+KtJdNPN+flZq8jB/vIDyN/hH+b++0gmkyg7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JA3EAAAA3AAAAA8AAAAAAAAAAAAAAAAAmAIAAGRycy9k&#10;b3ducmV2LnhtbFBLBQYAAAAABAAEAPUAAACJAwAAAAA=&#10;" path="m53,1310r-53,l60,1430r46,-91l60,1339r-5,-2l53,1332r,-22xe" fillcolor="black" stroked="f">
                    <v:path arrowok="t" o:connecttype="custom" o:connectlocs="53,1507;0,1507;60,1627;106,1536;60,1536;55,1534;53,1529;53,1507" o:connectangles="0,0,0,0,0,0,0,0"/>
                  </v:shape>
                  <v:shape id="Freeform 1529" o:spid="_x0000_s1029" style="position:absolute;left:2839;top:197;width:120;height:1431;visibility:visible;mso-wrap-style:square;v-text-anchor:top" coordsize="12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BlsMA&#10;AADcAAAADwAAAGRycy9kb3ducmV2LnhtbESPQYvCMBSE7wv7H8Jb8LamFtS1GmVXELwoWvX+bJ5t&#10;sXkpTaz13xtB2OMwM98ws0VnKtFS40rLCgb9CARxZnXJuYLjYfX9A8J5ZI2VZVLwIAeL+efHDBNt&#10;77ynNvW5CBB2CSoovK8TKV1WkEHXtzVx8C62MeiDbHKpG7wHuKlkHEUjabDksFBgTcuCsmt6Mwo2&#10;O7//i8+HWl5wksWtrKLx9qRU76v7nYLw1Pn/8Lu91gqGgzG8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eBlsMAAADcAAAADwAAAAAAAAAAAAAAAACYAgAAZHJzL2Rv&#10;d25yZXYueG1sUEsFBgAAAAAEAAQA9QAAAIgDAAAAAA==&#10;" path="m65,l55,,53,7r,1325l55,1337r5,2l65,1337r2,-5l67,7,65,xe" fillcolor="black" stroked="f">
                    <v:path arrowok="t" o:connecttype="custom" o:connectlocs="65,197;55,197;53,204;53,1529;55,1534;60,1536;65,1534;67,1529;67,204;65,197" o:connectangles="0,0,0,0,0,0,0,0,0,0"/>
                  </v:shape>
                  <v:shape id="Freeform 1528" o:spid="_x0000_s1030" style="position:absolute;left:2839;top:197;width:120;height:1431;visibility:visible;mso-wrap-style:square;v-text-anchor:top" coordsize="120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V5MEA&#10;AADcAAAADwAAAGRycy9kb3ducmV2LnhtbERPTWvCQBC9F/wPywje6saAbY1ugi0IXipNrPcxOybB&#10;7GzIrjH+e/dQ6PHxvjfZaFoxUO8aywoW8wgEcWl1w5WC3+Pu9QOE88gaW8uk4EEOsnTyssFE2zvn&#10;NBS+EiGEXYIKau+7REpX1mTQzW1HHLiL7Q36APtK6h7vIdy0Mo6iN2mw4dBQY0dfNZXX4mYUfP/4&#10;/DM+Hzt5wVUZD7KN3g8npWbTcbsG4Wn0/+I/914rWC7C2n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FeTBAAAA3AAAAA8AAAAAAAAAAAAAAAAAmAIAAGRycy9kb3du&#10;cmV2LnhtbFBLBQYAAAAABAAEAPUAAACGAwAAAAA=&#10;" path="m120,1310r-53,l67,1332r-2,5l60,1339r46,l120,1310xe" fillcolor="black" stroked="f">
                    <v:path arrowok="t" o:connecttype="custom" o:connectlocs="120,1507;67,1507;67,1529;65,1534;60,1536;106,1536;120,1507" o:connectangles="0,0,0,0,0,0,0"/>
                  </v:shape>
                </v:group>
                <v:group id="Group 1523" o:spid="_x0000_s1031" style="position:absolute;left:192;top:1939;width:1988;height:120" coordorigin="192,1939" coordsize="19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1526" o:spid="_x0000_s1032" style="position:absolute;left:192;top:1939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n18IA&#10;AADcAAAADwAAAGRycy9kb3ducmV2LnhtbERPTWvCQBC9C/0PyxR6Ed0YiEh0lVJpCVJQo3gestMk&#10;NDsbsxtN/333IHh8vO/VZjCNuFHnassKZtMIBHFhdc2lgvPpc7IA4TyyxsYyKfgjB5v1y2iFqbZ3&#10;PtIt96UIIexSVFB536ZSuqIig25qW+LA/djOoA+wK6Xu8B7CTSPjKJpLgzWHhgpb+qio+M17o8D0&#10;38lub8fxNulllu2+LtfDNlbq7XV4X4LwNPin+OHOtIIkDv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fXwgAAANwAAAAPAAAAAAAAAAAAAAAAAJgCAABkcnMvZG93&#10;bnJldi54bWxQSwUGAAAAAAQABAD1AAAAhwMAAAAA&#10;" path="m1867,r,120l1973,68r-86,l1891,65r3,-5l1891,56r-4,-3l1973,53,1867,xe" fillcolor="black" stroked="f">
                    <v:path arrowok="t" o:connecttype="custom" o:connectlocs="1867,1939;1867,2059;1973,2007;1887,2007;1891,2004;1894,1999;1891,1995;1887,1992;1973,1992;1867,1939" o:connectangles="0,0,0,0,0,0,0,0,0,0"/>
                  </v:shape>
                  <v:shape id="Freeform 1525" o:spid="_x0000_s1033" style="position:absolute;left:192;top:1939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CTMYA&#10;AADcAAAADwAAAGRycy9kb3ducmV2LnhtbESPQWvCQBSE74X+h+UVvIhuDKSUmI2UihKk0NaK50f2&#10;NQnNvo3ZjcZ/7xaEHoeZ+YbJVqNpxZl611hWsJhHIIhLqxuuFBy+N7MXEM4ja2wtk4IrOVjljw8Z&#10;ptpe+IvOe1+JAGGXooLa+y6V0pU1GXRz2xEH78f2Bn2QfSV1j5cAN62Mo+hZGmw4LNTY0VtN5e9+&#10;MArM8J7sPuw0XieDLIrd9nj6XMdKTZ7G1yUIT6P/D9/bhVaQxAv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JCTMYAAADcAAAADwAAAAAAAAAAAAAAAACYAgAAZHJz&#10;L2Rvd25yZXYueG1sUEsFBgAAAAAEAAQA9QAAAIsDAAAAAA==&#10;" path="m1867,53l7,53,3,56,,60r3,5l7,68r1860,l1867,53xe" fillcolor="black" stroked="f">
                    <v:path arrowok="t" o:connecttype="custom" o:connectlocs="1867,1992;7,1992;3,1995;0,1999;3,2004;7,2007;1867,2007;1867,1992" o:connectangles="0,0,0,0,0,0,0,0"/>
                  </v:shape>
                  <v:shape id="Freeform 1524" o:spid="_x0000_s1034" style="position:absolute;left:192;top:1939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cO8YA&#10;AADcAAAADwAAAGRycy9kb3ducmV2LnhtbESP3WrCQBSE7wXfYTlCb0rddCEiqauUSksQwZ+WXh+y&#10;p0lo9mya3Wh8e1coeDnMzDfMYjXYRpyo87VjDc/TBARx4UzNpYavz/enOQgfkA02jknDhTysluPR&#10;AjPjznyg0zGUIkLYZ6ihCqHNpPRFRRb91LXE0ftxncUQZVdK0+E5wm0jVZLMpMWa40KFLb1VVPwe&#10;e6vB9tt0s3OPap32Ms83H99/+7XS+mEyvL6ACDSEe/i/nRsNqVJ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DcO8YAAADcAAAADwAAAAAAAAAAAAAAAACYAgAAZHJz&#10;L2Rvd25yZXYueG1sUEsFBgAAAAAEAAQA9QAAAIsDAAAAAA==&#10;" path="m1973,53r-86,l1891,56r3,4l1891,65r-4,3l1973,68r14,-8l1973,53xe" fillcolor="black" stroked="f">
                    <v:path arrowok="t" o:connecttype="custom" o:connectlocs="1973,1992;1887,1992;1891,1995;1894,1999;1891,2004;1887,2007;1973,2007;1987,1999;1973,1992" o:connectangles="0,0,0,0,0,0,0,0,0"/>
                  </v:shape>
                </v:group>
                <v:group id="Group 1519" o:spid="_x0000_s1035" style="position:absolute;left:3655;top:1939;width:1988;height:120" coordorigin="3655,1939" coordsize="19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1522" o:spid="_x0000_s1036" style="position:absolute;left:3655;top:1939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h1MYA&#10;AADcAAAADwAAAGRycy9kb3ducmV2LnhtbESPQWvCQBSE74X+h+UVvIhuDE2R1FVEsQQRtCo9P7Kv&#10;SWj2bcxuNP33XUHocZiZb5jZoje1uFLrKssKJuMIBHFudcWFgvNpM5qCcB5ZY22ZFPySg8X8+WmG&#10;qbY3/qTr0RciQNilqKD0vkmldHlJBt3YNsTB+7atQR9kW0jd4i3ATS3jKHqTBisOCyU2tCop/zl2&#10;RoHpdsl2b4fxOulklm0/vi6HdazU4KVfvoPw1Pv/8KOdaQVJ/Ar3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h1MYAAADcAAAADwAAAAAAAAAAAAAAAACYAgAAZHJz&#10;L2Rvd25yZXYueG1sUEsFBgAAAAAEAAQA9QAAAIsDAAAAAA==&#10;" path="m1867,r,120l1973,68r-84,l1894,65r2,-5l1894,56r-5,-3l1973,53,1867,xe" fillcolor="black" stroked="f">
                    <v:path arrowok="t" o:connecttype="custom" o:connectlocs="1867,1939;1867,2059;1973,2007;1889,2007;1894,2004;1896,1999;1894,1995;1889,1992;1973,1992;1867,1939" o:connectangles="0,0,0,0,0,0,0,0,0,0"/>
                  </v:shape>
                  <v:shape id="Freeform 1521" o:spid="_x0000_s1037" style="position:absolute;left:3655;top:1939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ET8UA&#10;AADcAAAADwAAAGRycy9kb3ducmV2LnhtbESP3WrCQBSE7wu+w3IEb4puDKRI6iqiVIII9af0+pA9&#10;TYLZs2l2o/HtXaHQy2FmvmHmy97U4kqtqywrmE4iEMS51RUXCr7OH+MZCOeRNdaWScGdHCwXg5c5&#10;ptre+EjXky9EgLBLUUHpfZNK6fKSDLqJbYiD92Nbgz7ItpC6xVuAm1rGUfQmDVYcFkpsaF1Sfjl1&#10;RoHp9snu077Gm6STWbbbfv8eNrFSo2G/egfhqff/4b92phUkcQL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URPxQAAANwAAAAPAAAAAAAAAAAAAAAAAJgCAABkcnMv&#10;ZG93bnJldi54bWxQSwUGAAAAAAQABAD1AAAAigMAAAAA&#10;" path="m1867,53l7,53,3,56,,60r3,5l7,68r1860,l1867,53xe" fillcolor="black" stroked="f">
                    <v:path arrowok="t" o:connecttype="custom" o:connectlocs="1867,1992;7,1992;3,1995;0,1999;3,2004;7,2007;1867,2007;1867,1992" o:connectangles="0,0,0,0,0,0,0,0"/>
                  </v:shape>
                  <v:shape id="Freeform 1520" o:spid="_x0000_s1038" style="position:absolute;left:3655;top:1939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aOMYA&#10;AADcAAAADwAAAGRycy9kb3ducmV2LnhtbESPQWvCQBSE74X+h+UVehHdGIiUmI2UihKkULXi+ZF9&#10;TUKzb2N2o+m/7xaEHoeZ+YbJVqNpxZV611hWMJ9FIIhLqxuuFJw+N9MXEM4ja2wtk4IfcrDKHx8y&#10;TLW98YGuR1+JAGGXooLa+y6V0pU1GXQz2xEH78v2Bn2QfSV1j7cAN62Mo2ghDTYcFmrs6K2m8vs4&#10;GAVmeE92H3YSr5NBFsVue77s17FSz0/j6xKEp9H/h+/tQitI4gX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vaOMYAAADcAAAADwAAAAAAAAAAAAAAAACYAgAAZHJz&#10;L2Rvd25yZXYueG1sUEsFBgAAAAAEAAQA9QAAAIsDAAAAAA==&#10;" path="m1973,53r-84,l1894,56r2,4l1894,65r-5,3l1973,68r14,-8l1973,53xe" fillcolor="black" stroked="f">
                    <v:path arrowok="t" o:connecttype="custom" o:connectlocs="1973,1992;1889,1992;1894,1995;1896,1999;1894,2004;1889,2007;1973,2007;1987,1999;1973,1992" o:connectangles="0,0,0,0,0,0,0,0,0"/>
                  </v:shape>
                </v:group>
                <v:group id="Group 1515" o:spid="_x0000_s1039" style="position:absolute;left:2839;top:2343;width:120;height:1088" coordorigin="2839,2343" coordsize="120,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1518" o:spid="_x0000_s1040" style="position:absolute;left:2839;top:2343;width:120;height:1088;visibility:visible;mso-wrap-style:square;v-text-anchor:top" coordsize="12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clMIA&#10;AADcAAAADwAAAGRycy9kb3ducmV2LnhtbERPz0vDMBS+D/wfwhO8bakFZdSlRRRheHJxoN7emre2&#10;mrzUJK71vzcHYceP7/emmZ0VJwpx8KzgelWAIG69GbhTsH99Wq5BxIRs0HomBb8UoakvFhusjJ94&#10;RyedOpFDOFaooE9prKSMbU8O48qPxJk7+uAwZRg6aQJOOdxZWRbFrXQ4cG7ocaSHntov/eMUlPp5&#10;0G+H8TO8TI/pW9vtzn68K3V1Od/fgUg0p7P43701Cm7KvDafyUdA1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FyUwgAAANwAAAAPAAAAAAAAAAAAAAAAAJgCAABkcnMvZG93&#10;bnJldi54bWxQSwUGAAAAAAQABAD1AAAAhwMAAAAA&#10;" path="m53,967l,967r60,120l106,995r-46,l55,993r-2,-5l53,967xe" fillcolor="black" stroked="f">
                    <v:path arrowok="t" o:connecttype="custom" o:connectlocs="53,3310;0,3310;60,3430;106,3338;60,3338;55,3336;53,3331;53,3310" o:connectangles="0,0,0,0,0,0,0,0"/>
                  </v:shape>
                  <v:shape id="Freeform 1517" o:spid="_x0000_s1041" style="position:absolute;left:2839;top:2343;width:120;height:1088;visibility:visible;mso-wrap-style:square;v-text-anchor:top" coordsize="12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5D8UA&#10;AADcAAAADwAAAGRycy9kb3ducmV2LnhtbESPQUsDMRSE74L/ITzBm826oNS1aRGlUHqyqaDenpvn&#10;7mrysk3S7vbfNwXB4zAz3zCzxeisOFCInWcFt5MCBHHtTceNgrft8mYKIiZkg9YzKThShMX88mKG&#10;lfEDb+igUyMyhGOFCtqU+krKWLfkME58T5y9bx8cpixDI03AIcOdlWVR3EuHHeeFFnt6bqn+1Xun&#10;oNTrTr9/9T/hdXhJO21XG/v5odT11fj0CCLRmP7Df+2VUXBXPsD5TD4Ccn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PkPxQAAANwAAAAPAAAAAAAAAAAAAAAAAJgCAABkcnMv&#10;ZG93bnJldi54bWxQSwUGAAAAAAQABAD1AAAAigMAAAAA&#10;" path="m60,l55,2,53,7r,981l55,993r5,2l65,993r2,-5l67,7,65,2,60,xe" fillcolor="black" stroked="f">
                    <v:path arrowok="t" o:connecttype="custom" o:connectlocs="60,2343;55,2345;53,2350;53,3331;55,3336;60,3338;65,3336;67,3331;67,2350;65,2345;60,2343" o:connectangles="0,0,0,0,0,0,0,0,0,0,0"/>
                  </v:shape>
                  <v:shape id="Freeform 1516" o:spid="_x0000_s1042" style="position:absolute;left:2839;top:2343;width:120;height:1088;visibility:visible;mso-wrap-style:square;v-text-anchor:top" coordsize="12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GT8MA&#10;AADcAAAADwAAAGRycy9kb3ducmV2LnhtbERPTU8CMRC9m/AfmiHhJl0wELNSiMGYEE5QTdTbuB13&#10;V9vp2hZ2+ff0YOLx5X2vNoOz4kwhtp4VzKYFCOLKm5ZrBa8vz7f3IGJCNmg9k4ILRdisRzcrLI3v&#10;+UhnnWqRQziWqKBJqSuljFVDDuPUd8SZ+/LBYcow1NIE7HO4s3JeFEvpsOXc0GBH24aqH31yCuZ6&#10;3+q3z+47HPqn9Kvt7mg/3pWajIfHBxCJhvQv/nPvjILFXZ6fz+Qj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fGT8MAAADcAAAADwAAAAAAAAAAAAAAAACYAgAAZHJzL2Rv&#10;d25yZXYueG1sUEsFBgAAAAAEAAQA9QAAAIgDAAAAAA==&#10;" path="m120,967r-53,l67,988r-2,5l60,995r46,l120,967xe" fillcolor="black" stroked="f">
                    <v:path arrowok="t" o:connecttype="custom" o:connectlocs="120,3310;67,3310;67,3331;65,3336;60,3338;106,3338;120,3310" o:connectangles="0,0,0,0,0,0,0"/>
                  </v:shape>
                </v:group>
                <v:group id="Group 1511" o:spid="_x0000_s1043" style="position:absolute;left:2839;top:4174;width:120;height:1088" coordorigin="2839,4174" coordsize="120,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1514" o:spid="_x0000_s1044" style="position:absolute;left:2839;top:4174;width:120;height:1088;visibility:visible;mso-wrap-style:square;v-text-anchor:top" coordsize="12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9o8UA&#10;AADcAAAADwAAAGRycy9kb3ducmV2LnhtbESPQUsDMRSE74L/ITzBm826YpG1aRGlUHqyqaDenpvn&#10;7mrysk3S7vbfNwXB4zAz3zCzxeisOFCInWcFt5MCBHHtTceNgrft8uYBREzIBq1nUnCkCIv55cUM&#10;K+MH3tBBp0ZkCMcKFbQp9ZWUsW7JYZz4njh73z44TFmGRpqAQ4Y7K8uimEqHHeeFFnt6bqn+1Xun&#10;oNTrTr9/9T/hdXhJO21XG/v5odT11fj0CCLRmP7Df+2VUXB/V8L5TD4Ccn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f2jxQAAANwAAAAPAAAAAAAAAAAAAAAAAJgCAABkcnMv&#10;ZG93bnJldi54bWxQSwUGAAAAAAQABAD1AAAAigMAAAAA&#10;" path="m53,967l,967r60,120l107,993r-47,l55,991r-2,-5l53,967xe" fillcolor="black" stroked="f">
                    <v:path arrowok="t" o:connecttype="custom" o:connectlocs="53,5141;0,5141;60,5261;107,5167;60,5167;55,5165;53,5160;53,5141" o:connectangles="0,0,0,0,0,0,0,0"/>
                  </v:shape>
                  <v:shape id="Freeform 1513" o:spid="_x0000_s1045" style="position:absolute;left:2839;top:4174;width:120;height:1088;visibility:visible;mso-wrap-style:square;v-text-anchor:top" coordsize="12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YOMUA&#10;AADcAAAADwAAAGRycy9kb3ducmV2LnhtbESPQUsDMRSE7wX/Q3hCbzZriyLbpkWUQvFko2B7e928&#10;7m5NXtYkdtd/bwShx2FmvmEWq8FZcaYQW88KbicFCOLKm5ZrBe9v65sHEDEhG7SeScEPRVgtr0YL&#10;LI3veUtnnWqRIRxLVNCk1JVSxqohh3HiO+LsHX1wmLIMtTQB+wx3Vk6L4l46bDkvNNjRU0PVp/52&#10;Cqb6pdUfh+4UXvvn9KXtZmv3O6XG18PjHESiIV3C/+2NUXA3m8Hf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Vg4xQAAANwAAAAPAAAAAAAAAAAAAAAAAJgCAABkcnMv&#10;ZG93bnJldi54bWxQSwUGAAAAAAQABAD1AAAAigMAAAAA&#10;" path="m60,l55,2,53,7r,979l55,991r5,2l65,991r2,-5l67,7,65,2,60,xe" fillcolor="black" stroked="f">
                    <v:path arrowok="t" o:connecttype="custom" o:connectlocs="60,4174;55,4176;53,4181;53,5160;55,5165;60,5167;65,5165;67,5160;67,4181;65,4176;60,4174" o:connectangles="0,0,0,0,0,0,0,0,0,0,0"/>
                  </v:shape>
                  <v:shape id="Freeform 1512" o:spid="_x0000_s1046" style="position:absolute;left:2839;top:4174;width:120;height:1088;visibility:visible;mso-wrap-style:square;v-text-anchor:top" coordsize="120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ATMYA&#10;AADcAAAADwAAAGRycy9kb3ducmV2LnhtbESPQUsDMRSE70L/Q3iCN5u1VSnbpkWUQvFko9D29rp5&#10;7q5NXtYkdtd/bwTB4zAz3zCL1eCsOFOIrWcFN+MCBHHlTcu1grfX9fUMREzIBq1nUvBNEVbL0cUC&#10;S+N73tJZp1pkCMcSFTQpdaWUsWrIYRz7jjh77z44TFmGWpqAfYY7KydFcS8dtpwXGuzosaHqpL+c&#10;gol+bvXu2H2El/4pfWq72drDXqmry+FhDiLRkP7Df+2NUXA3vYX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ATMYAAADcAAAADwAAAAAAAAAAAAAAAACYAgAAZHJz&#10;L2Rvd25yZXYueG1sUEsFBgAAAAAEAAQA9QAAAIsDAAAAAA==&#10;" path="m120,967r-53,l67,986r-2,5l60,993r47,l120,967xe" fillcolor="black" stroked="f">
                    <v:path arrowok="t" o:connecttype="custom" o:connectlocs="120,5141;67,5141;67,5160;65,5165;60,5167;107,5167;120,5141" o:connectangles="0,0,0,0,0,0,0"/>
                  </v:shape>
                </v:group>
                <v:group id="Group 1507" o:spid="_x0000_s1047" style="position:absolute;left:2839;top:5997;width:120;height:1090" coordorigin="2839,5997" coordsize="120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1510" o:spid="_x0000_s1048" style="position:absolute;left:2839;top:5997;width:120;height:1090;visibility:visible;mso-wrap-style:square;v-text-anchor:top" coordsize="12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tacQA&#10;AADcAAAADwAAAGRycy9kb3ducmV2LnhtbESPUWvCMBSF3wf7D+EO9jZTHRbpjOIGg+1BqNYfcJdc&#10;22JzU5JYu39vBMHHwznnO5zlerSdGMiH1rGC6SQDQaydablWcKi+3xYgQkQ22DkmBf8UYL16flpi&#10;YdyFdzTsYy0ShEOBCpoY+0LKoBuyGCauJ07e0XmLMUlfS+PxkuC2k7Msy6XFltNCgz19NaRP+7NV&#10;MPzSuC3LspIn/zmv5HGR6z+t1OvLuPkAEWmMj/C9/WMUzN9z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bWnEAAAA3AAAAA8AAAAAAAAAAAAAAAAAmAIAAGRycy9k&#10;b3ducmV2LnhtbFBLBQYAAAAABAAEAPUAAACJAwAAAAA=&#10;" path="m53,970l,970r60,120l107,996r-52,l53,989r,-19xe" fillcolor="black" stroked="f">
                    <v:path arrowok="t" o:connecttype="custom" o:connectlocs="53,6967;0,6967;60,7087;107,6993;55,6993;53,6986;53,6967" o:connectangles="0,0,0,0,0,0,0"/>
                  </v:shape>
                  <v:shape id="Freeform 1509" o:spid="_x0000_s1049" style="position:absolute;left:2839;top:5997;width:120;height:1090;visibility:visible;mso-wrap-style:square;v-text-anchor:top" coordsize="12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I8sQA&#10;AADcAAAADwAAAGRycy9kb3ducmV2LnhtbESPUWvCMBSF3wf+h3CFvc10Dp10RlFB2B6Ezu4H3CXX&#10;ttjclCTW7t8vguDj4ZzzHc5yPdhW9ORD41jB6yQDQaydabhS8FPuXxYgQkQ22DomBX8UYL0aPS0x&#10;N+7K39QfYyUShEOOCuoYu1zKoGuyGCauI07eyXmLMUlfSePxmuC2ldMsm0uLDaeFGjva1aTPx4tV&#10;0H/RcCiKopRnv52V8rSY61+t1PN42HyAiDTER/je/jQKZm/vcDu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0yPLEAAAA3AAAAA8AAAAAAAAAAAAAAAAAmAIAAGRycy9k&#10;b3ducmV2LnhtbFBLBQYAAAAABAAEAPUAAACJAwAAAAA=&#10;" path="m60,l55,3,53,8r,981l55,996r10,l67,989,67,8,65,3,60,xe" fillcolor="black" stroked="f">
                    <v:path arrowok="t" o:connecttype="custom" o:connectlocs="60,5997;55,6000;53,6005;53,6986;55,6993;65,6993;67,6986;67,6005;65,6000;60,5997" o:connectangles="0,0,0,0,0,0,0,0,0,0"/>
                  </v:shape>
                  <v:shape id="Freeform 1508" o:spid="_x0000_s1050" style="position:absolute;left:2839;top:5997;width:120;height:1090;visibility:visible;mso-wrap-style:square;v-text-anchor:top" coordsize="120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cgMEA&#10;AADcAAAADwAAAGRycy9kb3ducmV2LnhtbERP3WrCMBS+H+wdwhG8m6kTRTqjbANBLwZd6wMck2Nb&#10;bE5KEmt9e3Mx2OXH97/ZjbYTA/nQOlYwn2UgiLUzLdcKTtX+bQ0iRGSDnWNS8KAAu+3rywZz4+78&#10;S0MZa5FCOOSooImxz6UMuiGLYeZ64sRdnLcYE/S1NB7vKdx28j3LVtJiy6mhwZ6+G9LX8mYVDEca&#10;f4qiqOTVfy0reVmv9FkrNZ2Mnx8gIo3xX/znPhgFy0Vam86k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XIDBAAAA3AAAAA8AAAAAAAAAAAAAAAAAmAIAAGRycy9kb3du&#10;cmV2LnhtbFBLBQYAAAAABAAEAPUAAACGAwAAAAA=&#10;" path="m120,970r-53,l67,989r-2,7l107,996r13,-26xe" fillcolor="black" stroked="f">
                    <v:path arrowok="t" o:connecttype="custom" o:connectlocs="120,6967;67,6967;67,6986;65,6993;107,6993;120,6967" o:connectangles="0,0,0,0,0,0"/>
                  </v:shape>
                </v:group>
                <v:group id="Group 1503" o:spid="_x0000_s1051" style="position:absolute;left:192;top:3754;width:1988;height:120" coordorigin="192,3754" coordsize="19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1506" o:spid="_x0000_s1052" style="position:absolute;left:192;top:3754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Cd8MA&#10;AADcAAAADwAAAGRycy9kb3ducmV2LnhtbERPy2rCQBTdF/yH4QpuSp00NCLRUaSiBBF8tHR9yVyT&#10;YOZOzEw0/XtnUejycN7zZW9qcafWVZYVvI8jEMS51RUXCr6/Nm9TEM4ja6wtk4JfcrBcDF7mmGr7&#10;4BPdz74QIYRdigpK75tUSpeXZNCNbUMcuIttDfoA20LqFh8h3NQyjqKJNFhxaCixoc+S8uu5MwpM&#10;t092B/sar5NOZtlu+3M7rmOlRsN+NQPhqff/4j93phUkH2F+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ECd8MAAADcAAAADwAAAAAAAAAAAAAAAACYAgAAZHJzL2Rv&#10;d25yZXYueG1sUEsFBgAAAAAEAAQA9QAAAIgDAAAAAA==&#10;" path="m1867,r,120l1973,67r-86,l1891,64r3,-4l1891,55r-4,-3l1973,52,1867,xe" fillcolor="black" stroked="f">
                    <v:path arrowok="t" o:connecttype="custom" o:connectlocs="1867,3754;1867,3874;1973,3821;1887,3821;1891,3818;1894,3814;1891,3809;1887,3806;1973,3806;1867,3754" o:connectangles="0,0,0,0,0,0,0,0,0,0"/>
                  </v:shape>
                  <v:shape id="Freeform 1505" o:spid="_x0000_s1053" style="position:absolute;left:192;top:3754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7MYA&#10;AADcAAAADwAAAGRycy9kb3ducmV2LnhtbESPQWvCQBSE70L/w/IEL6IbQ1NKdJWiWIIUbLX0/Mg+&#10;k2D2bcxuNP333YLgcZiZb5jFqje1uFLrKssKZtMIBHFudcWFgu/jdvIKwnlkjbVlUvBLDlbLp8EC&#10;U21v/EXXgy9EgLBLUUHpfZNK6fKSDLqpbYiDd7KtQR9kW0jd4i3ATS3jKHqRBisOCyU2tC4pPx86&#10;o8B0H8lub8fxJulklu3efy6fm1ip0bB/m4Pw1PtH+N7OtILkeQb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2n7MYAAADcAAAADwAAAAAAAAAAAAAAAACYAgAAZHJz&#10;L2Rvd25yZXYueG1sUEsFBgAAAAAEAAQA9QAAAIsDAAAAAA==&#10;" path="m1867,52l7,52,3,55,,60r3,4l7,67r1860,l1867,52xe" fillcolor="black" stroked="f">
                    <v:path arrowok="t" o:connecttype="custom" o:connectlocs="1867,3806;7,3806;3,3809;0,3814;3,3818;7,3821;1867,3821;1867,3806" o:connectangles="0,0,0,0,0,0,0,0"/>
                  </v:shape>
                  <v:shape id="Freeform 1504" o:spid="_x0000_s1054" style="position:absolute;left:192;top:3754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5m8YA&#10;AADcAAAADwAAAGRycy9kb3ducmV2LnhtbESPQWvCQBSE74X+h+UVvIhuDE2R1FVEsQQRtCo9P7Kv&#10;SWj2bcxuNP33XUHocZiZb5jZoje1uFLrKssKJuMIBHFudcWFgvNpM5qCcB5ZY22ZFPySg8X8+WmG&#10;qbY3/qTr0RciQNilqKD0vkmldHlJBt3YNsTB+7atQR9kW0jd4i3ATS3jKHqTBisOCyU2tCop/zl2&#10;RoHpdsl2b4fxOulklm0/vi6HdazU4KVfvoPw1Pv/8KOdaQXJawz3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85m8YAAADcAAAADwAAAAAAAAAAAAAAAACYAgAAZHJz&#10;L2Rvd25yZXYueG1sUEsFBgAAAAAEAAQA9QAAAIsDAAAAAA==&#10;" path="m1973,52r-86,l1891,55r3,5l1891,64r-4,3l1973,67r14,-7l1973,52xe" fillcolor="black" stroked="f">
                    <v:path arrowok="t" o:connecttype="custom" o:connectlocs="1973,3806;1887,3806;1891,3809;1894,3814;1891,3818;1887,3821;1973,3821;1987,3814;1973,3806" o:connectangles="0,0,0,0,0,0,0,0,0"/>
                  </v:shape>
                </v:group>
                <v:group id="Group 1499" o:spid="_x0000_s1055" style="position:absolute;left:3655;top:3754;width:1988;height:120" coordorigin="3655,3754" coordsize="19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502" o:spid="_x0000_s1056" style="position:absolute;left:3655;top:3754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EdMYA&#10;AADcAAAADwAAAGRycy9kb3ducmV2LnhtbESPQWvCQBSE70L/w/IEL0U3BiMlukpRKkEKWi09P7LP&#10;JJh9m2Y3mv77bqHgcZiZb5jluje1uFHrKssKppMIBHFudcWFgs/z2/gFhPPIGmvLpOCHHKxXT4Ml&#10;ptre+YNuJ1+IAGGXooLS+yaV0uUlGXQT2xAH72Jbgz7ItpC6xXuAm1rGUTSXBisOCyU2tCkpv546&#10;o8B078n+YJ/jbdLJLNvvvr6P21ip0bB/XYDw1PtH+L+daQXJbAZ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oEdMYAAADcAAAADwAAAAAAAAAAAAAAAACYAgAAZHJz&#10;L2Rvd25yZXYueG1sUEsFBgAAAAAEAAQA9QAAAIsDAAAAAA==&#10;" path="m1867,r,120l1973,67r-84,l1894,64r2,-4l1894,55r-5,-3l1973,52,1867,xe" fillcolor="black" stroked="f">
                    <v:path arrowok="t" o:connecttype="custom" o:connectlocs="1867,3754;1867,3874;1973,3821;1889,3821;1894,3818;1896,3814;1894,3809;1889,3806;1973,3806;1867,3754" o:connectangles="0,0,0,0,0,0,0,0,0,0"/>
                  </v:shape>
                  <v:shape id="Freeform 1501" o:spid="_x0000_s1057" style="position:absolute;left:3655;top:3754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h78YA&#10;AADcAAAADwAAAGRycy9kb3ducmV2LnhtbESPQWvCQBSE70L/w/IKvYhuGkyR1FVKpRKkoI3S8yP7&#10;moRm36bZjcZ/7xYEj8PMfMMsVoNpxIk6V1tW8DyNQBAXVtdcKjgePiZzEM4ja2wsk4ILOVgtH0YL&#10;TLU98xedcl+KAGGXooLK+zaV0hUVGXRT2xIH78d2Bn2QXSl1h+cAN42Mo+hFGqw5LFTY0ntFxW/e&#10;GwWm/0y2OzuO10kvs2y7+f7br2Olnh6Ht1cQngZ/D9/amVaQzBL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ah78YAAADcAAAADwAAAAAAAAAAAAAAAACYAgAAZHJz&#10;L2Rvd25yZXYueG1sUEsFBgAAAAAEAAQA9QAAAIsDAAAAAA==&#10;" path="m1867,52l7,52,3,55,,60r3,4l7,67r1860,l1867,52xe" fillcolor="black" stroked="f">
                    <v:path arrowok="t" o:connecttype="custom" o:connectlocs="1867,3806;7,3806;3,3809;0,3814;3,3818;7,3821;1867,3821;1867,3806" o:connectangles="0,0,0,0,0,0,0,0"/>
                  </v:shape>
                  <v:shape id="Freeform 1500" o:spid="_x0000_s1058" style="position:absolute;left:3655;top:3754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/mMYA&#10;AADcAAAADwAAAGRycy9kb3ducmV2LnhtbESPQWvCQBSE70L/w/IEL6KbhkZKdJVSqQQRtFp6fmSf&#10;STD7Ns1uNP333YLgcZiZb5jFqje1uFLrKssKnqcRCOLc6ooLBV+nj8krCOeRNdaWScEvOVgtnwYL&#10;TLW98Sddj74QAcIuRQWl900qpctLMuimtiEO3tm2Bn2QbSF1i7cAN7WMo2gmDVYcFkps6L2k/HLs&#10;jALT7ZLt3o7jddLJLNtuvn8O61ip0bB/m4Pw1PtH+N7OtILkZQb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Q/mMYAAADcAAAADwAAAAAAAAAAAAAAAACYAgAAZHJz&#10;L2Rvd25yZXYueG1sUEsFBgAAAAAEAAQA9QAAAIsDAAAAAA==&#10;" path="m1973,52r-84,l1894,55r2,5l1894,64r-5,3l1973,67r14,-7l1973,52xe" fillcolor="black" stroked="f">
                    <v:path arrowok="t" o:connecttype="custom" o:connectlocs="1973,3806;1889,3806;1894,3809;1896,3814;1894,3818;1889,3821;1973,3821;1987,3814;1973,3806" o:connectangles="0,0,0,0,0,0,0,0,0"/>
                  </v:shape>
                </v:group>
                <v:group id="Group 1495" o:spid="_x0000_s1059" style="position:absolute;left:192;top:5568;width:1988;height:120" coordorigin="192,5568" coordsize="19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498" o:spid="_x0000_s1060" style="position:absolute;left:192;top:5568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OccMA&#10;AADcAAAADwAAAGRycy9kb3ducmV2LnhtbERPy2rCQBTdF/yH4QpuSp00NCLRUaSiBBF8tHR9yVyT&#10;YOZOzEw0/XtnUejycN7zZW9qcafWVZYVvI8jEMS51RUXCr6/Nm9TEM4ja6wtk4JfcrBcDF7mmGr7&#10;4BPdz74QIYRdigpK75tUSpeXZNCNbUMcuIttDfoA20LqFh8h3NQyjqKJNFhxaCixoc+S8uu5MwpM&#10;t092B/sar5NOZtlu+3M7rmOlRsN+NQPhqff/4j93phUkH2Ft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cOccMAAADcAAAADwAAAAAAAAAAAAAAAACYAgAAZHJzL2Rv&#10;d25yZXYueG1sUEsFBgAAAAAEAAQA9QAAAIgDAAAAAA==&#10;" path="m1867,r,120l1968,69r-81,l1891,67r3,-7l1891,55r-4,-2l1973,53,1867,xe" fillcolor="black" stroked="f">
                    <v:path arrowok="t" o:connecttype="custom" o:connectlocs="1867,5568;1867,5688;1968,5637;1887,5637;1891,5635;1894,5628;1891,5623;1887,5621;1973,5621;1867,5568" o:connectangles="0,0,0,0,0,0,0,0,0,0"/>
                  </v:shape>
                  <v:shape id="Freeform 1497" o:spid="_x0000_s1061" style="position:absolute;left:192;top:5568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r6sYA&#10;AADcAAAADwAAAGRycy9kb3ducmV2LnhtbESPQWvCQBSE7wX/w/IEL6KbhqbY6Cql0hJEqNrS8yP7&#10;TEKzb2N2o+m/dwWhx2FmvmEWq97U4kytqywreJxGIIhzqysuFHx/vU9mIJxH1lhbJgV/5GC1HDws&#10;MNX2wns6H3whAoRdigpK75tUSpeXZNBNbUMcvKNtDfog20LqFi8BbmoZR9GzNFhxWCixobeS8t9D&#10;ZxSYbptsPu04XiedzLLNx89pt46VGg371zkIT73/D9/bmVaQPL3A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ur6sYAAADcAAAADwAAAAAAAAAAAAAAAACYAgAAZHJz&#10;L2Rvd25yZXYueG1sUEsFBgAAAAAEAAQA9QAAAIsDAAAAAA==&#10;" path="m1867,53l7,53,3,55,,60r3,7l7,69r1860,l1867,53xe" fillcolor="black" stroked="f">
                    <v:path arrowok="t" o:connecttype="custom" o:connectlocs="1867,5621;7,5621;3,5623;0,5628;3,5635;7,5637;1867,5637;1867,5621" o:connectangles="0,0,0,0,0,0,0,0"/>
                  </v:shape>
                  <v:shape id="Freeform 1496" o:spid="_x0000_s1062" style="position:absolute;left:192;top:5568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UqsIA&#10;AADcAAAADwAAAGRycy9kb3ducmV2LnhtbERPTWvCQBC9C/0PyxR6Ed0YiEh0lVJpCVJQo3gestMk&#10;NDsbsxtN/333IHh8vO/VZjCNuFHnassKZtMIBHFhdc2lgvPpc7IA4TyyxsYyKfgjB5v1y2iFqbZ3&#10;PtIt96UIIexSVFB536ZSuqIig25qW+LA/djOoA+wK6Xu8B7CTSPjKJpLgzWHhgpb+qio+M17o8D0&#10;38lub8fxNulllu2+LtfDNlbq7XV4X4LwNPin+OHOtIIkCf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JSqwgAAANwAAAAPAAAAAAAAAAAAAAAAAJgCAABkcnMvZG93&#10;bnJldi54bWxQSwUGAAAAAAQABAD1AAAAhwMAAAAA&#10;" path="m1973,53r-86,l1891,55r3,5l1891,67r-4,2l1968,69r19,-9l1973,53xe" fillcolor="black" stroked="f">
                    <v:path arrowok="t" o:connecttype="custom" o:connectlocs="1973,5621;1887,5621;1891,5623;1894,5628;1891,5635;1887,5637;1968,5637;1987,5628;1973,5621" o:connectangles="0,0,0,0,0,0,0,0,0"/>
                  </v:shape>
                </v:group>
                <v:group id="Group 1491" o:spid="_x0000_s1063" style="position:absolute;left:3641;top:5568;width:1988;height:120" coordorigin="3641,5568" coordsize="198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1494" o:spid="_x0000_s1064" style="position:absolute;left:3641;top:5568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vRsUA&#10;AADcAAAADwAAAGRycy9kb3ducmV2LnhtbESP3WrCQBSE7wu+w3IEb4puDKRI6iqiVIII9af0+pA9&#10;TYLZs2l2o/HtXaHQy2FmvmHmy97U4kqtqywrmE4iEMS51RUXCr7OH+MZCOeRNdaWScGdHCwXg5c5&#10;ptre+EjXky9EgLBLUUHpfZNK6fKSDLqJbYiD92Nbgz7ItpC6xVuAm1rGUfQmDVYcFkpsaF1Sfjl1&#10;RoHp9snu077Gm6STWbbbfv8eNrFSo2G/egfhqff/4b92phUkSQz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q9GxQAAANwAAAAPAAAAAAAAAAAAAAAAAJgCAABkcnMv&#10;ZG93bnJldi54bWxQSwUGAAAAAAQABAD1AAAAigMAAAAA&#10;" path="m1867,r,120l1968,69r-80,l1893,67r3,-7l1893,55r-5,-2l1972,53,1867,xe" fillcolor="black" stroked="f">
                    <v:path arrowok="t" o:connecttype="custom" o:connectlocs="1867,5568;1867,5688;1968,5637;1888,5637;1893,5635;1896,5628;1893,5623;1888,5621;1972,5621;1867,5568" o:connectangles="0,0,0,0,0,0,0,0,0,0"/>
                  </v:shape>
                  <v:shape id="Freeform 1493" o:spid="_x0000_s1065" style="position:absolute;left:3641;top:5568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K3cYA&#10;AADcAAAADwAAAGRycy9kb3ducmV2LnhtbESPQWvCQBSE70L/w/IKvYhuGkmR1FVKpRKkoI3S8yP7&#10;moRm36bZjcZ/7xYEj8PMfMMsVoNpxIk6V1tW8DyNQBAXVtdcKjgePiZzEM4ja2wsk4ILOVgtH0YL&#10;TLU98xedcl+KAGGXooLK+zaV0hUVGXRT2xIH78d2Bn2QXSl1h+cAN42Mo+hFGqw5LFTY0ntFxW/e&#10;GwWm/0y2OzuO10kvs2y7+f7br2Olnh6Ht1cQngZ/D9/amVaQJD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oK3cYAAADcAAAADwAAAAAAAAAAAAAAAACYAgAAZHJz&#10;L2Rvd25yZXYueG1sUEsFBgAAAAAEAAQA9QAAAIsDAAAAAA==&#10;" path="m1867,53l7,53,2,55,,60r2,7l7,69r1860,l1867,53xe" fillcolor="black" stroked="f">
                    <v:path arrowok="t" o:connecttype="custom" o:connectlocs="1867,5621;7,5621;2,5623;0,5628;2,5635;7,5637;1867,5637;1867,5621" o:connectangles="0,0,0,0,0,0,0,0"/>
                  </v:shape>
                  <v:shape id="Freeform 1492" o:spid="_x0000_s1066" style="position:absolute;left:3641;top:5568;width:1988;height:120;visibility:visible;mso-wrap-style:square;v-text-anchor:top" coordsize="198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SqcYA&#10;AADcAAAADwAAAGRycy9kb3ducmV2LnhtbESPQWvCQBSE70L/w/IKvYhuGkyR1FVKpRKkoI3S8yP7&#10;moRm36bZjcZ/7xYEj8PMfMMsVoNpxIk6V1tW8DyNQBAXVtdcKjgePiZzEM4ja2wsk4ILOVgtH0YL&#10;TLU98xedcl+KAGGXooLK+zaV0hUVGXRT2xIH78d2Bn2QXSl1h+cAN42Mo+hFGqw5LFTY0ntFxW/e&#10;GwWm/0y2OzuO10kvs2y7+f7br2Olnh6Ht1cQngZ/D9/amVaQJDP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OSqcYAAADcAAAADwAAAAAAAAAAAAAAAACYAgAAZHJz&#10;L2Rvd25yZXYueG1sUEsFBgAAAAAEAAQA9QAAAIsDAAAAAA==&#10;" path="m1972,53r-84,l1893,55r3,5l1893,67r-5,2l1968,69r19,-9l1972,53xe" fillcolor="black" stroked="f">
                    <v:path arrowok="t" o:connecttype="custom" o:connectlocs="1972,5621;1888,5621;1893,5623;1896,5628;1893,5635;1888,5637;1968,5637;1987,5628;1972,5621" o:connectangles="0,0,0,0,0,0,0,0,0"/>
                  </v:shape>
                </v:group>
                <v:group id="Group 1479" o:spid="_x0000_s1067" style="position:absolute;left:7;top:7;width:5791;height:7229" coordorigin="7,7" coordsize="5791,7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490" o:spid="_x0000_s1068" style="position:absolute;left:7;top:7;width:5791;height:7229;visibility:visible;mso-wrap-style:square;v-text-anchor:top" coordsize="5791,7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n38QA&#10;AADcAAAADwAAAGRycy9kb3ducmV2LnhtbESPUWvCQBCE3wv9D8cW+lLqpUVFUk+xhYBvYuwP2ObW&#10;XGhuL81tY+yv7wmCj8PMfMMs16Nv1UB9bAIbeJlkoIirYBuuDXweiucFqCjIFtvAZOBMEdar+7sl&#10;5jaceE9DKbVKEI45GnAiXa51rBx5jJPQESfvGHqPkmRfa9vjKcF9q1+zbK49NpwWHHb04aj6Ln+9&#10;gXbDoSifju+7Qkb3N3wF+VlMjXl8GDdvoIRGuYWv7a01MJvN4XImH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Z9/EAAAA3AAAAA8AAAAAAAAAAAAAAAAAmAIAAGRycy9k&#10;b3ducmV2LnhtbFBLBQYAAAAABAAEAPUAAACJAwAAAAA=&#10;" path="m,7229r5791,l5791,,,,,7229xe" filled="f" strokeweight=".26456mm">
                    <v:path arrowok="t" o:connecttype="custom" o:connectlocs="0,7236;5791,7236;5791,7;0,7;0,7236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89" o:spid="_x0000_s1069" type="#_x0000_t202" style="position:absolute;left:2179;top:1639;width:145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EocMA&#10;AADcAAAADwAAAGRycy9kb3ducmV2LnhtbESPQYvCMBSE7wv+h/AEb2uqoCvVtIgoePGwXdHrs3m2&#10;1ealNNHWf78RFvY4zMw3zCrtTS2e1LrKsoLJOAJBnFtdcaHg+LP7XIBwHlljbZkUvMhBmgw+Vhhr&#10;2/E3PTNfiABhF6OC0vsmltLlJRl0Y9sQB+9qW4M+yLaQusUuwE0tp1E0lwYrDgslNrQpKb9nD6PA&#10;bpv6dskXG324+POW1qesu0+VGg379RKEp97/h//ae61gNvuC95lwBG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EocMAAADcAAAADwAAAAAAAAAAAAAAAACYAgAAZHJzL2Rv&#10;d25yZXYueG1sUEsFBgAAAAAEAAQA9QAAAIgDAAAAAA==&#10;" filled="f" strokeweight=".26456mm">
                    <v:textbox inset="0,0,0,0">
                      <w:txbxContent>
                        <w:p w:rsidR="005F1A22" w:rsidRDefault="005F1A22">
                          <w:pPr>
                            <w:spacing w:before="71" w:line="276" w:lineRule="exact"/>
                            <w:ind w:left="335" w:right="337" w:firstLine="24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z w:val="20"/>
                            </w:rPr>
                            <w:t>Wassen</w:t>
                          </w:r>
                          <w:r>
                            <w:rPr>
                              <w:rFonts w:ascii="Comic Sans MS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(proces)</w:t>
                          </w:r>
                        </w:p>
                      </w:txbxContent>
                    </v:textbox>
                  </v:shape>
                  <v:shape id="Text Box 1488" o:spid="_x0000_s1070" type="#_x0000_t202" style="position:absolute;left:2179;top:3444;width:145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Q070A&#10;AADcAAAADwAAAGRycy9kb3ducmV2LnhtbERPzQ7BQBC+S7zDZiRubEmIlCUiJC4OSriO7mhLd7bp&#10;Lq23tweJ45fvf7FqTSneVLvCsoLRMAJBnFpdcKbgfNoNZiCcR9ZYWiYFH3KwWnY7C4y1bfhI78Rn&#10;IoSwi1FB7n0VS+nSnAy6oa2IA3e3tUEfYJ1JXWMTwk0px1E0lQYLDg05VrTJKX0mL6PAbqvycUtn&#10;G324+euW1pekeY6V6vfa9RyEp9b/xT/3XiuYTMLa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O+Q070AAADcAAAADwAAAAAAAAAAAAAAAACYAgAAZHJzL2Rvd25yZXYu&#10;eG1sUEsFBgAAAAAEAAQA9QAAAIIDAAAAAA==&#10;" filled="f" strokeweight=".26456mm">
                    <v:textbox inset="0,0,0,0">
                      <w:txbxContent>
                        <w:p w:rsidR="005F1A22" w:rsidRDefault="005F1A22">
                          <w:pPr>
                            <w:spacing w:before="74"/>
                            <w:ind w:left="335" w:right="337" w:firstLine="290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sz w:val="20"/>
                              <w:szCs w:val="20"/>
                            </w:rPr>
                            <w:t>…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sz w:val="20"/>
                              <w:szCs w:val="20"/>
                            </w:rPr>
                            <w:t>(proces)</w:t>
                          </w:r>
                        </w:p>
                      </w:txbxContent>
                    </v:textbox>
                  </v:shape>
                  <v:shape id="Text Box 1487" o:spid="_x0000_s1071" type="#_x0000_t202" style="position:absolute;left:2179;top:5261;width:145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1SMMA&#10;AADcAAAADwAAAGRycy9kb3ducmV2LnhtbESPQYvCMBSE74L/IbwFb5quoGi3qYgoePFgFff6bJ5t&#10;tXkpTbTdf79ZWPA4zMw3TLLqTS1e1LrKsoLPSQSCOLe64kLB+bQbL0A4j6yxtkwKfsjBKh0OEoy1&#10;7fhIr8wXIkDYxaig9L6JpXR5SQbdxDbEwbvZ1qAPsi2kbrELcFPLaRTNpcGKw0KJDW1Kyh/Z0yiw&#10;26a+X/PFRh+u/ntL60vWPaZKjT769RcIT71/h//be61gNlvC3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M1SMMAAADcAAAADwAAAAAAAAAAAAAAAACYAgAAZHJzL2Rv&#10;d25yZXYueG1sUEsFBgAAAAAEAAQA9QAAAIgDAAAAAA==&#10;" filled="f" strokeweight=".26456mm">
                    <v:textbox inset="0,0,0,0">
                      <w:txbxContent>
                        <w:p w:rsidR="005F1A22" w:rsidRDefault="005F1A22">
                          <w:pPr>
                            <w:spacing w:before="72"/>
                            <w:ind w:left="335" w:right="337" w:firstLine="290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sz w:val="20"/>
                              <w:szCs w:val="20"/>
                            </w:rPr>
                            <w:t>…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omic Sans MS" w:eastAsia="Comic Sans MS" w:hAnsi="Comic Sans MS" w:cs="Comic Sans MS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pacing w:val="-1"/>
                              <w:sz w:val="20"/>
                              <w:szCs w:val="20"/>
                            </w:rPr>
                            <w:t>(proces)</w:t>
                          </w:r>
                        </w:p>
                      </w:txbxContent>
                    </v:textbox>
                  </v:shape>
                  <v:shape id="Text Box 1486" o:spid="_x0000_s1072" type="#_x0000_t202" style="position:absolute;left:3286;top:512;width:1038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16" w:lineRule="exact"/>
                            <w:ind w:firstLine="24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Suikerbiet</w:t>
                          </w:r>
                        </w:p>
                        <w:p w:rsidR="005F1A22" w:rsidRDefault="005F1A22">
                          <w:pPr>
                            <w:spacing w:line="262" w:lineRule="exact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(beginstof)</w:t>
                          </w:r>
                        </w:p>
                      </w:txbxContent>
                    </v:textbox>
                  </v:shape>
                  <v:shape id="Text Box 1485" o:spid="_x0000_s1073" type="#_x0000_t202" style="position:absolute;left:636;top:1415;width:925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16" w:lineRule="exact"/>
                            <w:ind w:left="-2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Water</w:t>
                          </w:r>
                        </w:p>
                        <w:p w:rsidR="005F1A22" w:rsidRDefault="005F1A22">
                          <w:pPr>
                            <w:spacing w:line="262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95"/>
                              <w:sz w:val="20"/>
                            </w:rPr>
                            <w:t>(hulpstof)</w:t>
                          </w:r>
                        </w:p>
                      </w:txbxContent>
                    </v:textbox>
                  </v:shape>
                  <v:shape id="Text Box 1484" o:spid="_x0000_s1074" type="#_x0000_t202" style="position:absolute;left:3958;top:1429;width:133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16" w:lineRule="exact"/>
                            <w:ind w:left="-4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Waswater</w:t>
                          </w:r>
                        </w:p>
                        <w:p w:rsidR="005F1A22" w:rsidRDefault="005F1A22">
                          <w:pPr>
                            <w:spacing w:line="262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95"/>
                              <w:sz w:val="20"/>
                            </w:rPr>
                            <w:t>(afvalproduct)</w:t>
                          </w:r>
                        </w:p>
                      </w:txbxContent>
                    </v:textbox>
                  </v:shape>
                  <v:shape id="Text Box 1483" o:spid="_x0000_s1075" type="#_x0000_t202" style="position:absolute;left:3240;top:2677;width:168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14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Schone</w:t>
                          </w:r>
                          <w:r>
                            <w:rPr>
                              <w:rFonts w:ascii="Comic Sans MS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suikerbiet</w:t>
                          </w:r>
                        </w:p>
                        <w:p w:rsidR="005F1A22" w:rsidRDefault="005F1A22">
                          <w:pPr>
                            <w:spacing w:line="261" w:lineRule="exact"/>
                            <w:ind w:left="3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(tussenproduct)</w:t>
                          </w:r>
                        </w:p>
                      </w:txbxContent>
                    </v:textbox>
                  </v:shape>
                  <v:shape id="Text Box 1482" o:spid="_x0000_s1076" type="#_x0000_t202" style="position:absolute;left:636;top:3229;width:925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14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sz w:val="20"/>
                              <w:szCs w:val="20"/>
                            </w:rPr>
                            <w:t>…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5F1A22" w:rsidRDefault="005F1A22">
                          <w:pPr>
                            <w:spacing w:line="261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95"/>
                              <w:sz w:val="20"/>
                            </w:rPr>
                            <w:t>(hulpstof)</w:t>
                          </w:r>
                        </w:p>
                      </w:txbxContent>
                    </v:textbox>
                  </v:shape>
                  <v:shape id="Text Box 1481" o:spid="_x0000_s1077" type="#_x0000_t202" style="position:absolute;left:3238;top:4489;width:148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14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eastAsia="Comic Sans MS" w:hAnsi="Comic Sans MS" w:cs="Comic Sans MS"/>
                              <w:spacing w:val="2"/>
                              <w:sz w:val="20"/>
                              <w:szCs w:val="20"/>
                            </w:rPr>
                            <w:t>…</w:t>
                          </w:r>
                          <w:r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5F1A22" w:rsidRDefault="005F1A22">
                          <w:pPr>
                            <w:spacing w:line="261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95"/>
                              <w:sz w:val="20"/>
                            </w:rPr>
                            <w:t>(tussenproduct)</w:t>
                          </w:r>
                        </w:p>
                      </w:txbxContent>
                    </v:textbox>
                  </v:shape>
                  <v:shape id="Text Box 1480" o:spid="_x0000_s1078" type="#_x0000_t202" style="position:absolute;left:3439;top:6305;width:1261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216" w:lineRule="exact"/>
                            <w:ind w:firstLine="31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Kristalsuiker</w:t>
                          </w:r>
                        </w:p>
                        <w:p w:rsidR="005F1A22" w:rsidRDefault="005F1A22">
                          <w:pPr>
                            <w:spacing w:line="262" w:lineRule="exact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20"/>
                            </w:rPr>
                            <w:t>(eindproduct)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8"/>
        <w:rPr>
          <w:rFonts w:ascii="Calibri" w:eastAsia="Calibri" w:hAnsi="Calibri" w:cs="Calibri"/>
          <w:sz w:val="24"/>
          <w:szCs w:val="24"/>
        </w:rPr>
      </w:pPr>
    </w:p>
    <w:p w:rsidR="00036897" w:rsidRDefault="009C36BD" w:rsidP="00E313CE">
      <w:pPr>
        <w:pStyle w:val="Plattetekst"/>
        <w:numPr>
          <w:ilvl w:val="0"/>
          <w:numId w:val="29"/>
        </w:numPr>
        <w:ind w:right="1106"/>
      </w:pP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een</w:t>
      </w:r>
      <w:r>
        <w:rPr>
          <w:spacing w:val="1"/>
        </w:rPr>
        <w:t xml:space="preserve"> </w:t>
      </w:r>
      <w:r>
        <w:rPr>
          <w:spacing w:val="-1"/>
        </w:rPr>
        <w:t>blokschema</w:t>
      </w:r>
      <w:r>
        <w:rPr>
          <w:spacing w:val="-2"/>
        </w:rPr>
        <w:t xml:space="preserve"> </w:t>
      </w:r>
      <w:r>
        <w:rPr>
          <w:spacing w:val="-1"/>
        </w:rPr>
        <w:t>noteer</w:t>
      </w:r>
      <w:r>
        <w:t xml:space="preserve"> je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een </w:t>
      </w:r>
      <w:r>
        <w:t>blok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naam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2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spacing w:val="-1"/>
        </w:rPr>
        <w:t>proces.</w:t>
      </w:r>
      <w:r>
        <w:t xml:space="preserve"> </w:t>
      </w:r>
      <w:r>
        <w:rPr>
          <w:spacing w:val="-1"/>
        </w:rPr>
        <w:t>In het</w:t>
      </w:r>
      <w:r>
        <w:rPr>
          <w:spacing w:val="1"/>
        </w:rPr>
        <w:t xml:space="preserve"> </w:t>
      </w:r>
      <w:r>
        <w:rPr>
          <w:spacing w:val="-1"/>
        </w:rPr>
        <w:t>voorbeeld</w:t>
      </w:r>
      <w:r>
        <w:rPr>
          <w:spacing w:val="1"/>
        </w:rPr>
        <w:t xml:space="preserve"> </w:t>
      </w:r>
      <w:r>
        <w:rPr>
          <w:spacing w:val="-2"/>
        </w:rPr>
        <w:t>van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69"/>
          <w:w w:val="99"/>
        </w:rPr>
        <w:t xml:space="preserve"> </w:t>
      </w:r>
      <w:r>
        <w:rPr>
          <w:spacing w:val="-1"/>
        </w:rPr>
        <w:t>suikerfabriek</w:t>
      </w:r>
      <w:r>
        <w:rPr>
          <w:spacing w:val="-5"/>
        </w:rPr>
        <w:t xml:space="preserve"> </w:t>
      </w:r>
      <w:r>
        <w:rPr>
          <w:spacing w:val="-1"/>
        </w:rPr>
        <w:t>noteer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bijvoorbeeld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eerste</w:t>
      </w:r>
      <w:r>
        <w:rPr>
          <w:spacing w:val="-8"/>
        </w:rPr>
        <w:t xml:space="preserve"> </w:t>
      </w:r>
      <w:r>
        <w:t>blok</w:t>
      </w:r>
      <w:r>
        <w:rPr>
          <w:spacing w:val="-4"/>
        </w:rPr>
        <w:t xml:space="preserve"> </w:t>
      </w:r>
      <w:r>
        <w:rPr>
          <w:spacing w:val="-1"/>
        </w:rPr>
        <w:t>“wassen”,</w:t>
      </w:r>
      <w:r>
        <w:rPr>
          <w:spacing w:val="-6"/>
        </w:rPr>
        <w:t xml:space="preserve"> </w:t>
      </w:r>
      <w:r>
        <w:rPr>
          <w:spacing w:val="-1"/>
        </w:rPr>
        <w:t>want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suikerbieten</w:t>
      </w:r>
      <w:r>
        <w:rPr>
          <w:spacing w:val="-5"/>
        </w:rPr>
        <w:t xml:space="preserve"> </w:t>
      </w:r>
      <w:r>
        <w:rPr>
          <w:spacing w:val="-1"/>
        </w:rPr>
        <w:t>worden</w:t>
      </w:r>
      <w:r w:rsidR="00E313CE">
        <w:rPr>
          <w:spacing w:val="111"/>
        </w:rPr>
        <w:t xml:space="preserve"> </w:t>
      </w:r>
      <w:r>
        <w:rPr>
          <w:spacing w:val="-1"/>
        </w:rPr>
        <w:t>eerst</w:t>
      </w:r>
      <w:r>
        <w:rPr>
          <w:spacing w:val="-8"/>
        </w:rPr>
        <w:t xml:space="preserve"> </w:t>
      </w:r>
      <w:r>
        <w:rPr>
          <w:spacing w:val="-1"/>
        </w:rPr>
        <w:t>gewassen.</w:t>
      </w:r>
    </w:p>
    <w:p w:rsidR="00036897" w:rsidRDefault="009C36BD" w:rsidP="00E313CE">
      <w:pPr>
        <w:pStyle w:val="Plattetekst"/>
        <w:numPr>
          <w:ilvl w:val="0"/>
          <w:numId w:val="29"/>
        </w:numPr>
        <w:ind w:right="1106"/>
      </w:pPr>
      <w:r>
        <w:rPr>
          <w:spacing w:val="-1"/>
        </w:rPr>
        <w:t>Bij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pijlen</w:t>
      </w:r>
      <w:r>
        <w:rPr>
          <w:spacing w:val="1"/>
        </w:rPr>
        <w:t xml:space="preserve"> </w:t>
      </w:r>
      <w:r>
        <w:rPr>
          <w:spacing w:val="-1"/>
        </w:rPr>
        <w:t>noteer</w:t>
      </w:r>
      <w:r>
        <w:t xml:space="preserve"> je</w:t>
      </w:r>
      <w:r>
        <w:rPr>
          <w:spacing w:val="-1"/>
        </w:rPr>
        <w:t xml:space="preserve"> de </w:t>
      </w:r>
      <w:r>
        <w:t>naam</w:t>
      </w:r>
      <w:r>
        <w:rPr>
          <w:spacing w:val="1"/>
        </w:rPr>
        <w:t xml:space="preserve"> </w:t>
      </w:r>
      <w:r>
        <w:rPr>
          <w:spacing w:val="-2"/>
        </w:rPr>
        <w:t>van</w:t>
      </w:r>
      <w:r>
        <w:rPr>
          <w:spacing w:val="1"/>
        </w:rPr>
        <w:t xml:space="preserve"> </w:t>
      </w:r>
      <w:r>
        <w:rPr>
          <w:spacing w:val="-1"/>
        </w:rPr>
        <w:t>een</w:t>
      </w:r>
      <w:r>
        <w:rPr>
          <w:spacing w:val="1"/>
        </w:rPr>
        <w:t xml:space="preserve"> </w:t>
      </w:r>
      <w:r>
        <w:rPr>
          <w:spacing w:val="-1"/>
        </w:rPr>
        <w:t>stof of</w:t>
      </w:r>
      <w:r>
        <w:rPr>
          <w:spacing w:val="2"/>
        </w:rPr>
        <w:t xml:space="preserve"> </w:t>
      </w:r>
      <w:r>
        <w:rPr>
          <w:spacing w:val="-1"/>
        </w:rPr>
        <w:t>een</w:t>
      </w:r>
      <w:r>
        <w:rPr>
          <w:spacing w:val="2"/>
        </w:rPr>
        <w:t xml:space="preserve"> </w:t>
      </w:r>
      <w:r>
        <w:rPr>
          <w:spacing w:val="-1"/>
        </w:rPr>
        <w:t>mengsel. In dit</w:t>
      </w:r>
      <w:r>
        <w:rPr>
          <w:spacing w:val="2"/>
        </w:rPr>
        <w:t xml:space="preserve"> </w:t>
      </w:r>
      <w:r>
        <w:rPr>
          <w:spacing w:val="-1"/>
        </w:rPr>
        <w:t>blokschema</w:t>
      </w:r>
      <w:r>
        <w:rPr>
          <w:spacing w:val="1"/>
        </w:rPr>
        <w:t xml:space="preserve"> </w:t>
      </w:r>
      <w:r>
        <w:rPr>
          <w:spacing w:val="-1"/>
        </w:rPr>
        <w:t xml:space="preserve">staan </w:t>
      </w:r>
      <w:r>
        <w:t>op</w:t>
      </w:r>
      <w:r>
        <w:rPr>
          <w:spacing w:val="-1"/>
        </w:rPr>
        <w:t xml:space="preserve"> </w:t>
      </w:r>
      <w:r>
        <w:t>de</w:t>
      </w:r>
      <w:r>
        <w:rPr>
          <w:spacing w:val="65"/>
          <w:w w:val="99"/>
        </w:rPr>
        <w:t xml:space="preserve"> </w:t>
      </w:r>
      <w:r>
        <w:rPr>
          <w:spacing w:val="-1"/>
        </w:rPr>
        <w:t>verticale</w:t>
      </w:r>
      <w:r>
        <w:rPr>
          <w:spacing w:val="-4"/>
        </w:rPr>
        <w:t xml:space="preserve"> </w:t>
      </w:r>
      <w:r>
        <w:rPr>
          <w:spacing w:val="-1"/>
        </w:rPr>
        <w:t>pijlen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beginstof,</w:t>
      </w:r>
      <w:r>
        <w:rPr>
          <w:spacing w:val="-5"/>
        </w:rPr>
        <w:t xml:space="preserve"> </w:t>
      </w:r>
      <w:r>
        <w:rPr>
          <w:spacing w:val="-1"/>
        </w:rPr>
        <w:t>verderop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schema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tussenproducten,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rPr>
          <w:spacing w:val="-1"/>
        </w:rPr>
        <w:t>besluit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77"/>
          <w:w w:val="99"/>
        </w:rPr>
        <w:t xml:space="preserve"> </w:t>
      </w:r>
      <w:r>
        <w:t>eindproduct.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 xml:space="preserve">beginstof </w:t>
      </w:r>
      <w:r>
        <w:rPr>
          <w:spacing w:val="-2"/>
        </w:rPr>
        <w:t>van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suikerfabriek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natuurlijk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suikerbiet,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>eerste</w:t>
      </w:r>
      <w:r>
        <w:rPr>
          <w:spacing w:val="-4"/>
        </w:rPr>
        <w:t xml:space="preserve"> </w:t>
      </w:r>
      <w:r>
        <w:t>blok</w:t>
      </w:r>
      <w:r>
        <w:rPr>
          <w:spacing w:val="-3"/>
        </w:rPr>
        <w:t xml:space="preserve"> </w:t>
      </w:r>
      <w:r>
        <w:rPr>
          <w:spacing w:val="-1"/>
        </w:rPr>
        <w:t>zijn</w:t>
      </w:r>
      <w:r>
        <w:rPr>
          <w:spacing w:val="8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suikerbieten</w:t>
      </w:r>
      <w:r>
        <w:rPr>
          <w:spacing w:val="-6"/>
        </w:rPr>
        <w:t xml:space="preserve"> </w:t>
      </w:r>
      <w:r>
        <w:rPr>
          <w:spacing w:val="-1"/>
        </w:rPr>
        <w:t>gewassen</w:t>
      </w:r>
      <w:r>
        <w:rPr>
          <w:spacing w:val="-3"/>
        </w:rPr>
        <w:t xml:space="preserve"> </w:t>
      </w:r>
      <w:r>
        <w:rPr>
          <w:spacing w:val="-1"/>
        </w:rPr>
        <w:t>enz</w:t>
      </w:r>
    </w:p>
    <w:p w:rsidR="00036897" w:rsidRDefault="009C36BD" w:rsidP="00E313CE">
      <w:pPr>
        <w:pStyle w:val="Plattetekst"/>
        <w:numPr>
          <w:ilvl w:val="0"/>
          <w:numId w:val="29"/>
        </w:numPr>
        <w:ind w:right="1106"/>
      </w:pPr>
      <w:r>
        <w:t xml:space="preserve">Soms is </w:t>
      </w:r>
      <w:r>
        <w:rPr>
          <w:spacing w:val="-1"/>
        </w:rPr>
        <w:t>bij</w:t>
      </w:r>
      <w:r>
        <w:rPr>
          <w:spacing w:val="1"/>
        </w:rPr>
        <w:t xml:space="preserve"> </w:t>
      </w:r>
      <w:r>
        <w:rPr>
          <w:spacing w:val="-1"/>
        </w:rPr>
        <w:t xml:space="preserve">een </w:t>
      </w:r>
      <w:r>
        <w:t>proces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rPr>
          <w:spacing w:val="2"/>
        </w:rPr>
        <w:t xml:space="preserve"> </w:t>
      </w:r>
      <w:r>
        <w:rPr>
          <w:spacing w:val="-1"/>
        </w:rPr>
        <w:t>hulpstof nodig.</w:t>
      </w:r>
      <w:r>
        <w:rPr>
          <w:spacing w:val="-3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noteer</w:t>
      </w:r>
      <w:r>
        <w:rPr>
          <w:spacing w:val="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bij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rPr>
          <w:spacing w:val="2"/>
        </w:rPr>
        <w:t xml:space="preserve"> </w:t>
      </w:r>
      <w:r>
        <w:rPr>
          <w:spacing w:val="-1"/>
        </w:rPr>
        <w:t xml:space="preserve">horizontale </w:t>
      </w:r>
      <w:r>
        <w:t xml:space="preserve">pijl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van het</w:t>
      </w:r>
      <w:r>
        <w:rPr>
          <w:spacing w:val="55"/>
          <w:w w:val="99"/>
        </w:rPr>
        <w:t xml:space="preserve"> </w:t>
      </w:r>
      <w:r>
        <w:t>blok,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ons</w:t>
      </w:r>
      <w:r>
        <w:rPr>
          <w:spacing w:val="-4"/>
        </w:rPr>
        <w:t xml:space="preserve"> </w:t>
      </w:r>
      <w:r>
        <w:rPr>
          <w:spacing w:val="-1"/>
        </w:rPr>
        <w:t xml:space="preserve">voorbeeld water. </w:t>
      </w:r>
      <w:r>
        <w:t>Als</w:t>
      </w:r>
      <w:r>
        <w:rPr>
          <w:spacing w:val="-4"/>
        </w:rPr>
        <w:t xml:space="preserve"> </w:t>
      </w:r>
      <w:r>
        <w:t>er</w:t>
      </w:r>
      <w:r>
        <w:rPr>
          <w:spacing w:val="-1"/>
        </w:rPr>
        <w:t xml:space="preserve"> geen</w:t>
      </w:r>
      <w:r>
        <w:rPr>
          <w:spacing w:val="-3"/>
        </w:rPr>
        <w:t xml:space="preserve"> </w:t>
      </w:r>
      <w:r>
        <w:rPr>
          <w:spacing w:val="-1"/>
        </w:rPr>
        <w:t>hulpstof</w:t>
      </w:r>
      <w:r>
        <w:rPr>
          <w:spacing w:val="-2"/>
        </w:rPr>
        <w:t xml:space="preserve"> </w:t>
      </w:r>
      <w:r>
        <w:t>nodig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bij</w:t>
      </w:r>
      <w:r>
        <w:rPr>
          <w:spacing w:val="-1"/>
        </w:rPr>
        <w:t xml:space="preserve"> een</w:t>
      </w:r>
      <w:r>
        <w:rPr>
          <w:spacing w:val="-3"/>
        </w:rPr>
        <w:t xml:space="preserve"> </w:t>
      </w:r>
      <w:r>
        <w:t>proces</w:t>
      </w:r>
      <w:r>
        <w:rPr>
          <w:spacing w:val="-3"/>
        </w:rPr>
        <w:t xml:space="preserve"> </w:t>
      </w:r>
      <w:r>
        <w:rPr>
          <w:spacing w:val="-1"/>
        </w:rPr>
        <w:t>laat</w:t>
      </w:r>
      <w:r>
        <w:t xml:space="preserve"> je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pijl</w:t>
      </w:r>
      <w:r>
        <w:rPr>
          <w:spacing w:val="-4"/>
        </w:rPr>
        <w:t xml:space="preserve"> </w:t>
      </w:r>
      <w:r w:rsidR="00E313CE">
        <w:rPr>
          <w:spacing w:val="-1"/>
        </w:rPr>
        <w:t>leeg / weg</w:t>
      </w:r>
      <w:r>
        <w:rPr>
          <w:spacing w:val="-1"/>
        </w:rPr>
        <w:t>.</w:t>
      </w:r>
    </w:p>
    <w:p w:rsidR="00036897" w:rsidRDefault="009C36BD" w:rsidP="00E313CE">
      <w:pPr>
        <w:pStyle w:val="Plattetekst"/>
        <w:numPr>
          <w:ilvl w:val="0"/>
          <w:numId w:val="29"/>
        </w:numPr>
        <w:spacing w:line="241" w:lineRule="auto"/>
        <w:ind w:right="1106"/>
      </w:pPr>
      <w:r>
        <w:t>Soms is</w:t>
      </w:r>
      <w:r>
        <w:rPr>
          <w:spacing w:val="-1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bij</w:t>
      </w:r>
      <w:r>
        <w:rPr>
          <w:spacing w:val="-2"/>
        </w:rPr>
        <w:t xml:space="preserve"> </w:t>
      </w:r>
      <w:r>
        <w:rPr>
          <w:spacing w:val="-1"/>
        </w:rPr>
        <w:t xml:space="preserve">een </w:t>
      </w:r>
      <w:r>
        <w:t>proces</w:t>
      </w:r>
      <w:r>
        <w:rPr>
          <w:spacing w:val="-2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rPr>
          <w:spacing w:val="-1"/>
        </w:rPr>
        <w:t xml:space="preserve">afvalproduct. Dat </w:t>
      </w:r>
      <w:r>
        <w:t>noteer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bij</w:t>
      </w:r>
      <w:r>
        <w:rPr>
          <w:spacing w:val="1"/>
        </w:rPr>
        <w:t xml:space="preserve"> </w:t>
      </w:r>
      <w:r>
        <w:rPr>
          <w:spacing w:val="-1"/>
        </w:rPr>
        <w:t>een horizontale</w:t>
      </w:r>
      <w:r>
        <w:t xml:space="preserve"> pijl</w:t>
      </w:r>
      <w:r>
        <w:rPr>
          <w:spacing w:val="-2"/>
        </w:rPr>
        <w:t xml:space="preserve"> </w:t>
      </w:r>
      <w:r>
        <w:rPr>
          <w:spacing w:val="-1"/>
        </w:rPr>
        <w:t>rechts</w:t>
      </w:r>
      <w:r>
        <w:t xml:space="preserve"> </w:t>
      </w:r>
      <w:r>
        <w:rPr>
          <w:spacing w:val="-1"/>
        </w:rPr>
        <w:t>van het</w:t>
      </w:r>
      <w:r>
        <w:rPr>
          <w:spacing w:val="55"/>
          <w:w w:val="99"/>
        </w:rPr>
        <w:t xml:space="preserve"> </w:t>
      </w:r>
      <w:r>
        <w:t>blok,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ons</w:t>
      </w:r>
      <w:r>
        <w:rPr>
          <w:spacing w:val="-4"/>
        </w:rPr>
        <w:t xml:space="preserve"> </w:t>
      </w:r>
      <w:r>
        <w:rPr>
          <w:spacing w:val="-1"/>
        </w:rPr>
        <w:t>voorbeeld waswater.</w:t>
      </w:r>
      <w:r>
        <w:rPr>
          <w:spacing w:val="-2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rPr>
          <w:spacing w:val="-1"/>
        </w:rPr>
        <w:t xml:space="preserve">geen afvalproduct </w:t>
      </w:r>
      <w:r>
        <w:t>is</w:t>
      </w:r>
      <w:r>
        <w:rPr>
          <w:spacing w:val="-4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rPr>
          <w:spacing w:val="-1"/>
        </w:rPr>
        <w:t>een proces</w:t>
      </w:r>
      <w:r>
        <w:rPr>
          <w:spacing w:val="-4"/>
        </w:rPr>
        <w:t xml:space="preserve"> </w:t>
      </w:r>
      <w:r>
        <w:t>laat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pijl</w:t>
      </w:r>
      <w:r>
        <w:rPr>
          <w:spacing w:val="-2"/>
        </w:rPr>
        <w:t xml:space="preserve"> </w:t>
      </w:r>
      <w:r w:rsidR="00E313CE">
        <w:rPr>
          <w:spacing w:val="-1"/>
        </w:rPr>
        <w:t>leeg / weg</w:t>
      </w:r>
      <w:r>
        <w:rPr>
          <w:spacing w:val="-1"/>
        </w:rPr>
        <w:t>.</w:t>
      </w:r>
    </w:p>
    <w:p w:rsidR="00036897" w:rsidRDefault="00036897">
      <w:pPr>
        <w:spacing w:line="241" w:lineRule="auto"/>
        <w:sectPr w:rsidR="00036897">
          <w:footerReference w:type="default" r:id="rId40"/>
          <w:pgSz w:w="11900" w:h="16840"/>
          <w:pgMar w:top="960" w:right="80" w:bottom="860" w:left="980" w:header="0" w:footer="675" w:gutter="0"/>
          <w:pgNumType w:start="7"/>
          <w:cols w:space="708"/>
        </w:sectPr>
      </w:pPr>
    </w:p>
    <w:p w:rsidR="00036897" w:rsidRDefault="00E313CE" w:rsidP="003C330C">
      <w:pPr>
        <w:pStyle w:val="Kop5"/>
        <w:spacing w:before="53"/>
        <w:ind w:left="100" w:firstLine="360"/>
        <w:rPr>
          <w:b w:val="0"/>
          <w:bCs w:val="0"/>
        </w:rPr>
      </w:pPr>
      <w:r w:rsidRPr="00E313CE">
        <w:rPr>
          <w:noProof/>
          <w:spacing w:val="-1"/>
          <w:lang w:val="nl-NL" w:eastAsia="nl-NL"/>
        </w:rPr>
        <w:lastRenderedPageBreak/>
        <w:drawing>
          <wp:anchor distT="0" distB="0" distL="114300" distR="114300" simplePos="0" relativeHeight="251632640" behindDoc="0" locked="0" layoutInCell="1" allowOverlap="1" wp14:anchorId="2D75B142" wp14:editId="171DF7B6">
            <wp:simplePos x="0" y="0"/>
            <wp:positionH relativeFrom="column">
              <wp:posOffset>62230</wp:posOffset>
            </wp:positionH>
            <wp:positionV relativeFrom="paragraph">
              <wp:posOffset>74295</wp:posOffset>
            </wp:positionV>
            <wp:extent cx="180340" cy="185420"/>
            <wp:effectExtent l="0" t="0" r="0" b="5080"/>
            <wp:wrapNone/>
            <wp:docPr id="631" name="Afbeelding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22278" r="-316" b="41776"/>
                    <a:stretch/>
                  </pic:blipFill>
                  <pic:spPr bwMode="auto">
                    <a:xfrm>
                      <a:off x="0" y="0"/>
                      <a:ext cx="18034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b w:val="0"/>
        </w:rPr>
        <w:t>Open</w:t>
      </w:r>
      <w:r w:rsidR="009C36BD">
        <w:rPr>
          <w:b w:val="0"/>
          <w:spacing w:val="16"/>
        </w:rPr>
        <w:t xml:space="preserve"> </w:t>
      </w:r>
      <w:hyperlink r:id="rId42">
        <w:r w:rsidR="009C36BD">
          <w:rPr>
            <w:color w:val="0000FF"/>
            <w:spacing w:val="-1"/>
            <w:u w:val="thick" w:color="0000FF"/>
          </w:rPr>
          <w:t>http://www.suikerwereld.nl/vo/werkblad3/index.html</w:t>
        </w:r>
      </w:hyperlink>
    </w:p>
    <w:p w:rsidR="00036897" w:rsidRDefault="00036897">
      <w:pPr>
        <w:spacing w:before="9"/>
        <w:rPr>
          <w:rFonts w:ascii="Calibri" w:eastAsia="Calibri" w:hAnsi="Calibri" w:cs="Calibri"/>
          <w:b/>
          <w:bCs/>
          <w:sz w:val="19"/>
          <w:szCs w:val="19"/>
        </w:rPr>
      </w:pPr>
    </w:p>
    <w:p w:rsidR="00036897" w:rsidRDefault="009C36BD">
      <w:pPr>
        <w:pStyle w:val="Plattetekst"/>
        <w:spacing w:before="51"/>
        <w:ind w:firstLine="0"/>
      </w:pPr>
      <w:r>
        <w:rPr>
          <w:spacing w:val="-1"/>
        </w:rPr>
        <w:t>Onderaan</w:t>
      </w:r>
      <w:r>
        <w:rPr>
          <w:spacing w:val="-4"/>
        </w:rPr>
        <w:t xml:space="preserve"> </w:t>
      </w:r>
      <w:r>
        <w:rPr>
          <w:spacing w:val="-1"/>
        </w:rPr>
        <w:t>deze</w:t>
      </w:r>
      <w:r>
        <w:rPr>
          <w:spacing w:val="-2"/>
        </w:rPr>
        <w:t xml:space="preserve"> </w:t>
      </w:r>
      <w:r>
        <w:rPr>
          <w:spacing w:val="-1"/>
        </w:rPr>
        <w:t>bladzijde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rPr>
          <w:spacing w:val="-4"/>
        </w:rPr>
        <w:t xml:space="preserve"> </w:t>
      </w:r>
      <w:r>
        <w:rPr>
          <w:spacing w:val="-1"/>
        </w:rPr>
        <w:t>begin</w:t>
      </w:r>
      <w:r>
        <w:rPr>
          <w:spacing w:val="-2"/>
        </w:rPr>
        <w:t xml:space="preserve"> </w:t>
      </w:r>
      <w:r>
        <w:rPr>
          <w:spacing w:val="-1"/>
        </w:rPr>
        <w:t>gemaakt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blokschema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suikerfabriek.</w:t>
      </w:r>
    </w:p>
    <w:p w:rsidR="00036897" w:rsidRDefault="00043D76">
      <w:pPr>
        <w:spacing w:before="12"/>
        <w:rPr>
          <w:rFonts w:ascii="Calibri" w:eastAsia="Calibri" w:hAnsi="Calibri" w:cs="Calibri"/>
          <w:sz w:val="23"/>
          <w:szCs w:val="23"/>
        </w:rPr>
      </w:pPr>
      <w:r w:rsidRPr="00043D76">
        <w:rPr>
          <w:noProof/>
          <w:spacing w:val="-1"/>
          <w:lang w:val="nl-NL" w:eastAsia="nl-NL"/>
        </w:rPr>
        <w:drawing>
          <wp:anchor distT="0" distB="0" distL="114300" distR="114300" simplePos="0" relativeHeight="251640832" behindDoc="0" locked="0" layoutInCell="1" allowOverlap="1" wp14:anchorId="4E37E92F" wp14:editId="51F99680">
            <wp:simplePos x="0" y="0"/>
            <wp:positionH relativeFrom="column">
              <wp:posOffset>61595</wp:posOffset>
            </wp:positionH>
            <wp:positionV relativeFrom="paragraph">
              <wp:posOffset>156845</wp:posOffset>
            </wp:positionV>
            <wp:extent cx="245745" cy="226060"/>
            <wp:effectExtent l="0" t="0" r="1905" b="2540"/>
            <wp:wrapNone/>
            <wp:docPr id="661" name="Afbeelding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3C330C">
      <w:pPr>
        <w:pStyle w:val="Plattetekst"/>
        <w:tabs>
          <w:tab w:val="left" w:pos="458"/>
        </w:tabs>
        <w:ind w:left="100" w:firstLine="0"/>
      </w:pPr>
      <w:r>
        <w:rPr>
          <w:rFonts w:ascii="Arial"/>
          <w:w w:val="65"/>
        </w:rPr>
        <w:tab/>
      </w:r>
      <w:r w:rsidR="009C36BD">
        <w:rPr>
          <w:spacing w:val="-1"/>
        </w:rPr>
        <w:t>Bekijk</w:t>
      </w:r>
      <w:r w:rsidR="009C36BD">
        <w:rPr>
          <w:spacing w:val="-5"/>
        </w:rPr>
        <w:t xml:space="preserve"> </w:t>
      </w:r>
      <w:r w:rsidR="009C36BD">
        <w:t>de</w:t>
      </w:r>
      <w:r w:rsidR="009C36BD">
        <w:rPr>
          <w:spacing w:val="-2"/>
        </w:rPr>
        <w:t xml:space="preserve"> </w:t>
      </w:r>
      <w:r w:rsidR="009C36BD">
        <w:t>site</w:t>
      </w:r>
      <w:r w:rsidR="009C36BD">
        <w:rPr>
          <w:spacing w:val="-5"/>
        </w:rPr>
        <w:t xml:space="preserve"> </w:t>
      </w:r>
      <w:r w:rsidR="009C36BD">
        <w:t>goed.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6"/>
        </w:numPr>
        <w:tabs>
          <w:tab w:val="left" w:pos="461"/>
        </w:tabs>
        <w:ind w:right="1691"/>
      </w:pPr>
      <w:r>
        <w:rPr>
          <w:spacing w:val="-1"/>
        </w:rPr>
        <w:t>Teken</w:t>
      </w:r>
      <w:r>
        <w:rPr>
          <w:spacing w:val="-5"/>
        </w:rPr>
        <w:t xml:space="preserve"> </w:t>
      </w:r>
      <w:r>
        <w:t>zelf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blokschema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groepsboekje,</w:t>
      </w:r>
      <w:r>
        <w:rPr>
          <w:spacing w:val="-5"/>
        </w:rPr>
        <w:t xml:space="preserve"> </w:t>
      </w:r>
      <w:r>
        <w:t>maak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blokschema</w:t>
      </w:r>
      <w:r>
        <w:rPr>
          <w:spacing w:val="-3"/>
        </w:rPr>
        <w:t xml:space="preserve"> </w:t>
      </w:r>
      <w:r>
        <w:rPr>
          <w:spacing w:val="-2"/>
        </w:rPr>
        <w:t>af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vul</w:t>
      </w:r>
      <w:r>
        <w:rPr>
          <w:spacing w:val="-5"/>
        </w:rPr>
        <w:t xml:space="preserve"> </w:t>
      </w:r>
      <w:r>
        <w:rPr>
          <w:spacing w:val="-1"/>
        </w:rPr>
        <w:t>eventueel</w:t>
      </w:r>
      <w:r>
        <w:rPr>
          <w:spacing w:val="73"/>
        </w:rPr>
        <w:t xml:space="preserve"> </w:t>
      </w:r>
      <w:r>
        <w:t>verder</w:t>
      </w:r>
      <w:r>
        <w:rPr>
          <w:spacing w:val="-8"/>
        </w:rPr>
        <w:t xml:space="preserve"> </w:t>
      </w:r>
      <w:r>
        <w:t>aan.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Pr="00E313CE" w:rsidRDefault="009C36BD">
      <w:pPr>
        <w:pStyle w:val="Plattetekst"/>
        <w:numPr>
          <w:ilvl w:val="0"/>
          <w:numId w:val="26"/>
        </w:numPr>
        <w:tabs>
          <w:tab w:val="left" w:pos="461"/>
        </w:tabs>
        <w:ind w:right="1691"/>
      </w:pPr>
      <w:r>
        <w:rPr>
          <w:spacing w:val="-1"/>
        </w:rPr>
        <w:t>Verdeel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rollen</w:t>
      </w:r>
      <w:r>
        <w:rPr>
          <w:spacing w:val="-4"/>
        </w:rPr>
        <w:t xml:space="preserve"> </w:t>
      </w:r>
      <w:r>
        <w:rPr>
          <w:spacing w:val="-1"/>
        </w:rPr>
        <w:t>voor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volgende</w:t>
      </w:r>
      <w:r>
        <w:rPr>
          <w:spacing w:val="-4"/>
        </w:rPr>
        <w:t xml:space="preserve"> </w:t>
      </w:r>
      <w:r>
        <w:t>taak,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noteer</w:t>
      </w:r>
      <w:r>
        <w:rPr>
          <w:spacing w:val="-2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taakverdeling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groepsboekje.</w:t>
      </w:r>
      <w:r>
        <w:rPr>
          <w:spacing w:val="75"/>
        </w:rPr>
        <w:t xml:space="preserve"> </w:t>
      </w:r>
      <w:r>
        <w:rPr>
          <w:spacing w:val="-1"/>
        </w:rPr>
        <w:t xml:space="preserve">Rust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Tempo:</w:t>
      </w:r>
    </w:p>
    <w:p w:rsidR="00E313CE" w:rsidRDefault="00E313CE" w:rsidP="00E313CE">
      <w:pPr>
        <w:pStyle w:val="Plattetekst"/>
        <w:tabs>
          <w:tab w:val="left" w:pos="461"/>
        </w:tabs>
        <w:ind w:right="1691" w:firstLine="0"/>
      </w:pPr>
    </w:p>
    <w:p w:rsidR="00036897" w:rsidRDefault="009C36BD" w:rsidP="00E313CE">
      <w:pPr>
        <w:pStyle w:val="Plattetekst"/>
        <w:numPr>
          <w:ilvl w:val="0"/>
          <w:numId w:val="26"/>
        </w:numPr>
        <w:spacing w:before="2"/>
        <w:ind w:right="8877"/>
      </w:pPr>
      <w:r>
        <w:rPr>
          <w:spacing w:val="-1"/>
        </w:rPr>
        <w:t>Schrijver:</w:t>
      </w:r>
      <w:r>
        <w:rPr>
          <w:spacing w:val="28"/>
          <w:w w:val="99"/>
        </w:rPr>
        <w:t xml:space="preserve"> </w:t>
      </w:r>
      <w:r w:rsidR="00E313CE">
        <w:t>Materiaalman</w:t>
      </w:r>
      <w:r>
        <w:t>:</w:t>
      </w:r>
      <w:r>
        <w:rPr>
          <w:w w:val="99"/>
        </w:rPr>
        <w:t xml:space="preserve"> </w:t>
      </w:r>
      <w:r>
        <w:rPr>
          <w:spacing w:val="-1"/>
        </w:rPr>
        <w:t>Uitvoerder: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6"/>
        </w:numPr>
        <w:tabs>
          <w:tab w:val="left" w:pos="461"/>
        </w:tabs>
        <w:ind w:right="1469"/>
      </w:pPr>
      <w:r>
        <w:t>Vul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-1"/>
        </w:rPr>
        <w:t xml:space="preserve"> de schuin gedrukte woorden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taak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betekenis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eigen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woorden </w:t>
      </w:r>
      <w:r>
        <w:rPr>
          <w:spacing w:val="-2"/>
        </w:rPr>
        <w:t>in</w:t>
      </w:r>
      <w:r>
        <w:rPr>
          <w:spacing w:val="-1"/>
        </w:rPr>
        <w:t xml:space="preserve"> op</w:t>
      </w:r>
      <w:r>
        <w:rPr>
          <w:spacing w:val="-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begrippenlijst.</w:t>
      </w:r>
      <w:r>
        <w:rPr>
          <w:spacing w:val="-6"/>
        </w:rPr>
        <w:t xml:space="preserve"> </w:t>
      </w:r>
      <w:r w:rsidR="006A4945" w:rsidRPr="006A4945">
        <w:rPr>
          <w:b/>
          <w:spacing w:val="-1"/>
        </w:rPr>
        <w:t>Bijlage II</w:t>
      </w:r>
    </w:p>
    <w:p w:rsidR="00036897" w:rsidRDefault="009C36BD">
      <w:pPr>
        <w:spacing w:line="162" w:lineRule="exact"/>
        <w:ind w:right="1063"/>
        <w:jc w:val="center"/>
        <w:rPr>
          <w:rFonts w:ascii="Comic Sans MS" w:eastAsia="Comic Sans MS" w:hAnsi="Comic Sans MS" w:cs="Comic Sans MS"/>
          <w:sz w:val="12"/>
          <w:szCs w:val="12"/>
        </w:rPr>
      </w:pPr>
      <w:r>
        <w:rPr>
          <w:rFonts w:ascii="Comic Sans MS"/>
          <w:spacing w:val="1"/>
          <w:w w:val="125"/>
          <w:sz w:val="12"/>
        </w:rPr>
        <w:t>Suikerbiet</w:t>
      </w:r>
      <w:r>
        <w:rPr>
          <w:rFonts w:ascii="Comic Sans MS"/>
          <w:spacing w:val="-9"/>
          <w:w w:val="125"/>
          <w:sz w:val="12"/>
        </w:rPr>
        <w:t xml:space="preserve"> </w:t>
      </w:r>
      <w:r>
        <w:rPr>
          <w:rFonts w:ascii="Comic Sans MS"/>
          <w:spacing w:val="1"/>
          <w:w w:val="125"/>
          <w:sz w:val="12"/>
        </w:rPr>
        <w:t>met</w:t>
      </w:r>
      <w:r>
        <w:rPr>
          <w:rFonts w:ascii="Comic Sans MS"/>
          <w:spacing w:val="-8"/>
          <w:w w:val="125"/>
          <w:sz w:val="12"/>
        </w:rPr>
        <w:t xml:space="preserve"> </w:t>
      </w:r>
      <w:r>
        <w:rPr>
          <w:rFonts w:ascii="Comic Sans MS"/>
          <w:spacing w:val="1"/>
          <w:w w:val="125"/>
          <w:sz w:val="12"/>
        </w:rPr>
        <w:t>slijk</w:t>
      </w:r>
    </w:p>
    <w:p w:rsidR="00036897" w:rsidRDefault="009C36BD">
      <w:pPr>
        <w:spacing w:line="200" w:lineRule="atLeast"/>
        <w:ind w:left="284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 wp14:anchorId="0A0EB3CF" wp14:editId="7114B2B6">
                <wp:extent cx="2700655" cy="5845175"/>
                <wp:effectExtent l="9525" t="9525" r="4445" b="22225"/>
                <wp:docPr id="385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655" cy="5845175"/>
                          <a:chOff x="0" y="0"/>
                          <a:chExt cx="4253" cy="9205"/>
                        </a:xfrm>
                      </wpg:grpSpPr>
                      <wpg:grpSp>
                        <wpg:cNvPr id="386" name="Group 1476"/>
                        <wpg:cNvGrpSpPr>
                          <a:grpSpLocks/>
                        </wpg:cNvGrpSpPr>
                        <wpg:grpSpPr bwMode="auto">
                          <a:xfrm>
                            <a:off x="789" y="624"/>
                            <a:ext cx="2508" cy="591"/>
                            <a:chOff x="789" y="624"/>
                            <a:chExt cx="2508" cy="591"/>
                          </a:xfrm>
                        </wpg:grpSpPr>
                        <wps:wsp>
                          <wps:cNvPr id="387" name="Freeform 1477"/>
                          <wps:cNvSpPr>
                            <a:spLocks/>
                          </wps:cNvSpPr>
                          <wps:spPr bwMode="auto">
                            <a:xfrm>
                              <a:off x="789" y="624"/>
                              <a:ext cx="2508" cy="591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624 624"/>
                                <a:gd name="T3" fmla="*/ 624 h 591"/>
                                <a:gd name="T4" fmla="+- 0 789 789"/>
                                <a:gd name="T5" fmla="*/ T4 w 2508"/>
                                <a:gd name="T6" fmla="+- 0 624 624"/>
                                <a:gd name="T7" fmla="*/ 624 h 591"/>
                                <a:gd name="T8" fmla="+- 0 789 789"/>
                                <a:gd name="T9" fmla="*/ T8 w 2508"/>
                                <a:gd name="T10" fmla="+- 0 1215 624"/>
                                <a:gd name="T11" fmla="*/ 1215 h 591"/>
                                <a:gd name="T12" fmla="+- 0 3297 789"/>
                                <a:gd name="T13" fmla="*/ T12 w 2508"/>
                                <a:gd name="T14" fmla="+- 0 1215 624"/>
                                <a:gd name="T15" fmla="*/ 1215 h 591"/>
                                <a:gd name="T16" fmla="+- 0 3297 789"/>
                                <a:gd name="T17" fmla="*/ T16 w 2508"/>
                                <a:gd name="T18" fmla="+- 0 624 624"/>
                                <a:gd name="T19" fmla="*/ 624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91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2508" y="591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474"/>
                        <wpg:cNvGrpSpPr>
                          <a:grpSpLocks/>
                        </wpg:cNvGrpSpPr>
                        <wpg:grpSpPr bwMode="auto">
                          <a:xfrm>
                            <a:off x="789" y="1856"/>
                            <a:ext cx="2508" cy="588"/>
                            <a:chOff x="789" y="1856"/>
                            <a:chExt cx="2508" cy="588"/>
                          </a:xfrm>
                        </wpg:grpSpPr>
                        <wps:wsp>
                          <wps:cNvPr id="389" name="Freeform 1475"/>
                          <wps:cNvSpPr>
                            <a:spLocks/>
                          </wps:cNvSpPr>
                          <wps:spPr bwMode="auto">
                            <a:xfrm>
                              <a:off x="789" y="1856"/>
                              <a:ext cx="2508" cy="588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1856 1856"/>
                                <a:gd name="T3" fmla="*/ 1856 h 588"/>
                                <a:gd name="T4" fmla="+- 0 789 789"/>
                                <a:gd name="T5" fmla="*/ T4 w 2508"/>
                                <a:gd name="T6" fmla="+- 0 1856 1856"/>
                                <a:gd name="T7" fmla="*/ 1856 h 588"/>
                                <a:gd name="T8" fmla="+- 0 789 789"/>
                                <a:gd name="T9" fmla="*/ T8 w 2508"/>
                                <a:gd name="T10" fmla="+- 0 2444 1856"/>
                                <a:gd name="T11" fmla="*/ 2444 h 588"/>
                                <a:gd name="T12" fmla="+- 0 3297 789"/>
                                <a:gd name="T13" fmla="*/ T12 w 2508"/>
                                <a:gd name="T14" fmla="+- 0 2444 1856"/>
                                <a:gd name="T15" fmla="*/ 2444 h 588"/>
                                <a:gd name="T16" fmla="+- 0 3297 789"/>
                                <a:gd name="T17" fmla="*/ T16 w 2508"/>
                                <a:gd name="T18" fmla="+- 0 1856 1856"/>
                                <a:gd name="T19" fmla="*/ 1856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88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2508" y="588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472"/>
                        <wpg:cNvGrpSpPr>
                          <a:grpSpLocks/>
                        </wpg:cNvGrpSpPr>
                        <wpg:grpSpPr bwMode="auto">
                          <a:xfrm>
                            <a:off x="789" y="3084"/>
                            <a:ext cx="2508" cy="588"/>
                            <a:chOff x="789" y="3084"/>
                            <a:chExt cx="2508" cy="588"/>
                          </a:xfrm>
                        </wpg:grpSpPr>
                        <wps:wsp>
                          <wps:cNvPr id="391" name="Freeform 1473"/>
                          <wps:cNvSpPr>
                            <a:spLocks/>
                          </wps:cNvSpPr>
                          <wps:spPr bwMode="auto">
                            <a:xfrm>
                              <a:off x="789" y="3084"/>
                              <a:ext cx="2508" cy="588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3084 3084"/>
                                <a:gd name="T3" fmla="*/ 3084 h 588"/>
                                <a:gd name="T4" fmla="+- 0 789 789"/>
                                <a:gd name="T5" fmla="*/ T4 w 2508"/>
                                <a:gd name="T6" fmla="+- 0 3084 3084"/>
                                <a:gd name="T7" fmla="*/ 3084 h 588"/>
                                <a:gd name="T8" fmla="+- 0 789 789"/>
                                <a:gd name="T9" fmla="*/ T8 w 2508"/>
                                <a:gd name="T10" fmla="+- 0 3672 3084"/>
                                <a:gd name="T11" fmla="*/ 3672 h 588"/>
                                <a:gd name="T12" fmla="+- 0 3297 789"/>
                                <a:gd name="T13" fmla="*/ T12 w 2508"/>
                                <a:gd name="T14" fmla="+- 0 3672 3084"/>
                                <a:gd name="T15" fmla="*/ 3672 h 588"/>
                                <a:gd name="T16" fmla="+- 0 3297 789"/>
                                <a:gd name="T17" fmla="*/ T16 w 2508"/>
                                <a:gd name="T18" fmla="+- 0 3084 3084"/>
                                <a:gd name="T19" fmla="*/ 3084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88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2508" y="588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470"/>
                        <wpg:cNvGrpSpPr>
                          <a:grpSpLocks/>
                        </wpg:cNvGrpSpPr>
                        <wpg:grpSpPr bwMode="auto">
                          <a:xfrm>
                            <a:off x="2037" y="2448"/>
                            <a:ext cx="2" cy="591"/>
                            <a:chOff x="2037" y="2448"/>
                            <a:chExt cx="2" cy="591"/>
                          </a:xfrm>
                        </wpg:grpSpPr>
                        <wps:wsp>
                          <wps:cNvPr id="393" name="Freeform 1471"/>
                          <wps:cNvSpPr>
                            <a:spLocks/>
                          </wps:cNvSpPr>
                          <wps:spPr bwMode="auto">
                            <a:xfrm>
                              <a:off x="2037" y="2448"/>
                              <a:ext cx="2" cy="591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2448 h 591"/>
                                <a:gd name="T2" fmla="+- 0 3039 2448"/>
                                <a:gd name="T3" fmla="*/ 3039 h 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">
                                  <a:moveTo>
                                    <a:pt x="0" y="0"/>
                                  </a:moveTo>
                                  <a:lnTo>
                                    <a:pt x="0" y="591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467"/>
                        <wpg:cNvGrpSpPr>
                          <a:grpSpLocks/>
                        </wpg:cNvGrpSpPr>
                        <wpg:grpSpPr bwMode="auto">
                          <a:xfrm>
                            <a:off x="1984" y="2962"/>
                            <a:ext cx="104" cy="120"/>
                            <a:chOff x="1984" y="2962"/>
                            <a:chExt cx="104" cy="120"/>
                          </a:xfrm>
                        </wpg:grpSpPr>
                        <wps:wsp>
                          <wps:cNvPr id="395" name="Freeform 1469"/>
                          <wps:cNvSpPr>
                            <a:spLocks/>
                          </wps:cNvSpPr>
                          <wps:spPr bwMode="auto">
                            <a:xfrm>
                              <a:off x="1984" y="2962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104"/>
                                <a:gd name="T2" fmla="+- 0 2962 2962"/>
                                <a:gd name="T3" fmla="*/ 2962 h 120"/>
                                <a:gd name="T4" fmla="+- 0 2037 1984"/>
                                <a:gd name="T5" fmla="*/ T4 w 104"/>
                                <a:gd name="T6" fmla="+- 0 3082 2962"/>
                                <a:gd name="T7" fmla="*/ 3082 h 120"/>
                                <a:gd name="T8" fmla="+- 0 2064 1984"/>
                                <a:gd name="T9" fmla="*/ T8 w 104"/>
                                <a:gd name="T10" fmla="+- 0 3017 2962"/>
                                <a:gd name="T11" fmla="*/ 3017 h 120"/>
                                <a:gd name="T12" fmla="+- 0 2037 1984"/>
                                <a:gd name="T13" fmla="*/ T12 w 104"/>
                                <a:gd name="T14" fmla="+- 0 3017 2962"/>
                                <a:gd name="T15" fmla="*/ 3017 h 120"/>
                                <a:gd name="T16" fmla="+- 0 1984 1984"/>
                                <a:gd name="T17" fmla="*/ T16 w 104"/>
                                <a:gd name="T18" fmla="+- 0 2962 2962"/>
                                <a:gd name="T19" fmla="*/ 29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0" y="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1468"/>
                          <wps:cNvSpPr>
                            <a:spLocks/>
                          </wps:cNvSpPr>
                          <wps:spPr bwMode="auto">
                            <a:xfrm>
                              <a:off x="1984" y="2962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87 1984"/>
                                <a:gd name="T1" fmla="*/ T0 w 104"/>
                                <a:gd name="T2" fmla="+- 0 2962 2962"/>
                                <a:gd name="T3" fmla="*/ 2962 h 120"/>
                                <a:gd name="T4" fmla="+- 0 2037 1984"/>
                                <a:gd name="T5" fmla="*/ T4 w 104"/>
                                <a:gd name="T6" fmla="+- 0 3017 2962"/>
                                <a:gd name="T7" fmla="*/ 3017 h 120"/>
                                <a:gd name="T8" fmla="+- 0 2064 1984"/>
                                <a:gd name="T9" fmla="*/ T8 w 104"/>
                                <a:gd name="T10" fmla="+- 0 3017 2962"/>
                                <a:gd name="T11" fmla="*/ 3017 h 120"/>
                                <a:gd name="T12" fmla="+- 0 2087 1984"/>
                                <a:gd name="T13" fmla="*/ T12 w 104"/>
                                <a:gd name="T14" fmla="+- 0 2962 2962"/>
                                <a:gd name="T15" fmla="*/ 29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103" y="0"/>
                                  </a:moveTo>
                                  <a:lnTo>
                                    <a:pt x="53" y="5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465"/>
                        <wpg:cNvGrpSpPr>
                          <a:grpSpLocks/>
                        </wpg:cNvGrpSpPr>
                        <wpg:grpSpPr bwMode="auto">
                          <a:xfrm>
                            <a:off x="1984" y="2962"/>
                            <a:ext cx="104" cy="120"/>
                            <a:chOff x="1984" y="2962"/>
                            <a:chExt cx="104" cy="120"/>
                          </a:xfrm>
                        </wpg:grpSpPr>
                        <wps:wsp>
                          <wps:cNvPr id="398" name="Freeform 1466"/>
                          <wps:cNvSpPr>
                            <a:spLocks/>
                          </wps:cNvSpPr>
                          <wps:spPr bwMode="auto">
                            <a:xfrm>
                              <a:off x="1984" y="2962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37 1984"/>
                                <a:gd name="T1" fmla="*/ T0 w 104"/>
                                <a:gd name="T2" fmla="+- 0 3082 2962"/>
                                <a:gd name="T3" fmla="*/ 3082 h 120"/>
                                <a:gd name="T4" fmla="+- 0 1984 1984"/>
                                <a:gd name="T5" fmla="*/ T4 w 104"/>
                                <a:gd name="T6" fmla="+- 0 2962 2962"/>
                                <a:gd name="T7" fmla="*/ 2962 h 120"/>
                                <a:gd name="T8" fmla="+- 0 2037 1984"/>
                                <a:gd name="T9" fmla="*/ T8 w 104"/>
                                <a:gd name="T10" fmla="+- 0 3017 2962"/>
                                <a:gd name="T11" fmla="*/ 3017 h 120"/>
                                <a:gd name="T12" fmla="+- 0 2087 1984"/>
                                <a:gd name="T13" fmla="*/ T12 w 104"/>
                                <a:gd name="T14" fmla="+- 0 2962 2962"/>
                                <a:gd name="T15" fmla="*/ 2962 h 120"/>
                                <a:gd name="T16" fmla="+- 0 2037 1984"/>
                                <a:gd name="T17" fmla="*/ T16 w 104"/>
                                <a:gd name="T18" fmla="+- 0 3082 2962"/>
                                <a:gd name="T19" fmla="*/ 30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53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5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463"/>
                        <wpg:cNvGrpSpPr>
                          <a:grpSpLocks/>
                        </wpg:cNvGrpSpPr>
                        <wpg:grpSpPr bwMode="auto">
                          <a:xfrm>
                            <a:off x="3304" y="3379"/>
                            <a:ext cx="725" cy="2"/>
                            <a:chOff x="3304" y="3379"/>
                            <a:chExt cx="725" cy="2"/>
                          </a:xfrm>
                        </wpg:grpSpPr>
                        <wps:wsp>
                          <wps:cNvPr id="400" name="Freeform 1464"/>
                          <wps:cNvSpPr>
                            <a:spLocks/>
                          </wps:cNvSpPr>
                          <wps:spPr bwMode="auto">
                            <a:xfrm>
                              <a:off x="3304" y="3379"/>
                              <a:ext cx="725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25"/>
                                <a:gd name="T2" fmla="+- 0 4029 3304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461"/>
                        <wpg:cNvGrpSpPr>
                          <a:grpSpLocks/>
                        </wpg:cNvGrpSpPr>
                        <wpg:grpSpPr bwMode="auto">
                          <a:xfrm>
                            <a:off x="3933" y="3336"/>
                            <a:ext cx="152" cy="84"/>
                            <a:chOff x="3933" y="3336"/>
                            <a:chExt cx="152" cy="84"/>
                          </a:xfrm>
                        </wpg:grpSpPr>
                        <wps:wsp>
                          <wps:cNvPr id="402" name="Freeform 1462"/>
                          <wps:cNvSpPr>
                            <a:spLocks/>
                          </wps:cNvSpPr>
                          <wps:spPr bwMode="auto">
                            <a:xfrm>
                              <a:off x="3933" y="3336"/>
                              <a:ext cx="152" cy="84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152"/>
                                <a:gd name="T2" fmla="+- 0 3336 3336"/>
                                <a:gd name="T3" fmla="*/ 3336 h 84"/>
                                <a:gd name="T4" fmla="+- 0 4002 3933"/>
                                <a:gd name="T5" fmla="*/ T4 w 152"/>
                                <a:gd name="T6" fmla="+- 0 3379 3336"/>
                                <a:gd name="T7" fmla="*/ 3379 h 84"/>
                                <a:gd name="T8" fmla="+- 0 3933 3933"/>
                                <a:gd name="T9" fmla="*/ T8 w 152"/>
                                <a:gd name="T10" fmla="+- 0 3420 3336"/>
                                <a:gd name="T11" fmla="*/ 3420 h 84"/>
                                <a:gd name="T12" fmla="+- 0 4084 3933"/>
                                <a:gd name="T13" fmla="*/ T12 w 152"/>
                                <a:gd name="T14" fmla="+- 0 3379 3336"/>
                                <a:gd name="T15" fmla="*/ 3379 h 84"/>
                                <a:gd name="T16" fmla="+- 0 3933 3933"/>
                                <a:gd name="T17" fmla="*/ T16 w 152"/>
                                <a:gd name="T18" fmla="+- 0 3336 3336"/>
                                <a:gd name="T19" fmla="*/ 333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0" y="0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459"/>
                        <wpg:cNvGrpSpPr>
                          <a:grpSpLocks/>
                        </wpg:cNvGrpSpPr>
                        <wpg:grpSpPr bwMode="auto">
                          <a:xfrm>
                            <a:off x="3933" y="3336"/>
                            <a:ext cx="152" cy="84"/>
                            <a:chOff x="3933" y="3336"/>
                            <a:chExt cx="152" cy="84"/>
                          </a:xfrm>
                        </wpg:grpSpPr>
                        <wps:wsp>
                          <wps:cNvPr id="404" name="Freeform 1460"/>
                          <wps:cNvSpPr>
                            <a:spLocks/>
                          </wps:cNvSpPr>
                          <wps:spPr bwMode="auto">
                            <a:xfrm>
                              <a:off x="3933" y="3336"/>
                              <a:ext cx="152" cy="84"/>
                            </a:xfrm>
                            <a:custGeom>
                              <a:avLst/>
                              <a:gdLst>
                                <a:gd name="T0" fmla="+- 0 4084 3933"/>
                                <a:gd name="T1" fmla="*/ T0 w 152"/>
                                <a:gd name="T2" fmla="+- 0 3379 3336"/>
                                <a:gd name="T3" fmla="*/ 3379 h 84"/>
                                <a:gd name="T4" fmla="+- 0 3933 3933"/>
                                <a:gd name="T5" fmla="*/ T4 w 152"/>
                                <a:gd name="T6" fmla="+- 0 3420 3336"/>
                                <a:gd name="T7" fmla="*/ 3420 h 84"/>
                                <a:gd name="T8" fmla="+- 0 4002 3933"/>
                                <a:gd name="T9" fmla="*/ T8 w 152"/>
                                <a:gd name="T10" fmla="+- 0 3379 3336"/>
                                <a:gd name="T11" fmla="*/ 3379 h 84"/>
                                <a:gd name="T12" fmla="+- 0 3933 3933"/>
                                <a:gd name="T13" fmla="*/ T12 w 152"/>
                                <a:gd name="T14" fmla="+- 0 3336 3336"/>
                                <a:gd name="T15" fmla="*/ 3336 h 84"/>
                                <a:gd name="T16" fmla="+- 0 4084 3933"/>
                                <a:gd name="T17" fmla="*/ T16 w 152"/>
                                <a:gd name="T18" fmla="+- 0 3379 3336"/>
                                <a:gd name="T19" fmla="*/ 33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151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1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457"/>
                        <wpg:cNvGrpSpPr>
                          <a:grpSpLocks/>
                        </wpg:cNvGrpSpPr>
                        <wpg:grpSpPr bwMode="auto">
                          <a:xfrm>
                            <a:off x="2037" y="1220"/>
                            <a:ext cx="2" cy="591"/>
                            <a:chOff x="2037" y="1220"/>
                            <a:chExt cx="2" cy="591"/>
                          </a:xfrm>
                        </wpg:grpSpPr>
                        <wps:wsp>
                          <wps:cNvPr id="406" name="Freeform 1458"/>
                          <wps:cNvSpPr>
                            <a:spLocks/>
                          </wps:cNvSpPr>
                          <wps:spPr bwMode="auto">
                            <a:xfrm>
                              <a:off x="2037" y="1220"/>
                              <a:ext cx="2" cy="591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1220 h 591"/>
                                <a:gd name="T2" fmla="+- 0 1810 1220"/>
                                <a:gd name="T3" fmla="*/ 1810 h 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">
                                  <a:moveTo>
                                    <a:pt x="0" y="0"/>
                                  </a:moveTo>
                                  <a:lnTo>
                                    <a:pt x="0" y="590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454"/>
                        <wpg:cNvGrpSpPr>
                          <a:grpSpLocks/>
                        </wpg:cNvGrpSpPr>
                        <wpg:grpSpPr bwMode="auto">
                          <a:xfrm>
                            <a:off x="1984" y="1733"/>
                            <a:ext cx="104" cy="120"/>
                            <a:chOff x="1984" y="1733"/>
                            <a:chExt cx="104" cy="120"/>
                          </a:xfrm>
                        </wpg:grpSpPr>
                        <wps:wsp>
                          <wps:cNvPr id="408" name="Freeform 1456"/>
                          <wps:cNvSpPr>
                            <a:spLocks/>
                          </wps:cNvSpPr>
                          <wps:spPr bwMode="auto">
                            <a:xfrm>
                              <a:off x="1984" y="1733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104"/>
                                <a:gd name="T2" fmla="+- 0 1733 1733"/>
                                <a:gd name="T3" fmla="*/ 1733 h 120"/>
                                <a:gd name="T4" fmla="+- 0 2037 1984"/>
                                <a:gd name="T5" fmla="*/ T4 w 104"/>
                                <a:gd name="T6" fmla="+- 0 1853 1733"/>
                                <a:gd name="T7" fmla="*/ 1853 h 120"/>
                                <a:gd name="T8" fmla="+- 0 2064 1984"/>
                                <a:gd name="T9" fmla="*/ T8 w 104"/>
                                <a:gd name="T10" fmla="+- 0 1788 1733"/>
                                <a:gd name="T11" fmla="*/ 1788 h 120"/>
                                <a:gd name="T12" fmla="+- 0 2037 1984"/>
                                <a:gd name="T13" fmla="*/ T12 w 104"/>
                                <a:gd name="T14" fmla="+- 0 1788 1733"/>
                                <a:gd name="T15" fmla="*/ 1788 h 120"/>
                                <a:gd name="T16" fmla="+- 0 1984 1984"/>
                                <a:gd name="T17" fmla="*/ T16 w 104"/>
                                <a:gd name="T18" fmla="+- 0 1733 1733"/>
                                <a:gd name="T19" fmla="*/ 17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0" y="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455"/>
                          <wps:cNvSpPr>
                            <a:spLocks/>
                          </wps:cNvSpPr>
                          <wps:spPr bwMode="auto">
                            <a:xfrm>
                              <a:off x="1984" y="1733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87 1984"/>
                                <a:gd name="T1" fmla="*/ T0 w 104"/>
                                <a:gd name="T2" fmla="+- 0 1733 1733"/>
                                <a:gd name="T3" fmla="*/ 1733 h 120"/>
                                <a:gd name="T4" fmla="+- 0 2037 1984"/>
                                <a:gd name="T5" fmla="*/ T4 w 104"/>
                                <a:gd name="T6" fmla="+- 0 1788 1733"/>
                                <a:gd name="T7" fmla="*/ 1788 h 120"/>
                                <a:gd name="T8" fmla="+- 0 2064 1984"/>
                                <a:gd name="T9" fmla="*/ T8 w 104"/>
                                <a:gd name="T10" fmla="+- 0 1788 1733"/>
                                <a:gd name="T11" fmla="*/ 1788 h 120"/>
                                <a:gd name="T12" fmla="+- 0 2087 1984"/>
                                <a:gd name="T13" fmla="*/ T12 w 104"/>
                                <a:gd name="T14" fmla="+- 0 1733 1733"/>
                                <a:gd name="T15" fmla="*/ 17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103" y="0"/>
                                  </a:moveTo>
                                  <a:lnTo>
                                    <a:pt x="53" y="5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452"/>
                        <wpg:cNvGrpSpPr>
                          <a:grpSpLocks/>
                        </wpg:cNvGrpSpPr>
                        <wpg:grpSpPr bwMode="auto">
                          <a:xfrm>
                            <a:off x="1984" y="1733"/>
                            <a:ext cx="104" cy="120"/>
                            <a:chOff x="1984" y="1733"/>
                            <a:chExt cx="104" cy="120"/>
                          </a:xfrm>
                        </wpg:grpSpPr>
                        <wps:wsp>
                          <wps:cNvPr id="411" name="Freeform 1453"/>
                          <wps:cNvSpPr>
                            <a:spLocks/>
                          </wps:cNvSpPr>
                          <wps:spPr bwMode="auto">
                            <a:xfrm>
                              <a:off x="1984" y="1733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37 1984"/>
                                <a:gd name="T1" fmla="*/ T0 w 104"/>
                                <a:gd name="T2" fmla="+- 0 1853 1733"/>
                                <a:gd name="T3" fmla="*/ 1853 h 120"/>
                                <a:gd name="T4" fmla="+- 0 1984 1984"/>
                                <a:gd name="T5" fmla="*/ T4 w 104"/>
                                <a:gd name="T6" fmla="+- 0 1733 1733"/>
                                <a:gd name="T7" fmla="*/ 1733 h 120"/>
                                <a:gd name="T8" fmla="+- 0 2037 1984"/>
                                <a:gd name="T9" fmla="*/ T8 w 104"/>
                                <a:gd name="T10" fmla="+- 0 1788 1733"/>
                                <a:gd name="T11" fmla="*/ 1788 h 120"/>
                                <a:gd name="T12" fmla="+- 0 2087 1984"/>
                                <a:gd name="T13" fmla="*/ T12 w 104"/>
                                <a:gd name="T14" fmla="+- 0 1733 1733"/>
                                <a:gd name="T15" fmla="*/ 1733 h 120"/>
                                <a:gd name="T16" fmla="+- 0 2037 1984"/>
                                <a:gd name="T17" fmla="*/ T16 w 104"/>
                                <a:gd name="T18" fmla="+- 0 1853 1733"/>
                                <a:gd name="T19" fmla="*/ 185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53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5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450"/>
                        <wpg:cNvGrpSpPr>
                          <a:grpSpLocks/>
                        </wpg:cNvGrpSpPr>
                        <wpg:grpSpPr bwMode="auto">
                          <a:xfrm>
                            <a:off x="3304" y="922"/>
                            <a:ext cx="725" cy="2"/>
                            <a:chOff x="3304" y="922"/>
                            <a:chExt cx="725" cy="2"/>
                          </a:xfrm>
                        </wpg:grpSpPr>
                        <wps:wsp>
                          <wps:cNvPr id="413" name="Freeform 1451"/>
                          <wps:cNvSpPr>
                            <a:spLocks/>
                          </wps:cNvSpPr>
                          <wps:spPr bwMode="auto">
                            <a:xfrm>
                              <a:off x="3304" y="922"/>
                              <a:ext cx="725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25"/>
                                <a:gd name="T2" fmla="+- 0 4029 3304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448"/>
                        <wpg:cNvGrpSpPr>
                          <a:grpSpLocks/>
                        </wpg:cNvGrpSpPr>
                        <wpg:grpSpPr bwMode="auto">
                          <a:xfrm>
                            <a:off x="3933" y="879"/>
                            <a:ext cx="152" cy="84"/>
                            <a:chOff x="3933" y="879"/>
                            <a:chExt cx="152" cy="84"/>
                          </a:xfrm>
                        </wpg:grpSpPr>
                        <wps:wsp>
                          <wps:cNvPr id="415" name="Freeform 1449"/>
                          <wps:cNvSpPr>
                            <a:spLocks/>
                          </wps:cNvSpPr>
                          <wps:spPr bwMode="auto">
                            <a:xfrm>
                              <a:off x="3933" y="879"/>
                              <a:ext cx="152" cy="84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152"/>
                                <a:gd name="T2" fmla="+- 0 879 879"/>
                                <a:gd name="T3" fmla="*/ 879 h 84"/>
                                <a:gd name="T4" fmla="+- 0 4002 3933"/>
                                <a:gd name="T5" fmla="*/ T4 w 152"/>
                                <a:gd name="T6" fmla="+- 0 922 879"/>
                                <a:gd name="T7" fmla="*/ 922 h 84"/>
                                <a:gd name="T8" fmla="+- 0 3933 3933"/>
                                <a:gd name="T9" fmla="*/ T8 w 152"/>
                                <a:gd name="T10" fmla="+- 0 963 879"/>
                                <a:gd name="T11" fmla="*/ 963 h 84"/>
                                <a:gd name="T12" fmla="+- 0 4084 3933"/>
                                <a:gd name="T13" fmla="*/ T12 w 152"/>
                                <a:gd name="T14" fmla="+- 0 922 879"/>
                                <a:gd name="T15" fmla="*/ 922 h 84"/>
                                <a:gd name="T16" fmla="+- 0 3933 3933"/>
                                <a:gd name="T17" fmla="*/ T16 w 152"/>
                                <a:gd name="T18" fmla="+- 0 879 879"/>
                                <a:gd name="T19" fmla="*/ 8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0" y="0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446"/>
                        <wpg:cNvGrpSpPr>
                          <a:grpSpLocks/>
                        </wpg:cNvGrpSpPr>
                        <wpg:grpSpPr bwMode="auto">
                          <a:xfrm>
                            <a:off x="3933" y="879"/>
                            <a:ext cx="152" cy="84"/>
                            <a:chOff x="3933" y="879"/>
                            <a:chExt cx="152" cy="84"/>
                          </a:xfrm>
                        </wpg:grpSpPr>
                        <wps:wsp>
                          <wps:cNvPr id="417" name="Freeform 1447"/>
                          <wps:cNvSpPr>
                            <a:spLocks/>
                          </wps:cNvSpPr>
                          <wps:spPr bwMode="auto">
                            <a:xfrm>
                              <a:off x="3933" y="879"/>
                              <a:ext cx="152" cy="84"/>
                            </a:xfrm>
                            <a:custGeom>
                              <a:avLst/>
                              <a:gdLst>
                                <a:gd name="T0" fmla="+- 0 4084 3933"/>
                                <a:gd name="T1" fmla="*/ T0 w 152"/>
                                <a:gd name="T2" fmla="+- 0 922 879"/>
                                <a:gd name="T3" fmla="*/ 922 h 84"/>
                                <a:gd name="T4" fmla="+- 0 3933 3933"/>
                                <a:gd name="T5" fmla="*/ T4 w 152"/>
                                <a:gd name="T6" fmla="+- 0 963 879"/>
                                <a:gd name="T7" fmla="*/ 963 h 84"/>
                                <a:gd name="T8" fmla="+- 0 4002 3933"/>
                                <a:gd name="T9" fmla="*/ T8 w 152"/>
                                <a:gd name="T10" fmla="+- 0 922 879"/>
                                <a:gd name="T11" fmla="*/ 922 h 84"/>
                                <a:gd name="T12" fmla="+- 0 3933 3933"/>
                                <a:gd name="T13" fmla="*/ T12 w 152"/>
                                <a:gd name="T14" fmla="+- 0 879 879"/>
                                <a:gd name="T15" fmla="*/ 879 h 84"/>
                                <a:gd name="T16" fmla="+- 0 4084 3933"/>
                                <a:gd name="T17" fmla="*/ T16 w 152"/>
                                <a:gd name="T18" fmla="+- 0 922 879"/>
                                <a:gd name="T19" fmla="*/ 92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151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1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444"/>
                        <wpg:cNvGrpSpPr>
                          <a:grpSpLocks/>
                        </wpg:cNvGrpSpPr>
                        <wpg:grpSpPr bwMode="auto">
                          <a:xfrm>
                            <a:off x="2037" y="5"/>
                            <a:ext cx="2" cy="574"/>
                            <a:chOff x="2037" y="5"/>
                            <a:chExt cx="2" cy="574"/>
                          </a:xfrm>
                        </wpg:grpSpPr>
                        <wps:wsp>
                          <wps:cNvPr id="419" name="Freeform 1445"/>
                          <wps:cNvSpPr>
                            <a:spLocks/>
                          </wps:cNvSpPr>
                          <wps:spPr bwMode="auto">
                            <a:xfrm>
                              <a:off x="2037" y="5"/>
                              <a:ext cx="2" cy="57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574"/>
                                <a:gd name="T2" fmla="+- 0 579 5"/>
                                <a:gd name="T3" fmla="*/ 579 h 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441"/>
                        <wpg:cNvGrpSpPr>
                          <a:grpSpLocks/>
                        </wpg:cNvGrpSpPr>
                        <wpg:grpSpPr bwMode="auto">
                          <a:xfrm>
                            <a:off x="1984" y="502"/>
                            <a:ext cx="104" cy="120"/>
                            <a:chOff x="1984" y="502"/>
                            <a:chExt cx="104" cy="120"/>
                          </a:xfrm>
                        </wpg:grpSpPr>
                        <wps:wsp>
                          <wps:cNvPr id="421" name="Freeform 1443"/>
                          <wps:cNvSpPr>
                            <a:spLocks/>
                          </wps:cNvSpPr>
                          <wps:spPr bwMode="auto">
                            <a:xfrm>
                              <a:off x="1984" y="502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104"/>
                                <a:gd name="T2" fmla="+- 0 502 502"/>
                                <a:gd name="T3" fmla="*/ 502 h 120"/>
                                <a:gd name="T4" fmla="+- 0 2037 1984"/>
                                <a:gd name="T5" fmla="*/ T4 w 104"/>
                                <a:gd name="T6" fmla="+- 0 622 502"/>
                                <a:gd name="T7" fmla="*/ 622 h 120"/>
                                <a:gd name="T8" fmla="+- 0 2064 1984"/>
                                <a:gd name="T9" fmla="*/ T8 w 104"/>
                                <a:gd name="T10" fmla="+- 0 557 502"/>
                                <a:gd name="T11" fmla="*/ 557 h 120"/>
                                <a:gd name="T12" fmla="+- 0 2037 1984"/>
                                <a:gd name="T13" fmla="*/ T12 w 104"/>
                                <a:gd name="T14" fmla="+- 0 557 502"/>
                                <a:gd name="T15" fmla="*/ 557 h 120"/>
                                <a:gd name="T16" fmla="+- 0 1984 1984"/>
                                <a:gd name="T17" fmla="*/ T16 w 104"/>
                                <a:gd name="T18" fmla="+- 0 502 502"/>
                                <a:gd name="T19" fmla="*/ 5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0" y="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442"/>
                          <wps:cNvSpPr>
                            <a:spLocks/>
                          </wps:cNvSpPr>
                          <wps:spPr bwMode="auto">
                            <a:xfrm>
                              <a:off x="1984" y="502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87 1984"/>
                                <a:gd name="T1" fmla="*/ T0 w 104"/>
                                <a:gd name="T2" fmla="+- 0 502 502"/>
                                <a:gd name="T3" fmla="*/ 502 h 120"/>
                                <a:gd name="T4" fmla="+- 0 2037 1984"/>
                                <a:gd name="T5" fmla="*/ T4 w 104"/>
                                <a:gd name="T6" fmla="+- 0 557 502"/>
                                <a:gd name="T7" fmla="*/ 557 h 120"/>
                                <a:gd name="T8" fmla="+- 0 2064 1984"/>
                                <a:gd name="T9" fmla="*/ T8 w 104"/>
                                <a:gd name="T10" fmla="+- 0 557 502"/>
                                <a:gd name="T11" fmla="*/ 557 h 120"/>
                                <a:gd name="T12" fmla="+- 0 2087 1984"/>
                                <a:gd name="T13" fmla="*/ T12 w 104"/>
                                <a:gd name="T14" fmla="+- 0 502 502"/>
                                <a:gd name="T15" fmla="*/ 5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103" y="0"/>
                                  </a:moveTo>
                                  <a:lnTo>
                                    <a:pt x="53" y="5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439"/>
                        <wpg:cNvGrpSpPr>
                          <a:grpSpLocks/>
                        </wpg:cNvGrpSpPr>
                        <wpg:grpSpPr bwMode="auto">
                          <a:xfrm>
                            <a:off x="1984" y="502"/>
                            <a:ext cx="104" cy="120"/>
                            <a:chOff x="1984" y="502"/>
                            <a:chExt cx="104" cy="120"/>
                          </a:xfrm>
                        </wpg:grpSpPr>
                        <wps:wsp>
                          <wps:cNvPr id="424" name="Freeform 1440"/>
                          <wps:cNvSpPr>
                            <a:spLocks/>
                          </wps:cNvSpPr>
                          <wps:spPr bwMode="auto">
                            <a:xfrm>
                              <a:off x="1984" y="502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37 1984"/>
                                <a:gd name="T1" fmla="*/ T0 w 104"/>
                                <a:gd name="T2" fmla="+- 0 622 502"/>
                                <a:gd name="T3" fmla="*/ 622 h 120"/>
                                <a:gd name="T4" fmla="+- 0 1984 1984"/>
                                <a:gd name="T5" fmla="*/ T4 w 104"/>
                                <a:gd name="T6" fmla="+- 0 502 502"/>
                                <a:gd name="T7" fmla="*/ 502 h 120"/>
                                <a:gd name="T8" fmla="+- 0 2037 1984"/>
                                <a:gd name="T9" fmla="*/ T8 w 104"/>
                                <a:gd name="T10" fmla="+- 0 557 502"/>
                                <a:gd name="T11" fmla="*/ 557 h 120"/>
                                <a:gd name="T12" fmla="+- 0 2087 1984"/>
                                <a:gd name="T13" fmla="*/ T12 w 104"/>
                                <a:gd name="T14" fmla="+- 0 502 502"/>
                                <a:gd name="T15" fmla="*/ 502 h 120"/>
                                <a:gd name="T16" fmla="+- 0 2037 1984"/>
                                <a:gd name="T17" fmla="*/ T16 w 104"/>
                                <a:gd name="T18" fmla="+- 0 622 502"/>
                                <a:gd name="T19" fmla="*/ 62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53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5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437"/>
                        <wpg:cNvGrpSpPr>
                          <a:grpSpLocks/>
                        </wpg:cNvGrpSpPr>
                        <wpg:grpSpPr bwMode="auto">
                          <a:xfrm>
                            <a:off x="7" y="922"/>
                            <a:ext cx="725" cy="2"/>
                            <a:chOff x="7" y="922"/>
                            <a:chExt cx="725" cy="2"/>
                          </a:xfrm>
                        </wpg:grpSpPr>
                        <wps:wsp>
                          <wps:cNvPr id="426" name="Freeform 1438"/>
                          <wps:cNvSpPr>
                            <a:spLocks/>
                          </wps:cNvSpPr>
                          <wps:spPr bwMode="auto">
                            <a:xfrm>
                              <a:off x="7" y="922"/>
                              <a:ext cx="72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25"/>
                                <a:gd name="T2" fmla="+- 0 731 7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435"/>
                        <wpg:cNvGrpSpPr>
                          <a:grpSpLocks/>
                        </wpg:cNvGrpSpPr>
                        <wpg:grpSpPr bwMode="auto">
                          <a:xfrm>
                            <a:off x="635" y="879"/>
                            <a:ext cx="149" cy="84"/>
                            <a:chOff x="635" y="879"/>
                            <a:chExt cx="149" cy="84"/>
                          </a:xfrm>
                        </wpg:grpSpPr>
                        <wps:wsp>
                          <wps:cNvPr id="428" name="Freeform 1436"/>
                          <wps:cNvSpPr>
                            <a:spLocks/>
                          </wps:cNvSpPr>
                          <wps:spPr bwMode="auto">
                            <a:xfrm>
                              <a:off x="635" y="879"/>
                              <a:ext cx="149" cy="84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T0 w 149"/>
                                <a:gd name="T2" fmla="+- 0 879 879"/>
                                <a:gd name="T3" fmla="*/ 879 h 84"/>
                                <a:gd name="T4" fmla="+- 0 705 635"/>
                                <a:gd name="T5" fmla="*/ T4 w 149"/>
                                <a:gd name="T6" fmla="+- 0 922 879"/>
                                <a:gd name="T7" fmla="*/ 922 h 84"/>
                                <a:gd name="T8" fmla="+- 0 635 635"/>
                                <a:gd name="T9" fmla="*/ T8 w 149"/>
                                <a:gd name="T10" fmla="+- 0 963 879"/>
                                <a:gd name="T11" fmla="*/ 963 h 84"/>
                                <a:gd name="T12" fmla="+- 0 784 635"/>
                                <a:gd name="T13" fmla="*/ T12 w 149"/>
                                <a:gd name="T14" fmla="+- 0 922 879"/>
                                <a:gd name="T15" fmla="*/ 922 h 84"/>
                                <a:gd name="T16" fmla="+- 0 635 635"/>
                                <a:gd name="T17" fmla="*/ T16 w 149"/>
                                <a:gd name="T18" fmla="+- 0 879 879"/>
                                <a:gd name="T19" fmla="*/ 8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0" y="0"/>
                                  </a:moveTo>
                                  <a:lnTo>
                                    <a:pt x="70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433"/>
                        <wpg:cNvGrpSpPr>
                          <a:grpSpLocks/>
                        </wpg:cNvGrpSpPr>
                        <wpg:grpSpPr bwMode="auto">
                          <a:xfrm>
                            <a:off x="635" y="879"/>
                            <a:ext cx="149" cy="84"/>
                            <a:chOff x="635" y="879"/>
                            <a:chExt cx="149" cy="84"/>
                          </a:xfrm>
                        </wpg:grpSpPr>
                        <wps:wsp>
                          <wps:cNvPr id="430" name="Freeform 1434"/>
                          <wps:cNvSpPr>
                            <a:spLocks/>
                          </wps:cNvSpPr>
                          <wps:spPr bwMode="auto">
                            <a:xfrm>
                              <a:off x="635" y="879"/>
                              <a:ext cx="149" cy="84"/>
                            </a:xfrm>
                            <a:custGeom>
                              <a:avLst/>
                              <a:gdLst>
                                <a:gd name="T0" fmla="+- 0 784 635"/>
                                <a:gd name="T1" fmla="*/ T0 w 149"/>
                                <a:gd name="T2" fmla="+- 0 922 879"/>
                                <a:gd name="T3" fmla="*/ 922 h 84"/>
                                <a:gd name="T4" fmla="+- 0 635 635"/>
                                <a:gd name="T5" fmla="*/ T4 w 149"/>
                                <a:gd name="T6" fmla="+- 0 963 879"/>
                                <a:gd name="T7" fmla="*/ 963 h 84"/>
                                <a:gd name="T8" fmla="+- 0 705 635"/>
                                <a:gd name="T9" fmla="*/ T8 w 149"/>
                                <a:gd name="T10" fmla="+- 0 922 879"/>
                                <a:gd name="T11" fmla="*/ 922 h 84"/>
                                <a:gd name="T12" fmla="+- 0 635 635"/>
                                <a:gd name="T13" fmla="*/ T12 w 149"/>
                                <a:gd name="T14" fmla="+- 0 879 879"/>
                                <a:gd name="T15" fmla="*/ 879 h 84"/>
                                <a:gd name="T16" fmla="+- 0 784 635"/>
                                <a:gd name="T17" fmla="*/ T16 w 149"/>
                                <a:gd name="T18" fmla="+- 0 922 879"/>
                                <a:gd name="T19" fmla="*/ 92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149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431"/>
                        <wpg:cNvGrpSpPr>
                          <a:grpSpLocks/>
                        </wpg:cNvGrpSpPr>
                        <wpg:grpSpPr bwMode="auto">
                          <a:xfrm>
                            <a:off x="4" y="4608"/>
                            <a:ext cx="725" cy="2"/>
                            <a:chOff x="4" y="4608"/>
                            <a:chExt cx="725" cy="2"/>
                          </a:xfrm>
                        </wpg:grpSpPr>
                        <wps:wsp>
                          <wps:cNvPr id="432" name="Freeform 1432"/>
                          <wps:cNvSpPr>
                            <a:spLocks/>
                          </wps:cNvSpPr>
                          <wps:spPr bwMode="auto">
                            <a:xfrm>
                              <a:off x="4" y="4608"/>
                              <a:ext cx="72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725"/>
                                <a:gd name="T2" fmla="+- 0 729 4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429"/>
                        <wpg:cNvGrpSpPr>
                          <a:grpSpLocks/>
                        </wpg:cNvGrpSpPr>
                        <wpg:grpSpPr bwMode="auto">
                          <a:xfrm>
                            <a:off x="633" y="4565"/>
                            <a:ext cx="152" cy="84"/>
                            <a:chOff x="633" y="4565"/>
                            <a:chExt cx="152" cy="84"/>
                          </a:xfrm>
                        </wpg:grpSpPr>
                        <wps:wsp>
                          <wps:cNvPr id="434" name="Freeform 1430"/>
                          <wps:cNvSpPr>
                            <a:spLocks/>
                          </wps:cNvSpPr>
                          <wps:spPr bwMode="auto">
                            <a:xfrm>
                              <a:off x="633" y="4565"/>
                              <a:ext cx="152" cy="84"/>
                            </a:xfrm>
                            <a:custGeom>
                              <a:avLst/>
                              <a:gdLst>
                                <a:gd name="T0" fmla="+- 0 633 633"/>
                                <a:gd name="T1" fmla="*/ T0 w 152"/>
                                <a:gd name="T2" fmla="+- 0 4565 4565"/>
                                <a:gd name="T3" fmla="*/ 4565 h 84"/>
                                <a:gd name="T4" fmla="+- 0 703 633"/>
                                <a:gd name="T5" fmla="*/ T4 w 152"/>
                                <a:gd name="T6" fmla="+- 0 4608 4565"/>
                                <a:gd name="T7" fmla="*/ 4608 h 84"/>
                                <a:gd name="T8" fmla="+- 0 633 633"/>
                                <a:gd name="T9" fmla="*/ T8 w 152"/>
                                <a:gd name="T10" fmla="+- 0 4649 4565"/>
                                <a:gd name="T11" fmla="*/ 4649 h 84"/>
                                <a:gd name="T12" fmla="+- 0 784 633"/>
                                <a:gd name="T13" fmla="*/ T12 w 152"/>
                                <a:gd name="T14" fmla="+- 0 4608 4565"/>
                                <a:gd name="T15" fmla="*/ 4608 h 84"/>
                                <a:gd name="T16" fmla="+- 0 633 633"/>
                                <a:gd name="T17" fmla="*/ T16 w 152"/>
                                <a:gd name="T18" fmla="+- 0 4565 4565"/>
                                <a:gd name="T19" fmla="*/ 456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0" y="0"/>
                                  </a:moveTo>
                                  <a:lnTo>
                                    <a:pt x="70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427"/>
                        <wpg:cNvGrpSpPr>
                          <a:grpSpLocks/>
                        </wpg:cNvGrpSpPr>
                        <wpg:grpSpPr bwMode="auto">
                          <a:xfrm>
                            <a:off x="633" y="4565"/>
                            <a:ext cx="152" cy="84"/>
                            <a:chOff x="633" y="4565"/>
                            <a:chExt cx="152" cy="84"/>
                          </a:xfrm>
                        </wpg:grpSpPr>
                        <wps:wsp>
                          <wps:cNvPr id="436" name="Freeform 1428"/>
                          <wps:cNvSpPr>
                            <a:spLocks/>
                          </wps:cNvSpPr>
                          <wps:spPr bwMode="auto">
                            <a:xfrm>
                              <a:off x="633" y="4565"/>
                              <a:ext cx="152" cy="84"/>
                            </a:xfrm>
                            <a:custGeom>
                              <a:avLst/>
                              <a:gdLst>
                                <a:gd name="T0" fmla="+- 0 784 633"/>
                                <a:gd name="T1" fmla="*/ T0 w 152"/>
                                <a:gd name="T2" fmla="+- 0 4608 4565"/>
                                <a:gd name="T3" fmla="*/ 4608 h 84"/>
                                <a:gd name="T4" fmla="+- 0 633 633"/>
                                <a:gd name="T5" fmla="*/ T4 w 152"/>
                                <a:gd name="T6" fmla="+- 0 4649 4565"/>
                                <a:gd name="T7" fmla="*/ 4649 h 84"/>
                                <a:gd name="T8" fmla="+- 0 703 633"/>
                                <a:gd name="T9" fmla="*/ T8 w 152"/>
                                <a:gd name="T10" fmla="+- 0 4608 4565"/>
                                <a:gd name="T11" fmla="*/ 4608 h 84"/>
                                <a:gd name="T12" fmla="+- 0 633 633"/>
                                <a:gd name="T13" fmla="*/ T12 w 152"/>
                                <a:gd name="T14" fmla="+- 0 4565 4565"/>
                                <a:gd name="T15" fmla="*/ 4565 h 84"/>
                                <a:gd name="T16" fmla="+- 0 784 633"/>
                                <a:gd name="T17" fmla="*/ T16 w 152"/>
                                <a:gd name="T18" fmla="+- 0 4608 4565"/>
                                <a:gd name="T19" fmla="*/ 46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151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1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425"/>
                        <wpg:cNvGrpSpPr>
                          <a:grpSpLocks/>
                        </wpg:cNvGrpSpPr>
                        <wpg:grpSpPr bwMode="auto">
                          <a:xfrm>
                            <a:off x="789" y="4313"/>
                            <a:ext cx="2508" cy="588"/>
                            <a:chOff x="789" y="4313"/>
                            <a:chExt cx="2508" cy="588"/>
                          </a:xfrm>
                        </wpg:grpSpPr>
                        <wps:wsp>
                          <wps:cNvPr id="438" name="Freeform 1426"/>
                          <wps:cNvSpPr>
                            <a:spLocks/>
                          </wps:cNvSpPr>
                          <wps:spPr bwMode="auto">
                            <a:xfrm>
                              <a:off x="789" y="4313"/>
                              <a:ext cx="2508" cy="588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4313 4313"/>
                                <a:gd name="T3" fmla="*/ 4313 h 588"/>
                                <a:gd name="T4" fmla="+- 0 789 789"/>
                                <a:gd name="T5" fmla="*/ T4 w 2508"/>
                                <a:gd name="T6" fmla="+- 0 4313 4313"/>
                                <a:gd name="T7" fmla="*/ 4313 h 588"/>
                                <a:gd name="T8" fmla="+- 0 789 789"/>
                                <a:gd name="T9" fmla="*/ T8 w 2508"/>
                                <a:gd name="T10" fmla="+- 0 4901 4313"/>
                                <a:gd name="T11" fmla="*/ 4901 h 588"/>
                                <a:gd name="T12" fmla="+- 0 3297 789"/>
                                <a:gd name="T13" fmla="*/ T12 w 2508"/>
                                <a:gd name="T14" fmla="+- 0 4901 4313"/>
                                <a:gd name="T15" fmla="*/ 4901 h 588"/>
                                <a:gd name="T16" fmla="+- 0 3297 789"/>
                                <a:gd name="T17" fmla="*/ T16 w 2508"/>
                                <a:gd name="T18" fmla="+- 0 4313 4313"/>
                                <a:gd name="T19" fmla="*/ 4313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88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2508" y="588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423"/>
                        <wpg:cNvGrpSpPr>
                          <a:grpSpLocks/>
                        </wpg:cNvGrpSpPr>
                        <wpg:grpSpPr bwMode="auto">
                          <a:xfrm>
                            <a:off x="2037" y="3677"/>
                            <a:ext cx="2" cy="591"/>
                            <a:chOff x="2037" y="3677"/>
                            <a:chExt cx="2" cy="591"/>
                          </a:xfrm>
                        </wpg:grpSpPr>
                        <wps:wsp>
                          <wps:cNvPr id="440" name="Freeform 1424"/>
                          <wps:cNvSpPr>
                            <a:spLocks/>
                          </wps:cNvSpPr>
                          <wps:spPr bwMode="auto">
                            <a:xfrm>
                              <a:off x="2037" y="3677"/>
                              <a:ext cx="2" cy="591"/>
                            </a:xfrm>
                            <a:custGeom>
                              <a:avLst/>
                              <a:gdLst>
                                <a:gd name="T0" fmla="+- 0 3677 3677"/>
                                <a:gd name="T1" fmla="*/ 3677 h 591"/>
                                <a:gd name="T2" fmla="+- 0 4267 3677"/>
                                <a:gd name="T3" fmla="*/ 4267 h 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">
                                  <a:moveTo>
                                    <a:pt x="0" y="0"/>
                                  </a:moveTo>
                                  <a:lnTo>
                                    <a:pt x="0" y="590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420"/>
                        <wpg:cNvGrpSpPr>
                          <a:grpSpLocks/>
                        </wpg:cNvGrpSpPr>
                        <wpg:grpSpPr bwMode="auto">
                          <a:xfrm>
                            <a:off x="1984" y="4188"/>
                            <a:ext cx="104" cy="123"/>
                            <a:chOff x="1984" y="4188"/>
                            <a:chExt cx="104" cy="123"/>
                          </a:xfrm>
                        </wpg:grpSpPr>
                        <wps:wsp>
                          <wps:cNvPr id="442" name="Freeform 1422"/>
                          <wps:cNvSpPr>
                            <a:spLocks/>
                          </wps:cNvSpPr>
                          <wps:spPr bwMode="auto">
                            <a:xfrm>
                              <a:off x="1984" y="4188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104"/>
                                <a:gd name="T2" fmla="+- 0 4188 4188"/>
                                <a:gd name="T3" fmla="*/ 4188 h 123"/>
                                <a:gd name="T4" fmla="+- 0 2037 1984"/>
                                <a:gd name="T5" fmla="*/ T4 w 104"/>
                                <a:gd name="T6" fmla="+- 0 4311 4188"/>
                                <a:gd name="T7" fmla="*/ 4311 h 123"/>
                                <a:gd name="T8" fmla="+- 0 2064 1984"/>
                                <a:gd name="T9" fmla="*/ T8 w 104"/>
                                <a:gd name="T10" fmla="+- 0 4246 4188"/>
                                <a:gd name="T11" fmla="*/ 4246 h 123"/>
                                <a:gd name="T12" fmla="+- 0 2037 1984"/>
                                <a:gd name="T13" fmla="*/ T12 w 104"/>
                                <a:gd name="T14" fmla="+- 0 4246 4188"/>
                                <a:gd name="T15" fmla="*/ 4246 h 123"/>
                                <a:gd name="T16" fmla="+- 0 1984 1984"/>
                                <a:gd name="T17" fmla="*/ T16 w 104"/>
                                <a:gd name="T18" fmla="+- 0 4188 4188"/>
                                <a:gd name="T19" fmla="*/ 418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0" y="0"/>
                                  </a:moveTo>
                                  <a:lnTo>
                                    <a:pt x="53" y="123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421"/>
                          <wps:cNvSpPr>
                            <a:spLocks/>
                          </wps:cNvSpPr>
                          <wps:spPr bwMode="auto">
                            <a:xfrm>
                              <a:off x="1984" y="4188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2087 1984"/>
                                <a:gd name="T1" fmla="*/ T0 w 104"/>
                                <a:gd name="T2" fmla="+- 0 4188 4188"/>
                                <a:gd name="T3" fmla="*/ 4188 h 123"/>
                                <a:gd name="T4" fmla="+- 0 2037 1984"/>
                                <a:gd name="T5" fmla="*/ T4 w 104"/>
                                <a:gd name="T6" fmla="+- 0 4246 4188"/>
                                <a:gd name="T7" fmla="*/ 4246 h 123"/>
                                <a:gd name="T8" fmla="+- 0 2064 1984"/>
                                <a:gd name="T9" fmla="*/ T8 w 104"/>
                                <a:gd name="T10" fmla="+- 0 4246 4188"/>
                                <a:gd name="T11" fmla="*/ 4246 h 123"/>
                                <a:gd name="T12" fmla="+- 0 2087 1984"/>
                                <a:gd name="T13" fmla="*/ T12 w 104"/>
                                <a:gd name="T14" fmla="+- 0 4188 4188"/>
                                <a:gd name="T15" fmla="*/ 418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103" y="0"/>
                                  </a:moveTo>
                                  <a:lnTo>
                                    <a:pt x="53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418"/>
                        <wpg:cNvGrpSpPr>
                          <a:grpSpLocks/>
                        </wpg:cNvGrpSpPr>
                        <wpg:grpSpPr bwMode="auto">
                          <a:xfrm>
                            <a:off x="1984" y="4188"/>
                            <a:ext cx="104" cy="123"/>
                            <a:chOff x="1984" y="4188"/>
                            <a:chExt cx="104" cy="123"/>
                          </a:xfrm>
                        </wpg:grpSpPr>
                        <wps:wsp>
                          <wps:cNvPr id="445" name="Freeform 1419"/>
                          <wps:cNvSpPr>
                            <a:spLocks/>
                          </wps:cNvSpPr>
                          <wps:spPr bwMode="auto">
                            <a:xfrm>
                              <a:off x="1984" y="4188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2037 1984"/>
                                <a:gd name="T1" fmla="*/ T0 w 104"/>
                                <a:gd name="T2" fmla="+- 0 4311 4188"/>
                                <a:gd name="T3" fmla="*/ 4311 h 123"/>
                                <a:gd name="T4" fmla="+- 0 1984 1984"/>
                                <a:gd name="T5" fmla="*/ T4 w 104"/>
                                <a:gd name="T6" fmla="+- 0 4188 4188"/>
                                <a:gd name="T7" fmla="*/ 4188 h 123"/>
                                <a:gd name="T8" fmla="+- 0 2037 1984"/>
                                <a:gd name="T9" fmla="*/ T8 w 104"/>
                                <a:gd name="T10" fmla="+- 0 4246 4188"/>
                                <a:gd name="T11" fmla="*/ 4246 h 123"/>
                                <a:gd name="T12" fmla="+- 0 2087 1984"/>
                                <a:gd name="T13" fmla="*/ T12 w 104"/>
                                <a:gd name="T14" fmla="+- 0 4188 4188"/>
                                <a:gd name="T15" fmla="*/ 4188 h 123"/>
                                <a:gd name="T16" fmla="+- 0 2037 1984"/>
                                <a:gd name="T17" fmla="*/ T16 w 104"/>
                                <a:gd name="T18" fmla="+- 0 4311 4188"/>
                                <a:gd name="T19" fmla="*/ 431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53" y="1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53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416"/>
                        <wpg:cNvGrpSpPr>
                          <a:grpSpLocks/>
                        </wpg:cNvGrpSpPr>
                        <wpg:grpSpPr bwMode="auto">
                          <a:xfrm>
                            <a:off x="3304" y="4608"/>
                            <a:ext cx="725" cy="2"/>
                            <a:chOff x="3304" y="4608"/>
                            <a:chExt cx="725" cy="2"/>
                          </a:xfrm>
                        </wpg:grpSpPr>
                        <wps:wsp>
                          <wps:cNvPr id="447" name="Freeform 1417"/>
                          <wps:cNvSpPr>
                            <a:spLocks/>
                          </wps:cNvSpPr>
                          <wps:spPr bwMode="auto">
                            <a:xfrm>
                              <a:off x="3304" y="4608"/>
                              <a:ext cx="725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25"/>
                                <a:gd name="T2" fmla="+- 0 4029 3304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414"/>
                        <wpg:cNvGrpSpPr>
                          <a:grpSpLocks/>
                        </wpg:cNvGrpSpPr>
                        <wpg:grpSpPr bwMode="auto">
                          <a:xfrm>
                            <a:off x="3933" y="4565"/>
                            <a:ext cx="152" cy="84"/>
                            <a:chOff x="3933" y="4565"/>
                            <a:chExt cx="152" cy="84"/>
                          </a:xfrm>
                        </wpg:grpSpPr>
                        <wps:wsp>
                          <wps:cNvPr id="449" name="Freeform 1415"/>
                          <wps:cNvSpPr>
                            <a:spLocks/>
                          </wps:cNvSpPr>
                          <wps:spPr bwMode="auto">
                            <a:xfrm>
                              <a:off x="3933" y="4565"/>
                              <a:ext cx="152" cy="84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152"/>
                                <a:gd name="T2" fmla="+- 0 4565 4565"/>
                                <a:gd name="T3" fmla="*/ 4565 h 84"/>
                                <a:gd name="T4" fmla="+- 0 4002 3933"/>
                                <a:gd name="T5" fmla="*/ T4 w 152"/>
                                <a:gd name="T6" fmla="+- 0 4608 4565"/>
                                <a:gd name="T7" fmla="*/ 4608 h 84"/>
                                <a:gd name="T8" fmla="+- 0 3933 3933"/>
                                <a:gd name="T9" fmla="*/ T8 w 152"/>
                                <a:gd name="T10" fmla="+- 0 4649 4565"/>
                                <a:gd name="T11" fmla="*/ 4649 h 84"/>
                                <a:gd name="T12" fmla="+- 0 4084 3933"/>
                                <a:gd name="T13" fmla="*/ T12 w 152"/>
                                <a:gd name="T14" fmla="+- 0 4608 4565"/>
                                <a:gd name="T15" fmla="*/ 4608 h 84"/>
                                <a:gd name="T16" fmla="+- 0 3933 3933"/>
                                <a:gd name="T17" fmla="*/ T16 w 152"/>
                                <a:gd name="T18" fmla="+- 0 4565 4565"/>
                                <a:gd name="T19" fmla="*/ 456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0" y="0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412"/>
                        <wpg:cNvGrpSpPr>
                          <a:grpSpLocks/>
                        </wpg:cNvGrpSpPr>
                        <wpg:grpSpPr bwMode="auto">
                          <a:xfrm>
                            <a:off x="3933" y="4565"/>
                            <a:ext cx="152" cy="84"/>
                            <a:chOff x="3933" y="4565"/>
                            <a:chExt cx="152" cy="84"/>
                          </a:xfrm>
                        </wpg:grpSpPr>
                        <wps:wsp>
                          <wps:cNvPr id="451" name="Freeform 1413"/>
                          <wps:cNvSpPr>
                            <a:spLocks/>
                          </wps:cNvSpPr>
                          <wps:spPr bwMode="auto">
                            <a:xfrm>
                              <a:off x="3933" y="4565"/>
                              <a:ext cx="152" cy="84"/>
                            </a:xfrm>
                            <a:custGeom>
                              <a:avLst/>
                              <a:gdLst>
                                <a:gd name="T0" fmla="+- 0 4084 3933"/>
                                <a:gd name="T1" fmla="*/ T0 w 152"/>
                                <a:gd name="T2" fmla="+- 0 4608 4565"/>
                                <a:gd name="T3" fmla="*/ 4608 h 84"/>
                                <a:gd name="T4" fmla="+- 0 3933 3933"/>
                                <a:gd name="T5" fmla="*/ T4 w 152"/>
                                <a:gd name="T6" fmla="+- 0 4649 4565"/>
                                <a:gd name="T7" fmla="*/ 4649 h 84"/>
                                <a:gd name="T8" fmla="+- 0 4002 3933"/>
                                <a:gd name="T9" fmla="*/ T8 w 152"/>
                                <a:gd name="T10" fmla="+- 0 4608 4565"/>
                                <a:gd name="T11" fmla="*/ 4608 h 84"/>
                                <a:gd name="T12" fmla="+- 0 3933 3933"/>
                                <a:gd name="T13" fmla="*/ T12 w 152"/>
                                <a:gd name="T14" fmla="+- 0 4565 4565"/>
                                <a:gd name="T15" fmla="*/ 4565 h 84"/>
                                <a:gd name="T16" fmla="+- 0 4084 3933"/>
                                <a:gd name="T17" fmla="*/ T16 w 152"/>
                                <a:gd name="T18" fmla="+- 0 4608 4565"/>
                                <a:gd name="T19" fmla="*/ 46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151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1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410"/>
                        <wpg:cNvGrpSpPr>
                          <a:grpSpLocks/>
                        </wpg:cNvGrpSpPr>
                        <wpg:grpSpPr bwMode="auto">
                          <a:xfrm>
                            <a:off x="789" y="5532"/>
                            <a:ext cx="2508" cy="591"/>
                            <a:chOff x="789" y="5532"/>
                            <a:chExt cx="2508" cy="591"/>
                          </a:xfrm>
                        </wpg:grpSpPr>
                        <wps:wsp>
                          <wps:cNvPr id="453" name="Freeform 1411"/>
                          <wps:cNvSpPr>
                            <a:spLocks/>
                          </wps:cNvSpPr>
                          <wps:spPr bwMode="auto">
                            <a:xfrm>
                              <a:off x="789" y="5532"/>
                              <a:ext cx="2508" cy="591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5532 5532"/>
                                <a:gd name="T3" fmla="*/ 5532 h 591"/>
                                <a:gd name="T4" fmla="+- 0 789 789"/>
                                <a:gd name="T5" fmla="*/ T4 w 2508"/>
                                <a:gd name="T6" fmla="+- 0 5532 5532"/>
                                <a:gd name="T7" fmla="*/ 5532 h 591"/>
                                <a:gd name="T8" fmla="+- 0 789 789"/>
                                <a:gd name="T9" fmla="*/ T8 w 2508"/>
                                <a:gd name="T10" fmla="+- 0 6122 5532"/>
                                <a:gd name="T11" fmla="*/ 6122 h 591"/>
                                <a:gd name="T12" fmla="+- 0 3297 789"/>
                                <a:gd name="T13" fmla="*/ T12 w 2508"/>
                                <a:gd name="T14" fmla="+- 0 6122 5532"/>
                                <a:gd name="T15" fmla="*/ 6122 h 591"/>
                                <a:gd name="T16" fmla="+- 0 3297 789"/>
                                <a:gd name="T17" fmla="*/ T16 w 2508"/>
                                <a:gd name="T18" fmla="+- 0 5532 5532"/>
                                <a:gd name="T19" fmla="*/ 5532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91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2508" y="590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408"/>
                        <wpg:cNvGrpSpPr>
                          <a:grpSpLocks/>
                        </wpg:cNvGrpSpPr>
                        <wpg:grpSpPr bwMode="auto">
                          <a:xfrm>
                            <a:off x="2037" y="4906"/>
                            <a:ext cx="2" cy="581"/>
                            <a:chOff x="2037" y="4906"/>
                            <a:chExt cx="2" cy="581"/>
                          </a:xfrm>
                        </wpg:grpSpPr>
                        <wps:wsp>
                          <wps:cNvPr id="455" name="Freeform 1409"/>
                          <wps:cNvSpPr>
                            <a:spLocks/>
                          </wps:cNvSpPr>
                          <wps:spPr bwMode="auto">
                            <a:xfrm>
                              <a:off x="2037" y="4906"/>
                              <a:ext cx="2" cy="581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4906 h 581"/>
                                <a:gd name="T2" fmla="+- 0 5486 4906"/>
                                <a:gd name="T3" fmla="*/ 5486 h 5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1">
                                  <a:moveTo>
                                    <a:pt x="0" y="0"/>
                                  </a:moveTo>
                                  <a:lnTo>
                                    <a:pt x="0" y="580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405"/>
                        <wpg:cNvGrpSpPr>
                          <a:grpSpLocks/>
                        </wpg:cNvGrpSpPr>
                        <wpg:grpSpPr bwMode="auto">
                          <a:xfrm>
                            <a:off x="1984" y="5410"/>
                            <a:ext cx="104" cy="120"/>
                            <a:chOff x="1984" y="5410"/>
                            <a:chExt cx="104" cy="120"/>
                          </a:xfrm>
                        </wpg:grpSpPr>
                        <wps:wsp>
                          <wps:cNvPr id="457" name="Freeform 1407"/>
                          <wps:cNvSpPr>
                            <a:spLocks/>
                          </wps:cNvSpPr>
                          <wps:spPr bwMode="auto">
                            <a:xfrm>
                              <a:off x="1984" y="5410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1984 1984"/>
                                <a:gd name="T1" fmla="*/ T0 w 104"/>
                                <a:gd name="T2" fmla="+- 0 5410 5410"/>
                                <a:gd name="T3" fmla="*/ 5410 h 120"/>
                                <a:gd name="T4" fmla="+- 0 2037 1984"/>
                                <a:gd name="T5" fmla="*/ T4 w 104"/>
                                <a:gd name="T6" fmla="+- 0 5530 5410"/>
                                <a:gd name="T7" fmla="*/ 5530 h 120"/>
                                <a:gd name="T8" fmla="+- 0 2064 1984"/>
                                <a:gd name="T9" fmla="*/ T8 w 104"/>
                                <a:gd name="T10" fmla="+- 0 5465 5410"/>
                                <a:gd name="T11" fmla="*/ 5465 h 120"/>
                                <a:gd name="T12" fmla="+- 0 2037 1984"/>
                                <a:gd name="T13" fmla="*/ T12 w 104"/>
                                <a:gd name="T14" fmla="+- 0 5465 5410"/>
                                <a:gd name="T15" fmla="*/ 5465 h 120"/>
                                <a:gd name="T16" fmla="+- 0 1984 1984"/>
                                <a:gd name="T17" fmla="*/ T16 w 104"/>
                                <a:gd name="T18" fmla="+- 0 5410 5410"/>
                                <a:gd name="T19" fmla="*/ 541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0" y="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406"/>
                          <wps:cNvSpPr>
                            <a:spLocks/>
                          </wps:cNvSpPr>
                          <wps:spPr bwMode="auto">
                            <a:xfrm>
                              <a:off x="1984" y="5410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87 1984"/>
                                <a:gd name="T1" fmla="*/ T0 w 104"/>
                                <a:gd name="T2" fmla="+- 0 5410 5410"/>
                                <a:gd name="T3" fmla="*/ 5410 h 120"/>
                                <a:gd name="T4" fmla="+- 0 2037 1984"/>
                                <a:gd name="T5" fmla="*/ T4 w 104"/>
                                <a:gd name="T6" fmla="+- 0 5465 5410"/>
                                <a:gd name="T7" fmla="*/ 5465 h 120"/>
                                <a:gd name="T8" fmla="+- 0 2064 1984"/>
                                <a:gd name="T9" fmla="*/ T8 w 104"/>
                                <a:gd name="T10" fmla="+- 0 5465 5410"/>
                                <a:gd name="T11" fmla="*/ 5465 h 120"/>
                                <a:gd name="T12" fmla="+- 0 2087 1984"/>
                                <a:gd name="T13" fmla="*/ T12 w 104"/>
                                <a:gd name="T14" fmla="+- 0 5410 5410"/>
                                <a:gd name="T15" fmla="*/ 541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103" y="0"/>
                                  </a:moveTo>
                                  <a:lnTo>
                                    <a:pt x="53" y="5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403"/>
                        <wpg:cNvGrpSpPr>
                          <a:grpSpLocks/>
                        </wpg:cNvGrpSpPr>
                        <wpg:grpSpPr bwMode="auto">
                          <a:xfrm>
                            <a:off x="1984" y="5410"/>
                            <a:ext cx="104" cy="120"/>
                            <a:chOff x="1984" y="5410"/>
                            <a:chExt cx="104" cy="120"/>
                          </a:xfrm>
                        </wpg:grpSpPr>
                        <wps:wsp>
                          <wps:cNvPr id="460" name="Freeform 1404"/>
                          <wps:cNvSpPr>
                            <a:spLocks/>
                          </wps:cNvSpPr>
                          <wps:spPr bwMode="auto">
                            <a:xfrm>
                              <a:off x="1984" y="5410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37 1984"/>
                                <a:gd name="T1" fmla="*/ T0 w 104"/>
                                <a:gd name="T2" fmla="+- 0 5530 5410"/>
                                <a:gd name="T3" fmla="*/ 5530 h 120"/>
                                <a:gd name="T4" fmla="+- 0 1984 1984"/>
                                <a:gd name="T5" fmla="*/ T4 w 104"/>
                                <a:gd name="T6" fmla="+- 0 5410 5410"/>
                                <a:gd name="T7" fmla="*/ 5410 h 120"/>
                                <a:gd name="T8" fmla="+- 0 2037 1984"/>
                                <a:gd name="T9" fmla="*/ T8 w 104"/>
                                <a:gd name="T10" fmla="+- 0 5465 5410"/>
                                <a:gd name="T11" fmla="*/ 5465 h 120"/>
                                <a:gd name="T12" fmla="+- 0 2087 1984"/>
                                <a:gd name="T13" fmla="*/ T12 w 104"/>
                                <a:gd name="T14" fmla="+- 0 5410 5410"/>
                                <a:gd name="T15" fmla="*/ 5410 h 120"/>
                                <a:gd name="T16" fmla="+- 0 2037 1984"/>
                                <a:gd name="T17" fmla="*/ T16 w 104"/>
                                <a:gd name="T18" fmla="+- 0 5530 5410"/>
                                <a:gd name="T19" fmla="*/ 55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53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5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401"/>
                        <wpg:cNvGrpSpPr>
                          <a:grpSpLocks/>
                        </wpg:cNvGrpSpPr>
                        <wpg:grpSpPr bwMode="auto">
                          <a:xfrm>
                            <a:off x="3304" y="5830"/>
                            <a:ext cx="725" cy="2"/>
                            <a:chOff x="3304" y="5830"/>
                            <a:chExt cx="725" cy="2"/>
                          </a:xfrm>
                        </wpg:grpSpPr>
                        <wps:wsp>
                          <wps:cNvPr id="462" name="Freeform 1402"/>
                          <wps:cNvSpPr>
                            <a:spLocks/>
                          </wps:cNvSpPr>
                          <wps:spPr bwMode="auto">
                            <a:xfrm>
                              <a:off x="3304" y="5830"/>
                              <a:ext cx="725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25"/>
                                <a:gd name="T2" fmla="+- 0 4029 3304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399"/>
                        <wpg:cNvGrpSpPr>
                          <a:grpSpLocks/>
                        </wpg:cNvGrpSpPr>
                        <wpg:grpSpPr bwMode="auto">
                          <a:xfrm>
                            <a:off x="3933" y="5786"/>
                            <a:ext cx="152" cy="84"/>
                            <a:chOff x="3933" y="5786"/>
                            <a:chExt cx="152" cy="84"/>
                          </a:xfrm>
                        </wpg:grpSpPr>
                        <wps:wsp>
                          <wps:cNvPr id="464" name="Freeform 1400"/>
                          <wps:cNvSpPr>
                            <a:spLocks/>
                          </wps:cNvSpPr>
                          <wps:spPr bwMode="auto">
                            <a:xfrm>
                              <a:off x="3933" y="5786"/>
                              <a:ext cx="152" cy="84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152"/>
                                <a:gd name="T2" fmla="+- 0 5786 5786"/>
                                <a:gd name="T3" fmla="*/ 5786 h 84"/>
                                <a:gd name="T4" fmla="+- 0 4002 3933"/>
                                <a:gd name="T5" fmla="*/ T4 w 152"/>
                                <a:gd name="T6" fmla="+- 0 5830 5786"/>
                                <a:gd name="T7" fmla="*/ 5830 h 84"/>
                                <a:gd name="T8" fmla="+- 0 3933 3933"/>
                                <a:gd name="T9" fmla="*/ T8 w 152"/>
                                <a:gd name="T10" fmla="+- 0 5870 5786"/>
                                <a:gd name="T11" fmla="*/ 5870 h 84"/>
                                <a:gd name="T12" fmla="+- 0 4084 3933"/>
                                <a:gd name="T13" fmla="*/ T12 w 152"/>
                                <a:gd name="T14" fmla="+- 0 5830 5786"/>
                                <a:gd name="T15" fmla="*/ 5830 h 84"/>
                                <a:gd name="T16" fmla="+- 0 3933 3933"/>
                                <a:gd name="T17" fmla="*/ T16 w 152"/>
                                <a:gd name="T18" fmla="+- 0 5786 5786"/>
                                <a:gd name="T19" fmla="*/ 578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0" y="0"/>
                                  </a:moveTo>
                                  <a:lnTo>
                                    <a:pt x="69" y="4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397"/>
                        <wpg:cNvGrpSpPr>
                          <a:grpSpLocks/>
                        </wpg:cNvGrpSpPr>
                        <wpg:grpSpPr bwMode="auto">
                          <a:xfrm>
                            <a:off x="3933" y="5786"/>
                            <a:ext cx="152" cy="84"/>
                            <a:chOff x="3933" y="5786"/>
                            <a:chExt cx="152" cy="84"/>
                          </a:xfrm>
                        </wpg:grpSpPr>
                        <wps:wsp>
                          <wps:cNvPr id="466" name="Freeform 1398"/>
                          <wps:cNvSpPr>
                            <a:spLocks/>
                          </wps:cNvSpPr>
                          <wps:spPr bwMode="auto">
                            <a:xfrm>
                              <a:off x="3933" y="5786"/>
                              <a:ext cx="152" cy="84"/>
                            </a:xfrm>
                            <a:custGeom>
                              <a:avLst/>
                              <a:gdLst>
                                <a:gd name="T0" fmla="+- 0 4084 3933"/>
                                <a:gd name="T1" fmla="*/ T0 w 152"/>
                                <a:gd name="T2" fmla="+- 0 5830 5786"/>
                                <a:gd name="T3" fmla="*/ 5830 h 84"/>
                                <a:gd name="T4" fmla="+- 0 3933 3933"/>
                                <a:gd name="T5" fmla="*/ T4 w 152"/>
                                <a:gd name="T6" fmla="+- 0 5870 5786"/>
                                <a:gd name="T7" fmla="*/ 5870 h 84"/>
                                <a:gd name="T8" fmla="+- 0 4002 3933"/>
                                <a:gd name="T9" fmla="*/ T8 w 152"/>
                                <a:gd name="T10" fmla="+- 0 5830 5786"/>
                                <a:gd name="T11" fmla="*/ 5830 h 84"/>
                                <a:gd name="T12" fmla="+- 0 3933 3933"/>
                                <a:gd name="T13" fmla="*/ T12 w 152"/>
                                <a:gd name="T14" fmla="+- 0 5786 5786"/>
                                <a:gd name="T15" fmla="*/ 5786 h 84"/>
                                <a:gd name="T16" fmla="+- 0 4084 3933"/>
                                <a:gd name="T17" fmla="*/ T16 w 152"/>
                                <a:gd name="T18" fmla="+- 0 5830 5786"/>
                                <a:gd name="T19" fmla="*/ 583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151" y="4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1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395"/>
                        <wpg:cNvGrpSpPr>
                          <a:grpSpLocks/>
                        </wpg:cNvGrpSpPr>
                        <wpg:grpSpPr bwMode="auto">
                          <a:xfrm>
                            <a:off x="789" y="6761"/>
                            <a:ext cx="2508" cy="591"/>
                            <a:chOff x="789" y="6761"/>
                            <a:chExt cx="2508" cy="591"/>
                          </a:xfrm>
                        </wpg:grpSpPr>
                        <wps:wsp>
                          <wps:cNvPr id="468" name="Freeform 1396"/>
                          <wps:cNvSpPr>
                            <a:spLocks/>
                          </wps:cNvSpPr>
                          <wps:spPr bwMode="auto">
                            <a:xfrm>
                              <a:off x="789" y="6761"/>
                              <a:ext cx="2508" cy="591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6761 6761"/>
                                <a:gd name="T3" fmla="*/ 6761 h 591"/>
                                <a:gd name="T4" fmla="+- 0 789 789"/>
                                <a:gd name="T5" fmla="*/ T4 w 2508"/>
                                <a:gd name="T6" fmla="+- 0 6761 6761"/>
                                <a:gd name="T7" fmla="*/ 6761 h 591"/>
                                <a:gd name="T8" fmla="+- 0 789 789"/>
                                <a:gd name="T9" fmla="*/ T8 w 2508"/>
                                <a:gd name="T10" fmla="+- 0 7351 6761"/>
                                <a:gd name="T11" fmla="*/ 7351 h 591"/>
                                <a:gd name="T12" fmla="+- 0 3297 789"/>
                                <a:gd name="T13" fmla="*/ T12 w 2508"/>
                                <a:gd name="T14" fmla="+- 0 7351 6761"/>
                                <a:gd name="T15" fmla="*/ 7351 h 591"/>
                                <a:gd name="T16" fmla="+- 0 3297 789"/>
                                <a:gd name="T17" fmla="*/ T16 w 2508"/>
                                <a:gd name="T18" fmla="+- 0 6761 6761"/>
                                <a:gd name="T19" fmla="*/ 6761 h 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91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2508" y="590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393"/>
                        <wpg:cNvGrpSpPr>
                          <a:grpSpLocks/>
                        </wpg:cNvGrpSpPr>
                        <wpg:grpSpPr bwMode="auto">
                          <a:xfrm>
                            <a:off x="3304" y="7058"/>
                            <a:ext cx="740" cy="2"/>
                            <a:chOff x="3304" y="7058"/>
                            <a:chExt cx="740" cy="2"/>
                          </a:xfrm>
                        </wpg:grpSpPr>
                        <wps:wsp>
                          <wps:cNvPr id="470" name="Freeform 1394"/>
                          <wps:cNvSpPr>
                            <a:spLocks/>
                          </wps:cNvSpPr>
                          <wps:spPr bwMode="auto">
                            <a:xfrm>
                              <a:off x="3304" y="7058"/>
                              <a:ext cx="740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40"/>
                                <a:gd name="T2" fmla="+- 0 4043 3304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391"/>
                        <wpg:cNvGrpSpPr>
                          <a:grpSpLocks/>
                        </wpg:cNvGrpSpPr>
                        <wpg:grpSpPr bwMode="auto">
                          <a:xfrm>
                            <a:off x="3947" y="7015"/>
                            <a:ext cx="152" cy="84"/>
                            <a:chOff x="3947" y="7015"/>
                            <a:chExt cx="152" cy="84"/>
                          </a:xfrm>
                        </wpg:grpSpPr>
                        <wps:wsp>
                          <wps:cNvPr id="472" name="Freeform 1392"/>
                          <wps:cNvSpPr>
                            <a:spLocks/>
                          </wps:cNvSpPr>
                          <wps:spPr bwMode="auto">
                            <a:xfrm>
                              <a:off x="3947" y="7015"/>
                              <a:ext cx="152" cy="84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152"/>
                                <a:gd name="T2" fmla="+- 0 7015 7015"/>
                                <a:gd name="T3" fmla="*/ 7015 h 84"/>
                                <a:gd name="T4" fmla="+- 0 4017 3947"/>
                                <a:gd name="T5" fmla="*/ T4 w 152"/>
                                <a:gd name="T6" fmla="+- 0 7058 7015"/>
                                <a:gd name="T7" fmla="*/ 7058 h 84"/>
                                <a:gd name="T8" fmla="+- 0 3947 3947"/>
                                <a:gd name="T9" fmla="*/ T8 w 152"/>
                                <a:gd name="T10" fmla="+- 0 7099 7015"/>
                                <a:gd name="T11" fmla="*/ 7099 h 84"/>
                                <a:gd name="T12" fmla="+- 0 4098 3947"/>
                                <a:gd name="T13" fmla="*/ T12 w 152"/>
                                <a:gd name="T14" fmla="+- 0 7058 7015"/>
                                <a:gd name="T15" fmla="*/ 7058 h 84"/>
                                <a:gd name="T16" fmla="+- 0 3947 3947"/>
                                <a:gd name="T17" fmla="*/ T16 w 152"/>
                                <a:gd name="T18" fmla="+- 0 7015 7015"/>
                                <a:gd name="T19" fmla="*/ 701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0" y="0"/>
                                  </a:moveTo>
                                  <a:lnTo>
                                    <a:pt x="70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389"/>
                        <wpg:cNvGrpSpPr>
                          <a:grpSpLocks/>
                        </wpg:cNvGrpSpPr>
                        <wpg:grpSpPr bwMode="auto">
                          <a:xfrm>
                            <a:off x="3947" y="7015"/>
                            <a:ext cx="152" cy="84"/>
                            <a:chOff x="3947" y="7015"/>
                            <a:chExt cx="152" cy="84"/>
                          </a:xfrm>
                        </wpg:grpSpPr>
                        <wps:wsp>
                          <wps:cNvPr id="474" name="Freeform 1390"/>
                          <wps:cNvSpPr>
                            <a:spLocks/>
                          </wps:cNvSpPr>
                          <wps:spPr bwMode="auto">
                            <a:xfrm>
                              <a:off x="3947" y="7015"/>
                              <a:ext cx="152" cy="84"/>
                            </a:xfrm>
                            <a:custGeom>
                              <a:avLst/>
                              <a:gdLst>
                                <a:gd name="T0" fmla="+- 0 4098 3947"/>
                                <a:gd name="T1" fmla="*/ T0 w 152"/>
                                <a:gd name="T2" fmla="+- 0 7058 7015"/>
                                <a:gd name="T3" fmla="*/ 7058 h 84"/>
                                <a:gd name="T4" fmla="+- 0 3947 3947"/>
                                <a:gd name="T5" fmla="*/ T4 w 152"/>
                                <a:gd name="T6" fmla="+- 0 7099 7015"/>
                                <a:gd name="T7" fmla="*/ 7099 h 84"/>
                                <a:gd name="T8" fmla="+- 0 4017 3947"/>
                                <a:gd name="T9" fmla="*/ T8 w 152"/>
                                <a:gd name="T10" fmla="+- 0 7058 7015"/>
                                <a:gd name="T11" fmla="*/ 7058 h 84"/>
                                <a:gd name="T12" fmla="+- 0 3947 3947"/>
                                <a:gd name="T13" fmla="*/ T12 w 152"/>
                                <a:gd name="T14" fmla="+- 0 7015 7015"/>
                                <a:gd name="T15" fmla="*/ 7015 h 84"/>
                                <a:gd name="T16" fmla="+- 0 4098 3947"/>
                                <a:gd name="T17" fmla="*/ T16 w 152"/>
                                <a:gd name="T18" fmla="+- 0 7058 7015"/>
                                <a:gd name="T19" fmla="*/ 705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84">
                                  <a:moveTo>
                                    <a:pt x="151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1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387"/>
                        <wpg:cNvGrpSpPr>
                          <a:grpSpLocks/>
                        </wpg:cNvGrpSpPr>
                        <wpg:grpSpPr bwMode="auto">
                          <a:xfrm>
                            <a:off x="789" y="7992"/>
                            <a:ext cx="2508" cy="588"/>
                            <a:chOff x="789" y="7992"/>
                            <a:chExt cx="2508" cy="588"/>
                          </a:xfrm>
                        </wpg:grpSpPr>
                        <wps:wsp>
                          <wps:cNvPr id="476" name="Freeform 1388"/>
                          <wps:cNvSpPr>
                            <a:spLocks/>
                          </wps:cNvSpPr>
                          <wps:spPr bwMode="auto">
                            <a:xfrm>
                              <a:off x="789" y="7992"/>
                              <a:ext cx="2508" cy="588"/>
                            </a:xfrm>
                            <a:custGeom>
                              <a:avLst/>
                              <a:gdLst>
                                <a:gd name="T0" fmla="+- 0 3297 789"/>
                                <a:gd name="T1" fmla="*/ T0 w 2508"/>
                                <a:gd name="T2" fmla="+- 0 7992 7992"/>
                                <a:gd name="T3" fmla="*/ 7992 h 588"/>
                                <a:gd name="T4" fmla="+- 0 789 789"/>
                                <a:gd name="T5" fmla="*/ T4 w 2508"/>
                                <a:gd name="T6" fmla="+- 0 7992 7992"/>
                                <a:gd name="T7" fmla="*/ 7992 h 588"/>
                                <a:gd name="T8" fmla="+- 0 789 789"/>
                                <a:gd name="T9" fmla="*/ T8 w 2508"/>
                                <a:gd name="T10" fmla="+- 0 8580 7992"/>
                                <a:gd name="T11" fmla="*/ 8580 h 588"/>
                                <a:gd name="T12" fmla="+- 0 3297 789"/>
                                <a:gd name="T13" fmla="*/ T12 w 2508"/>
                                <a:gd name="T14" fmla="+- 0 8580 7992"/>
                                <a:gd name="T15" fmla="*/ 8580 h 588"/>
                                <a:gd name="T16" fmla="+- 0 3297 789"/>
                                <a:gd name="T17" fmla="*/ T16 w 2508"/>
                                <a:gd name="T18" fmla="+- 0 7992 7992"/>
                                <a:gd name="T19" fmla="*/ 7992 h 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8" h="588">
                                  <a:moveTo>
                                    <a:pt x="25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2508" y="588"/>
                                  </a:lnTo>
                                  <a:lnTo>
                                    <a:pt x="2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385"/>
                        <wpg:cNvGrpSpPr>
                          <a:grpSpLocks/>
                        </wpg:cNvGrpSpPr>
                        <wpg:grpSpPr bwMode="auto">
                          <a:xfrm>
                            <a:off x="2044" y="7356"/>
                            <a:ext cx="2" cy="591"/>
                            <a:chOff x="2044" y="7356"/>
                            <a:chExt cx="2" cy="591"/>
                          </a:xfrm>
                        </wpg:grpSpPr>
                        <wps:wsp>
                          <wps:cNvPr id="478" name="Freeform 1386"/>
                          <wps:cNvSpPr>
                            <a:spLocks/>
                          </wps:cNvSpPr>
                          <wps:spPr bwMode="auto">
                            <a:xfrm>
                              <a:off x="2044" y="7356"/>
                              <a:ext cx="2" cy="591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7356 h 591"/>
                                <a:gd name="T2" fmla="+- 0 7946 7356"/>
                                <a:gd name="T3" fmla="*/ 7946 h 5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">
                                  <a:moveTo>
                                    <a:pt x="0" y="0"/>
                                  </a:moveTo>
                                  <a:lnTo>
                                    <a:pt x="0" y="590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382"/>
                        <wpg:cNvGrpSpPr>
                          <a:grpSpLocks/>
                        </wpg:cNvGrpSpPr>
                        <wpg:grpSpPr bwMode="auto">
                          <a:xfrm>
                            <a:off x="1991" y="7867"/>
                            <a:ext cx="104" cy="123"/>
                            <a:chOff x="1991" y="7867"/>
                            <a:chExt cx="104" cy="123"/>
                          </a:xfrm>
                        </wpg:grpSpPr>
                        <wps:wsp>
                          <wps:cNvPr id="480" name="Freeform 1384"/>
                          <wps:cNvSpPr>
                            <a:spLocks/>
                          </wps:cNvSpPr>
                          <wps:spPr bwMode="auto">
                            <a:xfrm>
                              <a:off x="1991" y="7867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104"/>
                                <a:gd name="T2" fmla="+- 0 7867 7867"/>
                                <a:gd name="T3" fmla="*/ 7867 h 123"/>
                                <a:gd name="T4" fmla="+- 0 2044 1991"/>
                                <a:gd name="T5" fmla="*/ T4 w 104"/>
                                <a:gd name="T6" fmla="+- 0 7989 7867"/>
                                <a:gd name="T7" fmla="*/ 7989 h 123"/>
                                <a:gd name="T8" fmla="+- 0 2071 1991"/>
                                <a:gd name="T9" fmla="*/ T8 w 104"/>
                                <a:gd name="T10" fmla="+- 0 7925 7867"/>
                                <a:gd name="T11" fmla="*/ 7925 h 123"/>
                                <a:gd name="T12" fmla="+- 0 2044 1991"/>
                                <a:gd name="T13" fmla="*/ T12 w 104"/>
                                <a:gd name="T14" fmla="+- 0 7925 7867"/>
                                <a:gd name="T15" fmla="*/ 7925 h 123"/>
                                <a:gd name="T16" fmla="+- 0 1991 1991"/>
                                <a:gd name="T17" fmla="*/ T16 w 104"/>
                                <a:gd name="T18" fmla="+- 0 7867 7867"/>
                                <a:gd name="T19" fmla="*/ 786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0" y="0"/>
                                  </a:moveTo>
                                  <a:lnTo>
                                    <a:pt x="53" y="122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1383"/>
                          <wps:cNvSpPr>
                            <a:spLocks/>
                          </wps:cNvSpPr>
                          <wps:spPr bwMode="auto">
                            <a:xfrm>
                              <a:off x="1991" y="7867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2095 1991"/>
                                <a:gd name="T1" fmla="*/ T0 w 104"/>
                                <a:gd name="T2" fmla="+- 0 7867 7867"/>
                                <a:gd name="T3" fmla="*/ 7867 h 123"/>
                                <a:gd name="T4" fmla="+- 0 2044 1991"/>
                                <a:gd name="T5" fmla="*/ T4 w 104"/>
                                <a:gd name="T6" fmla="+- 0 7925 7867"/>
                                <a:gd name="T7" fmla="*/ 7925 h 123"/>
                                <a:gd name="T8" fmla="+- 0 2071 1991"/>
                                <a:gd name="T9" fmla="*/ T8 w 104"/>
                                <a:gd name="T10" fmla="+- 0 7925 7867"/>
                                <a:gd name="T11" fmla="*/ 7925 h 123"/>
                                <a:gd name="T12" fmla="+- 0 2095 1991"/>
                                <a:gd name="T13" fmla="*/ T12 w 104"/>
                                <a:gd name="T14" fmla="+- 0 7867 7867"/>
                                <a:gd name="T15" fmla="*/ 786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104" y="0"/>
                                  </a:moveTo>
                                  <a:lnTo>
                                    <a:pt x="53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380"/>
                        <wpg:cNvGrpSpPr>
                          <a:grpSpLocks/>
                        </wpg:cNvGrpSpPr>
                        <wpg:grpSpPr bwMode="auto">
                          <a:xfrm>
                            <a:off x="1991" y="7867"/>
                            <a:ext cx="104" cy="123"/>
                            <a:chOff x="1991" y="7867"/>
                            <a:chExt cx="104" cy="123"/>
                          </a:xfrm>
                        </wpg:grpSpPr>
                        <wps:wsp>
                          <wps:cNvPr id="483" name="Freeform 1381"/>
                          <wps:cNvSpPr>
                            <a:spLocks/>
                          </wps:cNvSpPr>
                          <wps:spPr bwMode="auto">
                            <a:xfrm>
                              <a:off x="1991" y="7867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2044 1991"/>
                                <a:gd name="T1" fmla="*/ T0 w 104"/>
                                <a:gd name="T2" fmla="+- 0 7989 7867"/>
                                <a:gd name="T3" fmla="*/ 7989 h 123"/>
                                <a:gd name="T4" fmla="+- 0 1991 1991"/>
                                <a:gd name="T5" fmla="*/ T4 w 104"/>
                                <a:gd name="T6" fmla="+- 0 7867 7867"/>
                                <a:gd name="T7" fmla="*/ 7867 h 123"/>
                                <a:gd name="T8" fmla="+- 0 2044 1991"/>
                                <a:gd name="T9" fmla="*/ T8 w 104"/>
                                <a:gd name="T10" fmla="+- 0 7925 7867"/>
                                <a:gd name="T11" fmla="*/ 7925 h 123"/>
                                <a:gd name="T12" fmla="+- 0 2095 1991"/>
                                <a:gd name="T13" fmla="*/ T12 w 104"/>
                                <a:gd name="T14" fmla="+- 0 7867 7867"/>
                                <a:gd name="T15" fmla="*/ 7867 h 123"/>
                                <a:gd name="T16" fmla="+- 0 2044 1991"/>
                                <a:gd name="T17" fmla="*/ T16 w 104"/>
                                <a:gd name="T18" fmla="+- 0 7989 7867"/>
                                <a:gd name="T19" fmla="*/ 798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53" y="1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53" y="1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378"/>
                        <wpg:cNvGrpSpPr>
                          <a:grpSpLocks/>
                        </wpg:cNvGrpSpPr>
                        <wpg:grpSpPr bwMode="auto">
                          <a:xfrm>
                            <a:off x="3304" y="8287"/>
                            <a:ext cx="752" cy="2"/>
                            <a:chOff x="3304" y="8287"/>
                            <a:chExt cx="752" cy="2"/>
                          </a:xfrm>
                        </wpg:grpSpPr>
                        <wps:wsp>
                          <wps:cNvPr id="485" name="Freeform 1379"/>
                          <wps:cNvSpPr>
                            <a:spLocks/>
                          </wps:cNvSpPr>
                          <wps:spPr bwMode="auto">
                            <a:xfrm>
                              <a:off x="3304" y="8287"/>
                              <a:ext cx="752" cy="2"/>
                            </a:xfrm>
                            <a:custGeom>
                              <a:avLst/>
                              <a:gdLst>
                                <a:gd name="T0" fmla="+- 0 3304 3304"/>
                                <a:gd name="T1" fmla="*/ T0 w 752"/>
                                <a:gd name="T2" fmla="+- 0 4055 3304"/>
                                <a:gd name="T3" fmla="*/ T2 w 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">
                                  <a:moveTo>
                                    <a:pt x="0" y="0"/>
                                  </a:moveTo>
                                  <a:lnTo>
                                    <a:pt x="751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376"/>
                        <wpg:cNvGrpSpPr>
                          <a:grpSpLocks/>
                        </wpg:cNvGrpSpPr>
                        <wpg:grpSpPr bwMode="auto">
                          <a:xfrm>
                            <a:off x="3959" y="8244"/>
                            <a:ext cx="149" cy="84"/>
                            <a:chOff x="3959" y="8244"/>
                            <a:chExt cx="149" cy="84"/>
                          </a:xfrm>
                        </wpg:grpSpPr>
                        <wps:wsp>
                          <wps:cNvPr id="487" name="Freeform 1377"/>
                          <wps:cNvSpPr>
                            <a:spLocks/>
                          </wps:cNvSpPr>
                          <wps:spPr bwMode="auto">
                            <a:xfrm>
                              <a:off x="3959" y="8244"/>
                              <a:ext cx="149" cy="84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149"/>
                                <a:gd name="T2" fmla="+- 0 8244 8244"/>
                                <a:gd name="T3" fmla="*/ 8244 h 84"/>
                                <a:gd name="T4" fmla="+- 0 4029 3959"/>
                                <a:gd name="T5" fmla="*/ T4 w 149"/>
                                <a:gd name="T6" fmla="+- 0 8287 8244"/>
                                <a:gd name="T7" fmla="*/ 8287 h 84"/>
                                <a:gd name="T8" fmla="+- 0 3959 3959"/>
                                <a:gd name="T9" fmla="*/ T8 w 149"/>
                                <a:gd name="T10" fmla="+- 0 8328 8244"/>
                                <a:gd name="T11" fmla="*/ 8328 h 84"/>
                                <a:gd name="T12" fmla="+- 0 4108 3959"/>
                                <a:gd name="T13" fmla="*/ T12 w 149"/>
                                <a:gd name="T14" fmla="+- 0 8287 8244"/>
                                <a:gd name="T15" fmla="*/ 8287 h 84"/>
                                <a:gd name="T16" fmla="+- 0 3959 3959"/>
                                <a:gd name="T17" fmla="*/ T16 w 149"/>
                                <a:gd name="T18" fmla="+- 0 8244 8244"/>
                                <a:gd name="T19" fmla="*/ 824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0" y="0"/>
                                  </a:moveTo>
                                  <a:lnTo>
                                    <a:pt x="70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374"/>
                        <wpg:cNvGrpSpPr>
                          <a:grpSpLocks/>
                        </wpg:cNvGrpSpPr>
                        <wpg:grpSpPr bwMode="auto">
                          <a:xfrm>
                            <a:off x="3959" y="8244"/>
                            <a:ext cx="149" cy="84"/>
                            <a:chOff x="3959" y="8244"/>
                            <a:chExt cx="149" cy="84"/>
                          </a:xfrm>
                        </wpg:grpSpPr>
                        <wps:wsp>
                          <wps:cNvPr id="489" name="Freeform 1375"/>
                          <wps:cNvSpPr>
                            <a:spLocks/>
                          </wps:cNvSpPr>
                          <wps:spPr bwMode="auto">
                            <a:xfrm>
                              <a:off x="3959" y="8244"/>
                              <a:ext cx="149" cy="84"/>
                            </a:xfrm>
                            <a:custGeom>
                              <a:avLst/>
                              <a:gdLst>
                                <a:gd name="T0" fmla="+- 0 4108 3959"/>
                                <a:gd name="T1" fmla="*/ T0 w 149"/>
                                <a:gd name="T2" fmla="+- 0 8287 8244"/>
                                <a:gd name="T3" fmla="*/ 8287 h 84"/>
                                <a:gd name="T4" fmla="+- 0 3959 3959"/>
                                <a:gd name="T5" fmla="*/ T4 w 149"/>
                                <a:gd name="T6" fmla="+- 0 8328 8244"/>
                                <a:gd name="T7" fmla="*/ 8328 h 84"/>
                                <a:gd name="T8" fmla="+- 0 4029 3959"/>
                                <a:gd name="T9" fmla="*/ T8 w 149"/>
                                <a:gd name="T10" fmla="+- 0 8287 8244"/>
                                <a:gd name="T11" fmla="*/ 8287 h 84"/>
                                <a:gd name="T12" fmla="+- 0 3959 3959"/>
                                <a:gd name="T13" fmla="*/ T12 w 149"/>
                                <a:gd name="T14" fmla="+- 0 8244 8244"/>
                                <a:gd name="T15" fmla="*/ 8244 h 84"/>
                                <a:gd name="T16" fmla="+- 0 4108 3959"/>
                                <a:gd name="T17" fmla="*/ T16 w 149"/>
                                <a:gd name="T18" fmla="+- 0 8287 8244"/>
                                <a:gd name="T19" fmla="*/ 828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149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372"/>
                        <wpg:cNvGrpSpPr>
                          <a:grpSpLocks/>
                        </wpg:cNvGrpSpPr>
                        <wpg:grpSpPr bwMode="auto">
                          <a:xfrm>
                            <a:off x="2044" y="6127"/>
                            <a:ext cx="2" cy="588"/>
                            <a:chOff x="2044" y="6127"/>
                            <a:chExt cx="2" cy="588"/>
                          </a:xfrm>
                        </wpg:grpSpPr>
                        <wps:wsp>
                          <wps:cNvPr id="491" name="Freeform 1373"/>
                          <wps:cNvSpPr>
                            <a:spLocks/>
                          </wps:cNvSpPr>
                          <wps:spPr bwMode="auto">
                            <a:xfrm>
                              <a:off x="2044" y="6127"/>
                              <a:ext cx="2" cy="588"/>
                            </a:xfrm>
                            <a:custGeom>
                              <a:avLst/>
                              <a:gdLst>
                                <a:gd name="T0" fmla="+- 0 6127 6127"/>
                                <a:gd name="T1" fmla="*/ 6127 h 588"/>
                                <a:gd name="T2" fmla="+- 0 6715 6127"/>
                                <a:gd name="T3" fmla="*/ 6715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369"/>
                        <wpg:cNvGrpSpPr>
                          <a:grpSpLocks/>
                        </wpg:cNvGrpSpPr>
                        <wpg:grpSpPr bwMode="auto">
                          <a:xfrm>
                            <a:off x="1991" y="6638"/>
                            <a:ext cx="104" cy="120"/>
                            <a:chOff x="1991" y="6638"/>
                            <a:chExt cx="104" cy="120"/>
                          </a:xfrm>
                        </wpg:grpSpPr>
                        <wps:wsp>
                          <wps:cNvPr id="493" name="Freeform 1371"/>
                          <wps:cNvSpPr>
                            <a:spLocks/>
                          </wps:cNvSpPr>
                          <wps:spPr bwMode="auto">
                            <a:xfrm>
                              <a:off x="1991" y="6638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104"/>
                                <a:gd name="T2" fmla="+- 0 6638 6638"/>
                                <a:gd name="T3" fmla="*/ 6638 h 120"/>
                                <a:gd name="T4" fmla="+- 0 2044 1991"/>
                                <a:gd name="T5" fmla="*/ T4 w 104"/>
                                <a:gd name="T6" fmla="+- 0 6758 6638"/>
                                <a:gd name="T7" fmla="*/ 6758 h 120"/>
                                <a:gd name="T8" fmla="+- 0 2071 1991"/>
                                <a:gd name="T9" fmla="*/ T8 w 104"/>
                                <a:gd name="T10" fmla="+- 0 6694 6638"/>
                                <a:gd name="T11" fmla="*/ 6694 h 120"/>
                                <a:gd name="T12" fmla="+- 0 2044 1991"/>
                                <a:gd name="T13" fmla="*/ T12 w 104"/>
                                <a:gd name="T14" fmla="+- 0 6694 6638"/>
                                <a:gd name="T15" fmla="*/ 6694 h 120"/>
                                <a:gd name="T16" fmla="+- 0 1991 1991"/>
                                <a:gd name="T17" fmla="*/ T16 w 104"/>
                                <a:gd name="T18" fmla="+- 0 6638 6638"/>
                                <a:gd name="T19" fmla="*/ 66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0" y="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370"/>
                          <wps:cNvSpPr>
                            <a:spLocks/>
                          </wps:cNvSpPr>
                          <wps:spPr bwMode="auto">
                            <a:xfrm>
                              <a:off x="1991" y="6638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95 1991"/>
                                <a:gd name="T1" fmla="*/ T0 w 104"/>
                                <a:gd name="T2" fmla="+- 0 6638 6638"/>
                                <a:gd name="T3" fmla="*/ 6638 h 120"/>
                                <a:gd name="T4" fmla="+- 0 2044 1991"/>
                                <a:gd name="T5" fmla="*/ T4 w 104"/>
                                <a:gd name="T6" fmla="+- 0 6694 6638"/>
                                <a:gd name="T7" fmla="*/ 6694 h 120"/>
                                <a:gd name="T8" fmla="+- 0 2071 1991"/>
                                <a:gd name="T9" fmla="*/ T8 w 104"/>
                                <a:gd name="T10" fmla="+- 0 6694 6638"/>
                                <a:gd name="T11" fmla="*/ 6694 h 120"/>
                                <a:gd name="T12" fmla="+- 0 2095 1991"/>
                                <a:gd name="T13" fmla="*/ T12 w 104"/>
                                <a:gd name="T14" fmla="+- 0 6638 6638"/>
                                <a:gd name="T15" fmla="*/ 663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104" y="0"/>
                                  </a:moveTo>
                                  <a:lnTo>
                                    <a:pt x="53" y="56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367"/>
                        <wpg:cNvGrpSpPr>
                          <a:grpSpLocks/>
                        </wpg:cNvGrpSpPr>
                        <wpg:grpSpPr bwMode="auto">
                          <a:xfrm>
                            <a:off x="1991" y="6638"/>
                            <a:ext cx="104" cy="120"/>
                            <a:chOff x="1991" y="6638"/>
                            <a:chExt cx="104" cy="120"/>
                          </a:xfrm>
                        </wpg:grpSpPr>
                        <wps:wsp>
                          <wps:cNvPr id="496" name="Freeform 1368"/>
                          <wps:cNvSpPr>
                            <a:spLocks/>
                          </wps:cNvSpPr>
                          <wps:spPr bwMode="auto">
                            <a:xfrm>
                              <a:off x="1991" y="6638"/>
                              <a:ext cx="104" cy="120"/>
                            </a:xfrm>
                            <a:custGeom>
                              <a:avLst/>
                              <a:gdLst>
                                <a:gd name="T0" fmla="+- 0 2044 1991"/>
                                <a:gd name="T1" fmla="*/ T0 w 104"/>
                                <a:gd name="T2" fmla="+- 0 6758 6638"/>
                                <a:gd name="T3" fmla="*/ 6758 h 120"/>
                                <a:gd name="T4" fmla="+- 0 1991 1991"/>
                                <a:gd name="T5" fmla="*/ T4 w 104"/>
                                <a:gd name="T6" fmla="+- 0 6638 6638"/>
                                <a:gd name="T7" fmla="*/ 6638 h 120"/>
                                <a:gd name="T8" fmla="+- 0 2044 1991"/>
                                <a:gd name="T9" fmla="*/ T8 w 104"/>
                                <a:gd name="T10" fmla="+- 0 6694 6638"/>
                                <a:gd name="T11" fmla="*/ 6694 h 120"/>
                                <a:gd name="T12" fmla="+- 0 2095 1991"/>
                                <a:gd name="T13" fmla="*/ T12 w 104"/>
                                <a:gd name="T14" fmla="+- 0 6638 6638"/>
                                <a:gd name="T15" fmla="*/ 6638 h 120"/>
                                <a:gd name="T16" fmla="+- 0 2044 1991"/>
                                <a:gd name="T17" fmla="*/ T16 w 104"/>
                                <a:gd name="T18" fmla="+- 0 6758 6638"/>
                                <a:gd name="T19" fmla="*/ 675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0">
                                  <a:moveTo>
                                    <a:pt x="53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53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365"/>
                        <wpg:cNvGrpSpPr>
                          <a:grpSpLocks/>
                        </wpg:cNvGrpSpPr>
                        <wpg:grpSpPr bwMode="auto">
                          <a:xfrm>
                            <a:off x="2044" y="8585"/>
                            <a:ext cx="2" cy="576"/>
                            <a:chOff x="2044" y="8585"/>
                            <a:chExt cx="2" cy="576"/>
                          </a:xfrm>
                        </wpg:grpSpPr>
                        <wps:wsp>
                          <wps:cNvPr id="498" name="Freeform 1366"/>
                          <wps:cNvSpPr>
                            <a:spLocks/>
                          </wps:cNvSpPr>
                          <wps:spPr bwMode="auto">
                            <a:xfrm>
                              <a:off x="2044" y="8585"/>
                              <a:ext cx="2" cy="576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8585 h 576"/>
                                <a:gd name="T2" fmla="+- 0 9161 8585"/>
                                <a:gd name="T3" fmla="*/ 9161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6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362"/>
                        <wpg:cNvGrpSpPr>
                          <a:grpSpLocks/>
                        </wpg:cNvGrpSpPr>
                        <wpg:grpSpPr bwMode="auto">
                          <a:xfrm>
                            <a:off x="1991" y="9081"/>
                            <a:ext cx="104" cy="123"/>
                            <a:chOff x="1991" y="9081"/>
                            <a:chExt cx="104" cy="123"/>
                          </a:xfrm>
                        </wpg:grpSpPr>
                        <wps:wsp>
                          <wps:cNvPr id="500" name="Freeform 1364"/>
                          <wps:cNvSpPr>
                            <a:spLocks/>
                          </wps:cNvSpPr>
                          <wps:spPr bwMode="auto">
                            <a:xfrm>
                              <a:off x="1991" y="9081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104"/>
                                <a:gd name="T2" fmla="+- 0 9081 9081"/>
                                <a:gd name="T3" fmla="*/ 9081 h 123"/>
                                <a:gd name="T4" fmla="+- 0 2044 1991"/>
                                <a:gd name="T5" fmla="*/ T4 w 104"/>
                                <a:gd name="T6" fmla="+- 0 9204 9081"/>
                                <a:gd name="T7" fmla="*/ 9204 h 123"/>
                                <a:gd name="T8" fmla="+- 0 2071 1991"/>
                                <a:gd name="T9" fmla="*/ T8 w 104"/>
                                <a:gd name="T10" fmla="+- 0 9139 9081"/>
                                <a:gd name="T11" fmla="*/ 9139 h 123"/>
                                <a:gd name="T12" fmla="+- 0 2044 1991"/>
                                <a:gd name="T13" fmla="*/ T12 w 104"/>
                                <a:gd name="T14" fmla="+- 0 9139 9081"/>
                                <a:gd name="T15" fmla="*/ 9139 h 123"/>
                                <a:gd name="T16" fmla="+- 0 1991 1991"/>
                                <a:gd name="T17" fmla="*/ T16 w 104"/>
                                <a:gd name="T18" fmla="+- 0 9081 9081"/>
                                <a:gd name="T19" fmla="*/ 908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0" y="0"/>
                                  </a:moveTo>
                                  <a:lnTo>
                                    <a:pt x="53" y="123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363"/>
                          <wps:cNvSpPr>
                            <a:spLocks/>
                          </wps:cNvSpPr>
                          <wps:spPr bwMode="auto">
                            <a:xfrm>
                              <a:off x="1991" y="9081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2095 1991"/>
                                <a:gd name="T1" fmla="*/ T0 w 104"/>
                                <a:gd name="T2" fmla="+- 0 9081 9081"/>
                                <a:gd name="T3" fmla="*/ 9081 h 123"/>
                                <a:gd name="T4" fmla="+- 0 2044 1991"/>
                                <a:gd name="T5" fmla="*/ T4 w 104"/>
                                <a:gd name="T6" fmla="+- 0 9139 9081"/>
                                <a:gd name="T7" fmla="*/ 9139 h 123"/>
                                <a:gd name="T8" fmla="+- 0 2071 1991"/>
                                <a:gd name="T9" fmla="*/ T8 w 104"/>
                                <a:gd name="T10" fmla="+- 0 9139 9081"/>
                                <a:gd name="T11" fmla="*/ 9139 h 123"/>
                                <a:gd name="T12" fmla="+- 0 2095 1991"/>
                                <a:gd name="T13" fmla="*/ T12 w 104"/>
                                <a:gd name="T14" fmla="+- 0 9081 9081"/>
                                <a:gd name="T15" fmla="*/ 908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104" y="0"/>
                                  </a:moveTo>
                                  <a:lnTo>
                                    <a:pt x="53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360"/>
                        <wpg:cNvGrpSpPr>
                          <a:grpSpLocks/>
                        </wpg:cNvGrpSpPr>
                        <wpg:grpSpPr bwMode="auto">
                          <a:xfrm>
                            <a:off x="1991" y="9081"/>
                            <a:ext cx="104" cy="123"/>
                            <a:chOff x="1991" y="9081"/>
                            <a:chExt cx="104" cy="123"/>
                          </a:xfrm>
                        </wpg:grpSpPr>
                        <wps:wsp>
                          <wps:cNvPr id="503" name="Freeform 1361"/>
                          <wps:cNvSpPr>
                            <a:spLocks/>
                          </wps:cNvSpPr>
                          <wps:spPr bwMode="auto">
                            <a:xfrm>
                              <a:off x="1991" y="9081"/>
                              <a:ext cx="104" cy="123"/>
                            </a:xfrm>
                            <a:custGeom>
                              <a:avLst/>
                              <a:gdLst>
                                <a:gd name="T0" fmla="+- 0 2044 1991"/>
                                <a:gd name="T1" fmla="*/ T0 w 104"/>
                                <a:gd name="T2" fmla="+- 0 9204 9081"/>
                                <a:gd name="T3" fmla="*/ 9204 h 123"/>
                                <a:gd name="T4" fmla="+- 0 1991 1991"/>
                                <a:gd name="T5" fmla="*/ T4 w 104"/>
                                <a:gd name="T6" fmla="+- 0 9081 9081"/>
                                <a:gd name="T7" fmla="*/ 9081 h 123"/>
                                <a:gd name="T8" fmla="+- 0 2044 1991"/>
                                <a:gd name="T9" fmla="*/ T8 w 104"/>
                                <a:gd name="T10" fmla="+- 0 9139 9081"/>
                                <a:gd name="T11" fmla="*/ 9139 h 123"/>
                                <a:gd name="T12" fmla="+- 0 2095 1991"/>
                                <a:gd name="T13" fmla="*/ T12 w 104"/>
                                <a:gd name="T14" fmla="+- 0 9081 9081"/>
                                <a:gd name="T15" fmla="*/ 9081 h 123"/>
                                <a:gd name="T16" fmla="+- 0 2044 1991"/>
                                <a:gd name="T17" fmla="*/ T16 w 104"/>
                                <a:gd name="T18" fmla="+- 0 9204 9081"/>
                                <a:gd name="T19" fmla="*/ 920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3">
                                  <a:moveTo>
                                    <a:pt x="53" y="1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53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358"/>
                        <wpg:cNvGrpSpPr>
                          <a:grpSpLocks/>
                        </wpg:cNvGrpSpPr>
                        <wpg:grpSpPr bwMode="auto">
                          <a:xfrm>
                            <a:off x="7" y="3379"/>
                            <a:ext cx="725" cy="2"/>
                            <a:chOff x="7" y="3379"/>
                            <a:chExt cx="725" cy="2"/>
                          </a:xfrm>
                        </wpg:grpSpPr>
                        <wps:wsp>
                          <wps:cNvPr id="505" name="Freeform 1359"/>
                          <wps:cNvSpPr>
                            <a:spLocks/>
                          </wps:cNvSpPr>
                          <wps:spPr bwMode="auto">
                            <a:xfrm>
                              <a:off x="7" y="3379"/>
                              <a:ext cx="72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25"/>
                                <a:gd name="T2" fmla="+- 0 731 7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356"/>
                        <wpg:cNvGrpSpPr>
                          <a:grpSpLocks/>
                        </wpg:cNvGrpSpPr>
                        <wpg:grpSpPr bwMode="auto">
                          <a:xfrm>
                            <a:off x="635" y="3336"/>
                            <a:ext cx="149" cy="84"/>
                            <a:chOff x="635" y="3336"/>
                            <a:chExt cx="149" cy="84"/>
                          </a:xfrm>
                        </wpg:grpSpPr>
                        <wps:wsp>
                          <wps:cNvPr id="507" name="Freeform 1357"/>
                          <wps:cNvSpPr>
                            <a:spLocks/>
                          </wps:cNvSpPr>
                          <wps:spPr bwMode="auto">
                            <a:xfrm>
                              <a:off x="635" y="3336"/>
                              <a:ext cx="149" cy="84"/>
                            </a:xfrm>
                            <a:custGeom>
                              <a:avLst/>
                              <a:gdLst>
                                <a:gd name="T0" fmla="+- 0 635 635"/>
                                <a:gd name="T1" fmla="*/ T0 w 149"/>
                                <a:gd name="T2" fmla="+- 0 3336 3336"/>
                                <a:gd name="T3" fmla="*/ 3336 h 84"/>
                                <a:gd name="T4" fmla="+- 0 705 635"/>
                                <a:gd name="T5" fmla="*/ T4 w 149"/>
                                <a:gd name="T6" fmla="+- 0 3379 3336"/>
                                <a:gd name="T7" fmla="*/ 3379 h 84"/>
                                <a:gd name="T8" fmla="+- 0 635 635"/>
                                <a:gd name="T9" fmla="*/ T8 w 149"/>
                                <a:gd name="T10" fmla="+- 0 3420 3336"/>
                                <a:gd name="T11" fmla="*/ 3420 h 84"/>
                                <a:gd name="T12" fmla="+- 0 784 635"/>
                                <a:gd name="T13" fmla="*/ T12 w 149"/>
                                <a:gd name="T14" fmla="+- 0 3379 3336"/>
                                <a:gd name="T15" fmla="*/ 3379 h 84"/>
                                <a:gd name="T16" fmla="+- 0 635 635"/>
                                <a:gd name="T17" fmla="*/ T16 w 149"/>
                                <a:gd name="T18" fmla="+- 0 3336 3336"/>
                                <a:gd name="T19" fmla="*/ 333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0" y="0"/>
                                  </a:moveTo>
                                  <a:lnTo>
                                    <a:pt x="70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350"/>
                        <wpg:cNvGrpSpPr>
                          <a:grpSpLocks/>
                        </wpg:cNvGrpSpPr>
                        <wpg:grpSpPr bwMode="auto">
                          <a:xfrm>
                            <a:off x="635" y="3336"/>
                            <a:ext cx="149" cy="84"/>
                            <a:chOff x="635" y="3336"/>
                            <a:chExt cx="149" cy="84"/>
                          </a:xfrm>
                        </wpg:grpSpPr>
                        <wps:wsp>
                          <wps:cNvPr id="509" name="Freeform 1355"/>
                          <wps:cNvSpPr>
                            <a:spLocks/>
                          </wps:cNvSpPr>
                          <wps:spPr bwMode="auto">
                            <a:xfrm>
                              <a:off x="635" y="3336"/>
                              <a:ext cx="149" cy="84"/>
                            </a:xfrm>
                            <a:custGeom>
                              <a:avLst/>
                              <a:gdLst>
                                <a:gd name="T0" fmla="+- 0 784 635"/>
                                <a:gd name="T1" fmla="*/ T0 w 149"/>
                                <a:gd name="T2" fmla="+- 0 3379 3336"/>
                                <a:gd name="T3" fmla="*/ 3379 h 84"/>
                                <a:gd name="T4" fmla="+- 0 635 635"/>
                                <a:gd name="T5" fmla="*/ T4 w 149"/>
                                <a:gd name="T6" fmla="+- 0 3420 3336"/>
                                <a:gd name="T7" fmla="*/ 3420 h 84"/>
                                <a:gd name="T8" fmla="+- 0 705 635"/>
                                <a:gd name="T9" fmla="*/ T8 w 149"/>
                                <a:gd name="T10" fmla="+- 0 3379 3336"/>
                                <a:gd name="T11" fmla="*/ 3379 h 84"/>
                                <a:gd name="T12" fmla="+- 0 635 635"/>
                                <a:gd name="T13" fmla="*/ T12 w 149"/>
                                <a:gd name="T14" fmla="+- 0 3336 3336"/>
                                <a:gd name="T15" fmla="*/ 3336 h 84"/>
                                <a:gd name="T16" fmla="+- 0 784 635"/>
                                <a:gd name="T17" fmla="*/ T16 w 149"/>
                                <a:gd name="T18" fmla="+- 0 3379 3336"/>
                                <a:gd name="T19" fmla="*/ 337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149" y="43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Text Box 1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" y="624"/>
                              <a:ext cx="2508" cy="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before="4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ind w:left="5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25"/>
                                    <w:sz w:val="12"/>
                                  </w:rPr>
                                  <w:t>Wassen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1" name="Text Box 1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" y="758"/>
                              <a:ext cx="456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20" w:lineRule="exact"/>
                                  <w:rPr>
                                    <w:rFonts w:ascii="Comic Sans MS" w:eastAsia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20"/>
                                    <w:sz w:val="12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2" name="Text Box 1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9" y="758"/>
                              <a:ext cx="94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20" w:lineRule="exact"/>
                                  <w:rPr>
                                    <w:rFonts w:ascii="Comic Sans MS" w:eastAsia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25"/>
                                    <w:sz w:val="12"/>
                                  </w:rPr>
                                  <w:t>Water</w:t>
                                </w:r>
                                <w:r>
                                  <w:rPr>
                                    <w:rFonts w:ascii="Comic Sans MS"/>
                                    <w:spacing w:val="-7"/>
                                    <w:w w:val="1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25"/>
                                    <w:sz w:val="12"/>
                                  </w:rPr>
                                  <w:t>&amp;</w:t>
                                </w:r>
                                <w:r>
                                  <w:rPr>
                                    <w:rFonts w:ascii="Comic Sans MS"/>
                                    <w:spacing w:val="-11"/>
                                    <w:w w:val="1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2"/>
                                    <w:w w:val="125"/>
                                    <w:sz w:val="12"/>
                                  </w:rPr>
                                  <w:t>slijk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3" name="Text Box 1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5" y="1581"/>
                              <a:ext cx="152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20" w:lineRule="exact"/>
                                  <w:rPr>
                                    <w:rFonts w:ascii="Comic Sans MS" w:eastAsia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25"/>
                                    <w:sz w:val="12"/>
                                  </w:rPr>
                                  <w:t>Gereinigde</w:t>
                                </w:r>
                                <w:r>
                                  <w:rPr>
                                    <w:rFonts w:ascii="Comic Sans MS"/>
                                    <w:spacing w:val="-23"/>
                                    <w:w w:val="12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w w:val="125"/>
                                    <w:sz w:val="12"/>
                                  </w:rPr>
                                  <w:t>suikerbiet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9" o:spid="_x0000_s1079" style="width:212.65pt;height:460.25pt;mso-position-horizontal-relative:char;mso-position-vertical-relative:line" coordsize="4253,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">
                <v:group id="Group 1476" o:spid="_x0000_s1080" style="position:absolute;left:789;top:624;width:2508;height:591" coordorigin="789,624" coordsize="2508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477" o:spid="_x0000_s1081" style="position:absolute;left:789;top:624;width:2508;height:591;visibility:visible;mso-wrap-style:square;v-text-anchor:top" coordsize="2508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bDMUA&#10;AADcAAAADwAAAGRycy9kb3ducmV2LnhtbESPQWsCMRCF70L/Q5iCN83WFrvdGkWsglCxaL14GzbT&#10;3aWbyZJETf99IwgeH2/e9+ZNZtG04kzON5YVPA0zEMSl1Q1XCg7fq0EOwgdkja1lUvBHHmbTh94E&#10;C20vvKPzPlQiQdgXqKAOoSuk9GVNBv3QdsTJ+7HOYEjSVVI7vCS4aeUoy8bSYMOpocaOFjWVv/uT&#10;SW98Ld58aTZxvXSfYbeN8vjyIZXqP8b5O4hAMdyPb+m1VvCcv8J1TCK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FsMxQAAANwAAAAPAAAAAAAAAAAAAAAAAJgCAABkcnMv&#10;ZG93bnJldi54bWxQSwUGAAAAAAQABAD1AAAAigMAAAAA&#10;" path="m2508,l,,,591r2508,l2508,xe" filled="f" strokeweight=".15375mm">
                    <v:path arrowok="t" o:connecttype="custom" o:connectlocs="2508,624;0,624;0,1215;2508,1215;2508,624" o:connectangles="0,0,0,0,0"/>
                  </v:shape>
                </v:group>
                <v:group id="Group 1474" o:spid="_x0000_s1082" style="position:absolute;left:789;top:1856;width:2508;height:588" coordorigin="789,1856" coordsize="250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475" o:spid="_x0000_s1083" style="position:absolute;left:789;top:1856;width:2508;height:588;visibility:visible;mso-wrap-style:square;v-text-anchor:top" coordsize="25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asMA&#10;AADcAAAADwAAAGRycy9kb3ducmV2LnhtbESPwWrDMBBE74X8g9hAb42cGIzjRAkmUGjSU91+wGJt&#10;LBNrZSzFdv6+ChR6HGbmDbM/zrYTIw2+daxgvUpAENdOt9wo+Pl+f8tB+ICssXNMCh7k4XhYvOyx&#10;0G7iLxqr0IgIYV+gAhNCX0jpa0MW/cr1xNG7usFiiHJopB5winDbyU2SZNJiy3HBYE8nQ/WtulsF&#10;ydlUl8xsTn1prnhLy7GjT6nU63IudyACzeE//Nf+0ArSfAvPM/EI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asMAAADcAAAADwAAAAAAAAAAAAAAAACYAgAAZHJzL2Rv&#10;d25yZXYueG1sUEsFBgAAAAAEAAQA9QAAAIgDAAAAAA==&#10;" path="m2508,l,,,588r2508,l2508,xe" filled="f" strokeweight=".15372mm">
                    <v:path arrowok="t" o:connecttype="custom" o:connectlocs="2508,1856;0,1856;0,2444;2508,2444;2508,1856" o:connectangles="0,0,0,0,0"/>
                  </v:shape>
                </v:group>
                <v:group id="Group 1472" o:spid="_x0000_s1084" style="position:absolute;left:789;top:3084;width:2508;height:588" coordorigin="789,3084" coordsize="250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473" o:spid="_x0000_s1085" style="position:absolute;left:789;top:3084;width:2508;height:588;visibility:visible;mso-wrap-style:square;v-text-anchor:top" coordsize="25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zscMA&#10;AADcAAAADwAAAGRycy9kb3ducmV2LnhtbESPwWrDMBBE74X8g9hAbrWcGEzjRAkmEEjaU91+wGKt&#10;LRNrZSzFcf6+KhR6HGbmDbM/zrYXE42+c6xgnaQgiGunO24VfH+dX99A+ICssXdMCp7k4XhYvOyx&#10;0O7BnzRVoRURwr5ABSaEoZDS14Ys+sQNxNFr3GgxRDm2Uo/4iHDby02a5tJix3HB4EAnQ/WtulsF&#10;6dVU77nZnIbSNHjLyqmnD6nUajmXOxCB5vAf/mtftIJsu4bfM/EI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EzscMAAADcAAAADwAAAAAAAAAAAAAAAACYAgAAZHJzL2Rv&#10;d25yZXYueG1sUEsFBgAAAAAEAAQA9QAAAIgDAAAAAA==&#10;" path="m2508,l,,,588r2508,l2508,xe" filled="f" strokeweight=".15372mm">
                    <v:path arrowok="t" o:connecttype="custom" o:connectlocs="2508,3084;0,3084;0,3672;2508,3672;2508,3084" o:connectangles="0,0,0,0,0"/>
                  </v:shape>
                </v:group>
                <v:group id="Group 1470" o:spid="_x0000_s1086" style="position:absolute;left:2037;top:2448;width:2;height:591" coordorigin="2037,2448" coordsize="2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471" o:spid="_x0000_s1087" style="position:absolute;left:2037;top:2448;width:2;height:591;visibility:visible;mso-wrap-style:square;v-text-anchor:top" coordsize="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6tcUA&#10;AADcAAAADwAAAGRycy9kb3ducmV2LnhtbESPQWvCQBSE70L/w/IK3nRjRa2pq0ixELSlVL309sg+&#10;k2D2bdjdmvjvXUHocZiZb5jFqjO1uJDzlWUFo2ECgji3uuJCwfHwMXgF4QOyxtoyKbiSh9XyqbfA&#10;VNuWf+iyD4WIEPYpKihDaFIpfV6SQT+0DXH0TtYZDFG6QmqHbYSbWr4kyVQarDgulNjQe0n5ef9n&#10;FOx+Z+R22+/N59cky2ajlqanIynVf+7WbyACdeE//GhnWsF4Pob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Dq1xQAAANwAAAAPAAAAAAAAAAAAAAAAAJgCAABkcnMv&#10;ZG93bnJldi54bWxQSwUGAAAAAAQABAD1AAAAigMAAAAA&#10;" path="m,l,591e" filled="f" strokeweight=".18744mm">
                    <v:path arrowok="t" o:connecttype="custom" o:connectlocs="0,2448;0,3039" o:connectangles="0,0"/>
                  </v:shape>
                </v:group>
                <v:group id="Group 1467" o:spid="_x0000_s1088" style="position:absolute;left:1984;top:2962;width:104;height:120" coordorigin="1984,2962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469" o:spid="_x0000_s1089" style="position:absolute;left:1984;top:2962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wrcUA&#10;AADcAAAADwAAAGRycy9kb3ducmV2LnhtbESPQWvCQBSE7wX/w/KE3nSjok3TbKSIbcWbtoceH9ln&#10;Esy+DbvbmPrru4LQ4zAz3zD5ejCt6Mn5xrKC2TQBQVxa3XCl4OvzbZKC8AFZY2uZFPySh3Uxesgx&#10;0/bCB+qPoRIRwj5DBXUIXSalL2sy6Ke2I47eyTqDIUpXSe3wEuGmlfMkWUmDDceFGjva1FSejz9G&#10;QbtJr/PvcnAf+y2lT+7Qvye7k1KP4+H1BUSgIfyH7+2dVrB4Xs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bCtxQAAANwAAAAPAAAAAAAAAAAAAAAAAJgCAABkcnMv&#10;ZG93bnJldi54bWxQSwUGAAAAAAQABAD1AAAAigMAAAAA&#10;" path="m,l53,120,80,55r-27,l,xe" fillcolor="black" stroked="f">
                    <v:path arrowok="t" o:connecttype="custom" o:connectlocs="0,2962;53,3082;80,3017;53,3017;0,2962" o:connectangles="0,0,0,0,0"/>
                  </v:shape>
                  <v:shape id="Freeform 1468" o:spid="_x0000_s1090" style="position:absolute;left:1984;top:2962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u2sUA&#10;AADcAAAADwAAAGRycy9kb3ducmV2LnhtbESPzWsCMRTE7wX/h/CE3mpWBbuuG0WkttKbHwePj83b&#10;D9y8LEm6bvvXN4WCx2FmfsPkm8G0oifnG8sKppMEBHFhdcOVgst5/5KC8AFZY2uZFHyTh8169JRj&#10;pu2dj9SfQiUihH2GCuoQukxKX9Rk0E9sRxy90jqDIUpXSe3wHuGmlbMkWUiDDceFGjva1VTcTl9G&#10;QbtLf2bXYnAfn2+Uvrpj/54cSqWex8N2BSLQEB7h//ZBK5gv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y7axQAAANwAAAAPAAAAAAAAAAAAAAAAAJgCAABkcnMv&#10;ZG93bnJldi54bWxQSwUGAAAAAAQABAD1AAAAigMAAAAA&#10;" path="m103,l53,55r27,l103,xe" fillcolor="black" stroked="f">
                    <v:path arrowok="t" o:connecttype="custom" o:connectlocs="103,2962;53,3017;80,3017;103,2962" o:connectangles="0,0,0,0"/>
                  </v:shape>
                </v:group>
                <v:group id="Group 1465" o:spid="_x0000_s1091" style="position:absolute;left:1984;top:2962;width:104;height:120" coordorigin="1984,2962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466" o:spid="_x0000_s1092" style="position:absolute;left:1984;top:2962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vtsIA&#10;AADcAAAADwAAAGRycy9kb3ducmV2LnhtbERPz2vCMBS+C/sfwht409Qp0nVGGWMDL66ulp0fzbMN&#10;Ni8lybT+98thsOPH93uzG20vruSDcaxgMc9AEDdOG24V1KePWQ4iRGSNvWNScKcAu+3DZIOFdjf+&#10;omsVW5FCOBSooItxKKQMTUcWw9wNxIk7O28xJuhbqT3eUrjt5VOWraVFw6mhw4HeOmou1Y9VYOR3&#10;KN+jKVefl7Y8jnl9WJ9qpaaP4+sLiEhj/Bf/ufdawfI5rU1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6+2wgAAANwAAAAPAAAAAAAAAAAAAAAAAJgCAABkcnMvZG93&#10;bnJldi54bWxQSwUGAAAAAAQABAD1AAAAhwMAAAAA&#10;" path="m53,120l,,53,55,103,,53,120xe" filled="f" strokeweight=".12pt">
                    <v:path arrowok="t" o:connecttype="custom" o:connectlocs="53,3082;0,2962;53,3017;103,2962;53,3082" o:connectangles="0,0,0,0,0"/>
                  </v:shape>
                </v:group>
                <v:group id="Group 1463" o:spid="_x0000_s1093" style="position:absolute;left:3304;top:3379;width:725;height:2" coordorigin="3304,3379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464" o:spid="_x0000_s1094" style="position:absolute;left:3304;top:3379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re8QA&#10;AADcAAAADwAAAGRycy9kb3ducmV2LnhtbESPwWoCQQyG7wXfYYjgrc5axMrqKCJWvEjV1nvYiTuL&#10;O5llZ9S1T98cCj2GP/+XfPNl52t1pzZWgQ2Mhhko4iLYiksD318fr1NQMSFbrAOTgSdFWC56L3PM&#10;bXjwke6nVCqBcMzRgEupybWOhSOPcRgaYskuofWYZGxLbVt8CNzX+i3LJtpjxXLBYUNrR8X1dPNC&#10;Oa7Ph8l+e9A/5Wb1Pt13n1Q7Ywb9bjUDlahL/8t/7Z01MM7kfZER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a3vEAAAA3AAAAA8AAAAAAAAAAAAAAAAAmAIAAGRycy9k&#10;b3ducmV2LnhtbFBLBQYAAAAABAAEAPUAAACJAwAAAAA=&#10;" path="m,l725,e" filled="f" strokeweight=".15189mm">
                    <v:path arrowok="t" o:connecttype="custom" o:connectlocs="0,0;725,0" o:connectangles="0,0"/>
                  </v:shape>
                </v:group>
                <v:group id="Group 1461" o:spid="_x0000_s1095" style="position:absolute;left:3933;top:3336;width:152;height:84" coordorigin="3933,3336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462" o:spid="_x0000_s1096" style="position:absolute;left:3933;top:3336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1uMcA&#10;AADcAAAADwAAAGRycy9kb3ducmV2LnhtbESPQWvCQBSE74X+h+UVequbBLEaXaUIlh6E0lQQb4/s&#10;M4nNvk12tyb++26h0OMwM98wq81oWnEl5xvLCtJJAoK4tLrhSsHhc/c0B+EDssbWMim4kYfN+v5u&#10;hbm2A3/QtQiViBD2OSqoQ+hyKX1Zk0E/sR1x9M7WGQxRukpqh0OEm1ZmSTKTBhuOCzV2tK2p/Cq+&#10;jYLL/vk4LYb09P6679PMHfv2vOiVenwYX5YgAo3hP/zXftMKpkkG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TNbjHAAAA3AAAAA8AAAAAAAAAAAAAAAAAmAIAAGRy&#10;cy9kb3ducmV2LnhtbFBLBQYAAAAABAAEAPUAAACMAwAAAAA=&#10;" path="m,l69,43,,84,151,43,,xe" fillcolor="black" stroked="f">
                    <v:path arrowok="t" o:connecttype="custom" o:connectlocs="0,3336;69,3379;0,3420;151,3379;0,3336" o:connectangles="0,0,0,0,0"/>
                  </v:shape>
                </v:group>
                <v:group id="Group 1459" o:spid="_x0000_s1097" style="position:absolute;left:3933;top:3336;width:152;height:84" coordorigin="3933,3336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460" o:spid="_x0000_s1098" style="position:absolute;left:3933;top:3336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YdMMA&#10;AADcAAAADwAAAGRycy9kb3ducmV2LnhtbESP3WoCMRSE7wu+QziCdzVZkVJWo4j4By2CPw9w2Bx3&#10;FzcnyyZq9u2bQqGXw8x8w8yX0TbiSZ2vHWvIxgoEceFMzaWG62X7/gnCB2SDjWPS0JOH5WLwNsfc&#10;uBef6HkOpUgQ9jlqqEJocyl9UZFFP3YtcfJurrMYkuxKaTp8Jbht5ESpD2mx5rRQYUvrior7+WE1&#10;yPu+Px43Sh2+s4n72mWxVyZqPRrG1QxEoBj+w3/tg9EwVVP4PZ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8YdMMAAADcAAAADwAAAAAAAAAAAAAAAACYAgAAZHJzL2Rv&#10;d25yZXYueG1sUEsFBgAAAAAEAAQA9QAAAIgDAAAAAA==&#10;" path="m151,43l,84,69,43,,,151,43xe" filled="f" strokeweight=".12pt">
                    <v:path arrowok="t" o:connecttype="custom" o:connectlocs="151,3379;0,3420;69,3379;0,3336;151,3379" o:connectangles="0,0,0,0,0"/>
                  </v:shape>
                </v:group>
                <v:group id="Group 1457" o:spid="_x0000_s1099" style="position:absolute;left:2037;top:1220;width:2;height:591" coordorigin="2037,1220" coordsize="2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458" o:spid="_x0000_s1100" style="position:absolute;left:2037;top:1220;width:2;height:591;visibility:visible;mso-wrap-style:square;v-text-anchor:top" coordsize="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Bz8UA&#10;AADcAAAADwAAAGRycy9kb3ducmV2LnhtbESPT2vCQBTE74V+h+UVvNWN0kZJXUXEQqiW4p+Lt0f2&#10;mYRm34bd1cRv7wqFHoeZ+Q0zW/SmEVdyvrasYDRMQBAXVtdcKjgePl+nIHxA1thYJgU38rCYPz/N&#10;MNO24x1d96EUEcI+QwVVCG0mpS8qMuiHtiWO3tk6gyFKV0rtsItw08hxkqTSYM1xocKWVhUVv/uL&#10;UbA5Tchtvn7W2+/3PJ+MOkrPR1Jq8NIvP0AE6sN/+K+dawVvS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8HPxQAAANwAAAAPAAAAAAAAAAAAAAAAAJgCAABkcnMv&#10;ZG93bnJldi54bWxQSwUGAAAAAAQABAD1AAAAigMAAAAA&#10;" path="m,l,590e" filled="f" strokeweight=".18744mm">
                    <v:path arrowok="t" o:connecttype="custom" o:connectlocs="0,1220;0,1810" o:connectangles="0,0"/>
                  </v:shape>
                </v:group>
                <v:group id="Group 1454" o:spid="_x0000_s1101" style="position:absolute;left:1984;top:1733;width:104;height:120" coordorigin="1984,1733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456" o:spid="_x0000_s1102" style="position:absolute;left:1984;top:1733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H0cEA&#10;AADcAAAADwAAAGRycy9kb3ducmV2LnhtbERPz2vCMBS+D/Y/hDfYbSaT4Uo1isic4s3qweOjebbF&#10;5qUksXb+9eYg7Pjx/Z4tBtuKnnxoHGv4HCkQxKUzDVcajof1RwYiRGSDrWPS8EcBFvPXlxnmxt14&#10;T30RK5FCOOSooY6xy6UMZU0Ww8h1xIk7O28xJugraTzeUrht5VipibTYcGqosaNVTeWluFoN7Sq7&#10;j0/l4De7H8q+/b7/Vduz1u9vw3IKItIQ/8VP99Zo+FJpbT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8R9HBAAAA3AAAAA8AAAAAAAAAAAAAAAAAmAIAAGRycy9kb3du&#10;cmV2LnhtbFBLBQYAAAAABAAEAPUAAACGAwAAAAA=&#10;" path="m,l53,120,80,55r-27,l,xe" fillcolor="black" stroked="f">
                    <v:path arrowok="t" o:connecttype="custom" o:connectlocs="0,1733;53,1853;80,1788;53,1788;0,1733" o:connectangles="0,0,0,0,0"/>
                  </v:shape>
                  <v:shape id="Freeform 1455" o:spid="_x0000_s1103" style="position:absolute;left:1984;top:1733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iSsQA&#10;AADcAAAADwAAAGRycy9kb3ducmV2LnhtbESPQWsCMRSE7wX/Q3hCbzVRSruuRhFRK71pPXh8bJ67&#10;i5uXJYnr2l/fFAo9DjPzDTNf9rYRHflQO9YwHikQxIUzNZcaTl/blwxEiMgGG8ek4UEBlovB0xxz&#10;4+58oO4YS5EgHHLUUMXY5lKGoiKLYeRa4uRdnLcYk/SlNB7vCW4bOVHqTVqsOS1U2NK6ouJ6vFkN&#10;zTr7npyL3n98bih794dup/YXrZ+H/WoGIlIf/8N/7b3R8Kqm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4krEAAAA3AAAAA8AAAAAAAAAAAAAAAAAmAIAAGRycy9k&#10;b3ducmV2LnhtbFBLBQYAAAAABAAEAPUAAACJAwAAAAA=&#10;" path="m103,l53,55r27,l103,xe" fillcolor="black" stroked="f">
                    <v:path arrowok="t" o:connecttype="custom" o:connectlocs="103,1733;53,1788;80,1788;103,1733" o:connectangles="0,0,0,0"/>
                  </v:shape>
                </v:group>
                <v:group id="Group 1452" o:spid="_x0000_s1104" style="position:absolute;left:1984;top:1733;width:104;height:120" coordorigin="1984,1733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453" o:spid="_x0000_s1105" style="position:absolute;left:1984;top:1733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IFMMA&#10;AADcAAAADwAAAGRycy9kb3ducmV2LnhtbESPQYvCMBSE74L/IbyFvWnaRUSqUWRxwcvaVYvnR/Ns&#10;g81LaaLWf2+EBY/DzHzDLFa9bcSNOm8cK0jHCQji0mnDlYLi+DOagfABWWPjmBQ8yMNqORwsMNPu&#10;znu6HUIlIoR9hgrqENpMSl/WZNGPXUscvbPrLIYou0rqDu8Rbhv5lSRTadFwXKixpe+aysvhahUY&#10;efL5Jph8srtU+V8/K36nx0Kpz49+PQcRqA/v8H97qxVM0hR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TIFMMAAADcAAAADwAAAAAAAAAAAAAAAACYAgAAZHJzL2Rv&#10;d25yZXYueG1sUEsFBgAAAAAEAAQA9QAAAIgDAAAAAA==&#10;" path="m53,120l,,53,55,103,,53,120xe" filled="f" strokeweight=".12pt">
                    <v:path arrowok="t" o:connecttype="custom" o:connectlocs="53,1853;0,1733;53,1788;103,1733;53,1853" o:connectangles="0,0,0,0,0"/>
                  </v:shape>
                </v:group>
                <v:group id="Group 1450" o:spid="_x0000_s1106" style="position:absolute;left:3304;top:922;width:725;height:2" coordorigin="3304,922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451" o:spid="_x0000_s1107" style="position:absolute;left:3304;top:922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j0cMA&#10;AADcAAAADwAAAGRycy9kb3ducmV2LnhtbESPT4vCMBTE78J+h/AWvGnqKq5Uo4ioeBH/7O790Tyb&#10;ss1LaaJWP70RBI/DzPyGmcwaW4oL1b5wrKDXTUAQZ04XnCv4/Vl1RiB8QNZYOiYFN/Iwm360Jphq&#10;d+UDXY4hFxHCPkUFJoQqldJnhiz6rquIo3dytcUQZZ1LXeM1wm0pv5JkKC0WHBcMVrQwlP0fzzZS&#10;Dou//XC73st7vpx/j7bNjkqjVPuzmY9BBGrCO/xqb7SCQa8P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lj0cMAAADcAAAADwAAAAAAAAAAAAAAAACYAgAAZHJzL2Rv&#10;d25yZXYueG1sUEsFBgAAAAAEAAQA9QAAAIgDAAAAAA==&#10;" path="m,l725,e" filled="f" strokeweight=".15189mm">
                    <v:path arrowok="t" o:connecttype="custom" o:connectlocs="0,0;725,0" o:connectangles="0,0"/>
                  </v:shape>
                </v:group>
                <v:group id="Group 1448" o:spid="_x0000_s1108" style="position:absolute;left:3933;top:879;width:152;height:84" coordorigin="3933,879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449" o:spid="_x0000_s1109" style="position:absolute;left:3933;top:879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7EccA&#10;AADcAAAADwAAAGRycy9kb3ducmV2LnhtbESPQWvCQBSE70L/w/IK3nQTsa1NXaUUlB6EYloQb4/s&#10;M0mbfZvsrib+e7dQ6HGYmW+Y5XowjbiQ87VlBek0AUFcWF1zqeDrczNZgPABWWNjmRRcycN6dTda&#10;YqZtz3u65KEUEcI+QwVVCG0mpS8qMuintiWO3sk6gyFKV0rtsI9w08hZkjxKgzXHhQpbequo+MnP&#10;RsH37ukwz/v0+LHddenMHbrm9NwpNb4fXl9ABBrCf/iv/a4VzNMH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jOxHHAAAA3AAAAA8AAAAAAAAAAAAAAAAAmAIAAGRy&#10;cy9kb3ducmV2LnhtbFBLBQYAAAAABAAEAPUAAACMAwAAAAA=&#10;" path="m,l69,43,,84,151,43,,xe" fillcolor="black" stroked="f">
                    <v:path arrowok="t" o:connecttype="custom" o:connectlocs="0,879;69,922;0,963;151,922;0,879" o:connectangles="0,0,0,0,0"/>
                  </v:shape>
                </v:group>
                <v:group id="Group 1446" o:spid="_x0000_s1110" style="position:absolute;left:3933;top:879;width:152;height:84" coordorigin="3933,879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447" o:spid="_x0000_s1111" style="position:absolute;left:3933;top:879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Q3sQA&#10;AADcAAAADwAAAGRycy9kb3ducmV2LnhtbESP3WrCQBSE7wXfYTlC73Q3UqqkbkRKf4SKoPYBDtlj&#10;EpI9G7Jb3bx9t1Do5TAz3zCbbbSduNHgG8casoUCQVw603Cl4evyNl+D8AHZYOeYNIzkYVtMJxvM&#10;jbvziW7nUIkEYZ+jhjqEPpfSlzVZ9AvXEyfv6gaLIcmhkmbAe4LbTi6VepIWG04LNfb0UlPZnr+t&#10;Btl+jMfjq1L7Q7Z0n+9ZHJWJWj/M4u4ZRKAY/sN/7b3R8Jit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UEN7EAAAA3AAAAA8AAAAAAAAAAAAAAAAAmAIAAGRycy9k&#10;b3ducmV2LnhtbFBLBQYAAAAABAAEAPUAAACJAwAAAAA=&#10;" path="m151,43l,84,69,43,,,151,43xe" filled="f" strokeweight=".12pt">
                    <v:path arrowok="t" o:connecttype="custom" o:connectlocs="151,922;0,963;69,922;0,879;151,922" o:connectangles="0,0,0,0,0"/>
                  </v:shape>
                </v:group>
                <v:group id="Group 1444" o:spid="_x0000_s1112" style="position:absolute;left:2037;top:5;width:2;height:574" coordorigin="2037,5" coordsize="2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1445" o:spid="_x0000_s1113" style="position:absolute;left:2037;top:5;width:2;height:574;visibility:visible;mso-wrap-style:square;v-text-anchor:top" coordsize="2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FHsUA&#10;AADcAAAADwAAAGRycy9kb3ducmV2LnhtbESP3WrCQBSE7wXfYTmCd2aTUqSmriFoC4JQ6OoDnGZP&#10;89Ps2ZBdNX37bqHQy2FmvmG2xWR7caPRt44VZEkKgrhypuVaweX8unoC4QOywd4xKfgmD8VuPtti&#10;btyd3+mmQy0ihH2OCpoQhlxKXzVk0SduII7epxsthijHWpoR7xFue/mQpmtpseW40OBA+4aqL321&#10;Cl7K8kOfpmvWh3Ul3w6dPnWpVmq5mMpnEIGm8B/+ax+NgsdsA7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AUexQAAANwAAAAPAAAAAAAAAAAAAAAAAJgCAABkcnMv&#10;ZG93bnJldi54bWxQSwUGAAAAAAQABAD1AAAAigMAAAAA&#10;" path="m,l,574e" filled="f" strokeweight=".18744mm">
                    <v:path arrowok="t" o:connecttype="custom" o:connectlocs="0,5;0,579" o:connectangles="0,0"/>
                  </v:shape>
                </v:group>
                <v:group id="Group 1441" o:spid="_x0000_s1114" style="position:absolute;left:1984;top:502;width:104;height:120" coordorigin="1984,502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443" o:spid="_x0000_s1115" style="position:absolute;left:1984;top:502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yLMQA&#10;AADcAAAADwAAAGRycy9kb3ducmV2LnhtbESPQWvCQBSE7wX/w/IEb3VjkBqiq4jYKr1pe/D4yD6T&#10;YPZt2F1j9Ne7hYLHYWa+YRar3jSiI+drywom4wQEcWF1zaWC35/P9wyED8gaG8uk4E4eVsvB2wJz&#10;bW98oO4YShEh7HNUUIXQ5lL6oiKDfmxb4uidrTMYonSl1A5vEW4amSbJhzRYc1yosKVNRcXleDUK&#10;mk32SE9F73bfW8pm7tB9JfuzUqNhv56DCNSHV/i/vdcKpukE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sizEAAAA3AAAAA8AAAAAAAAAAAAAAAAAmAIAAGRycy9k&#10;b3ducmV2LnhtbFBLBQYAAAAABAAEAPUAAACJAwAAAAA=&#10;" path="m,l53,120,80,55r-27,l,xe" fillcolor="black" stroked="f">
                    <v:path arrowok="t" o:connecttype="custom" o:connectlocs="0,502;53,622;80,557;53,557;0,502" o:connectangles="0,0,0,0,0"/>
                  </v:shape>
                  <v:shape id="Freeform 1442" o:spid="_x0000_s1116" style="position:absolute;left:1984;top:502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sW8UA&#10;AADcAAAADwAAAGRycy9kb3ducmV2LnhtbESPS2vDMBCE74H8B7GB3hK5pjTGjRxKSJvQWx6HHBdr&#10;/aDWykiK4/TXV4VCjsPMfMOs1qPpxEDOt5YVPC8SEMSl1S3XCs6nj3kGwgdkjZ1lUnAnD+tiOllh&#10;ru2NDzQcQy0ihH2OCpoQ+lxKXzZk0C9sTxy9yjqDIUpXS+3wFuGmk2mSvEqDLceFBnvaNFR+H69G&#10;QbfJftJLObrd15aypTsMn8m+UuppNr6/gQg0hkf4v73XCl7S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SxbxQAAANwAAAAPAAAAAAAAAAAAAAAAAJgCAABkcnMv&#10;ZG93bnJldi54bWxQSwUGAAAAAAQABAD1AAAAigMAAAAA&#10;" path="m103,l53,55r27,l103,xe" fillcolor="black" stroked="f">
                    <v:path arrowok="t" o:connecttype="custom" o:connectlocs="103,502;53,557;80,557;103,502" o:connectangles="0,0,0,0"/>
                  </v:shape>
                </v:group>
                <v:group id="Group 1439" o:spid="_x0000_s1117" style="position:absolute;left:1984;top:502;width:104;height:120" coordorigin="1984,502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1440" o:spid="_x0000_s1118" style="position:absolute;left:1984;top:502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hMcMA&#10;AADcAAAADwAAAGRycy9kb3ducmV2LnhtbESPT4vCMBTE74LfITxhb5quFJFqFFl2wctu/VM8P5pn&#10;G2xeShO1++2NIHgcZuY3zHLd20bcqPPGsYLPSQKCuHTacKWgOP6M5yB8QNbYOCYF/+RhvRoOlphp&#10;d+c93Q6hEhHCPkMFdQhtJqUva7LoJ64ljt7ZdRZDlF0ldYf3CLeNnCbJTFo0HBdqbOmrpvJyuFoF&#10;Rp58/h1Mnv5dqnzXz4vf2bFQ6mPUbxYgAvXhHX61t1pBOk3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+hMcMAAADcAAAADwAAAAAAAAAAAAAAAACYAgAAZHJzL2Rv&#10;d25yZXYueG1sUEsFBgAAAAAEAAQA9QAAAIgDAAAAAA==&#10;" path="m53,120l,,53,55,103,,53,120xe" filled="f" strokeweight=".12pt">
                    <v:path arrowok="t" o:connecttype="custom" o:connectlocs="53,622;0,502;53,557;103,502;53,622" o:connectangles="0,0,0,0,0"/>
                  </v:shape>
                </v:group>
                <v:group id="Group 1437" o:spid="_x0000_s1119" style="position:absolute;left:7;top:922;width:725;height:2" coordorigin="7,922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438" o:spid="_x0000_s1120" style="position:absolute;left:7;top:922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K9MMA&#10;AADcAAAADwAAAGRycy9kb3ducmV2LnhtbESPT4vCMBTE78J+h/AWvGmqSJVqFJFd2Yv4b/f+aJ5N&#10;sXkpTdSun94IgsdhZn7DzBatrcSVGl86VjDoJyCIc6dLLhT8Hr97ExA+IGusHJOCf/KwmH90Zphp&#10;d+M9XQ+hEBHCPkMFJoQ6k9Lnhiz6vquJo3dyjcUQZVNI3eAtwm0lh0mSSoslxwWDNa0M5efDxUbK&#10;fvW3SzfrnbwXX8vxZNNuqTJKdT/b5RREoDa8w6/2j1YwGq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K9MMAAADcAAAADwAAAAAAAAAAAAAAAACYAgAAZHJzL2Rv&#10;d25yZXYueG1sUEsFBgAAAAAEAAQA9QAAAIgDAAAAAA==&#10;" path="m,l724,e" filled="f" strokeweight=".15189mm">
                    <v:path arrowok="t" o:connecttype="custom" o:connectlocs="0,0;724,0" o:connectangles="0,0"/>
                  </v:shape>
                </v:group>
                <v:group id="Group 1435" o:spid="_x0000_s1121" style="position:absolute;left:635;top:879;width:149;height:84" coordorigin="635,879" coordsize="1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1436" o:spid="_x0000_s1122" style="position:absolute;left:635;top:879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8lMIA&#10;AADcAAAADwAAAGRycy9kb3ducmV2LnhtbERPy4rCMBTdD/gP4Qqz09Qig1SjiOAwIMzgC3V3aW4f&#10;2NzUJtX692YhzPJw3rNFZypxp8aVlhWMhhEI4tTqknMFh/16MAHhPLLGyjIpeJKDxbz3McNE2wdv&#10;6b7zuQgh7BJUUHhfJ1K6tCCDbmhr4sBltjHoA2xyqRt8hHBTyTiKvqTBkkNDgTWtCkqvu9YouP39&#10;no6b9rz9vrSZrTGLj5NbrNRnv1tOQXjq/L/47f7RCsZ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nyUwgAAANwAAAAPAAAAAAAAAAAAAAAAAJgCAABkcnMvZG93&#10;bnJldi54bWxQSwUGAAAAAAQABAD1AAAAhwMAAAAA&#10;" path="m,l70,43,,84,149,43,,xe" fillcolor="black" stroked="f">
                    <v:path arrowok="t" o:connecttype="custom" o:connectlocs="0,879;70,922;0,963;149,922;0,879" o:connectangles="0,0,0,0,0"/>
                  </v:shape>
                </v:group>
                <v:group id="Group 1433" o:spid="_x0000_s1123" style="position:absolute;left:635;top:879;width:149;height:84" coordorigin="635,879" coordsize="1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434" o:spid="_x0000_s1124" style="position:absolute;left:635;top:879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yjMIA&#10;AADcAAAADwAAAGRycy9kb3ducmV2LnhtbERP3WrCMBS+H+wdwhF2N1N1qHSNMmS63Si09gEOzVlT&#10;2pyUJmu7t18uBrv8+P6z42w7MdLgG8cKVssEBHHldMO1gvJ+ft6D8AFZY+eYFPyQh+Ph8SHDVLuJ&#10;cxqLUIsYwj5FBSaEPpXSV4Ys+qXriSP35QaLIcKhlnrAKYbbTq6TZCstNhwbDPZ0MlS1xbdVcG/n&#10;y3t+K8Zy2mG4lB95eS2MUk+L+e0VRKA5/Iv/3J9awcsmzo9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rKMwgAAANwAAAAPAAAAAAAAAAAAAAAAAJgCAABkcnMvZG93&#10;bnJldi54bWxQSwUGAAAAAAQABAD1AAAAhwMAAAAA&#10;" path="m149,43l,84,70,43,,,149,43xe" filled="f" strokeweight=".12pt">
                    <v:path arrowok="t" o:connecttype="custom" o:connectlocs="149,922;0,963;70,922;0,879;149,922" o:connectangles="0,0,0,0,0"/>
                  </v:shape>
                </v:group>
                <v:group id="Group 1431" o:spid="_x0000_s1125" style="position:absolute;left:4;top:4608;width:725;height:2" coordorigin="4,4608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432" o:spid="_x0000_s1126" style="position:absolute;left:4;top:4608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aKsUA&#10;AADcAAAADwAAAGRycy9kb3ducmV2LnhtbESPQWvCQBSE7wX/w/KE3pqNVmyIriLSll6kavX+yD6z&#10;wezbkN0mqb++Wyh4HGbmG2a5HmwtOmp95VjBJElBEBdOV1wqOH29PWUgfEDWWDsmBT/kYb0aPSwx&#10;167nA3XHUIoIYZ+jAhNCk0vpC0MWfeIa4uhdXGsxRNmWUrfYR7it5TRN59JixXHBYENbQ8X1+G0j&#10;5bA97+e79728la+bl2w3fFJtlHocD5sFiEBDuIf/2x9awex5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JoqxQAAANwAAAAPAAAAAAAAAAAAAAAAAJgCAABkcnMv&#10;ZG93bnJldi54bWxQSwUGAAAAAAQABAD1AAAAigMAAAAA&#10;" path="m,l725,e" filled="f" strokeweight=".15189mm">
                    <v:path arrowok="t" o:connecttype="custom" o:connectlocs="0,0;725,0" o:connectangles="0,0"/>
                  </v:shape>
                </v:group>
                <v:group id="Group 1429" o:spid="_x0000_s1127" style="position:absolute;left:633;top:4565;width:152;height:84" coordorigin="633,4565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430" o:spid="_x0000_s1128" style="position:absolute;left:633;top:4565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C6scA&#10;AADcAAAADwAAAGRycy9kb3ducmV2LnhtbESPQUvDQBSE7wX/w/IEb+0mNdQ27baIoHgoSKNQentk&#10;X5No9m2yuzbx37tCweMwM98wm91oWnEh5xvLCtJZAoK4tLrhSsHH+/N0CcIHZI2tZVLwQx5225vJ&#10;BnNtBz7QpQiViBD2OSqoQ+hyKX1Zk0E/sx1x9M7WGQxRukpqh0OEm1bOk2QhDTYcF2rs6Kmm8qv4&#10;Ngo+9w/HrBjS09vLvk/n7ti351Wv1N3t+LgGEWgM/+Fr+1UryO4z+DsTj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awurHAAAA3AAAAA8AAAAAAAAAAAAAAAAAmAIAAGRy&#10;cy9kb3ducmV2LnhtbFBLBQYAAAAABAAEAPUAAACMAwAAAAA=&#10;" path="m,l70,43,,84,151,43,,xe" fillcolor="black" stroked="f">
                    <v:path arrowok="t" o:connecttype="custom" o:connectlocs="0,4565;70,4608;0,4649;151,4608;0,4565" o:connectangles="0,0,0,0,0"/>
                  </v:shape>
                </v:group>
                <v:group id="Group 1427" o:spid="_x0000_s1129" style="position:absolute;left:633;top:4565;width:152;height:84" coordorigin="633,4565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1428" o:spid="_x0000_s1130" style="position:absolute;left:633;top:4565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pJcQA&#10;AADcAAAADwAAAGRycy9kb3ducmV2LnhtbESPUWvCMBSF3wf+h3AHe5tJnciopjJkm8JEmNsPuDTX&#10;trS5KU2m6b83wsDHwznnO5zVOtpOnGnwjWMN2VSBIC6dabjS8Pvz8fwKwgdkg51j0jCSh3UxeVhh&#10;btyFv+l8DJVIEPY5aqhD6HMpfVmTRT91PXHyTm6wGJIcKmkGvCS47eRMqYW02HBaqLGnTU1le/yz&#10;GmS7HQ+Hd6V2+2zmvj6zOCoTtX56jG9LEIFiuIf/2zujYf6ygN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6SXEAAAA3AAAAA8AAAAAAAAAAAAAAAAAmAIAAGRycy9k&#10;b3ducmV2LnhtbFBLBQYAAAAABAAEAPUAAACJAwAAAAA=&#10;" path="m151,43l,84,70,43,,,151,43xe" filled="f" strokeweight=".12pt">
                    <v:path arrowok="t" o:connecttype="custom" o:connectlocs="151,4608;0,4649;70,4608;0,4565;151,4608" o:connectangles="0,0,0,0,0"/>
                  </v:shape>
                </v:group>
                <v:group id="Group 1425" o:spid="_x0000_s1131" style="position:absolute;left:789;top:4313;width:2508;height:588" coordorigin="789,4313" coordsize="250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1426" o:spid="_x0000_s1132" style="position:absolute;left:789;top:4313;width:2508;height:588;visibility:visible;mso-wrap-style:square;v-text-anchor:top" coordsize="25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Ic74A&#10;AADcAAAADwAAAGRycy9kb3ducmV2LnhtbERPy4rCMBTdC/5DuMLsbOoDkWqUIgg6rqx+wKW5NsXm&#10;pjSx1r+fLAZcHs57ux9sI3rqfO1YwSxJQRCXTtdcKbjfjtM1CB+QNTaOScGHPOx349EWM+3efKW+&#10;CJWIIewzVGBCaDMpfWnIok9cSxy5h+sshgi7SuoO3zHcNnKepitpsebYYLClg6HyWbysgvRsit+V&#10;mR/a3Dzwucj7hi5SqZ/JkG9ABBrCV/zvPmkFy0VcG8/EIyB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XCHO+AAAA3AAAAA8AAAAAAAAAAAAAAAAAmAIAAGRycy9kb3ducmV2&#10;LnhtbFBLBQYAAAAABAAEAPUAAACDAwAAAAA=&#10;" path="m2508,l,,,588r2508,l2508,xe" filled="f" strokeweight=".15372mm">
                    <v:path arrowok="t" o:connecttype="custom" o:connectlocs="2508,4313;0,4313;0,4901;2508,4901;2508,4313" o:connectangles="0,0,0,0,0"/>
                  </v:shape>
                </v:group>
                <v:group id="Group 1423" o:spid="_x0000_s1133" style="position:absolute;left:2037;top:3677;width:2;height:591" coordorigin="2037,3677" coordsize="2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424" o:spid="_x0000_s1134" style="position:absolute;left:2037;top:3677;width:2;height:591;visibility:visible;mso-wrap-style:square;v-text-anchor:top" coordsize="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F4MIA&#10;AADcAAAADwAAAGRycy9kb3ducmV2LnhtbERPy4rCMBTdC/5DuMLsxlTxRccow+BA0RHRcTO7S3Nt&#10;yzQ3JYm2/r1ZCC4P571cd6YWN3K+sqxgNExAEOdWV1woOP9+vy9A+ICssbZMCu7kYb3q95aYatvy&#10;kW6nUIgYwj5FBWUITSqlz0sy6Ie2IY7cxTqDIUJXSO2wjeGmluMkmUmDFceGEhv6Kin/P12Ngt3f&#10;nNxue9j87KdZNh+1NLucSam3Qff5ASJQF17ipzvTCia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EXgwgAAANwAAAAPAAAAAAAAAAAAAAAAAJgCAABkcnMvZG93&#10;bnJldi54bWxQSwUGAAAAAAQABAD1AAAAhwMAAAAA&#10;" path="m,l,590e" filled="f" strokeweight=".18744mm">
                    <v:path arrowok="t" o:connecttype="custom" o:connectlocs="0,3677;0,4267" o:connectangles="0,0"/>
                  </v:shape>
                </v:group>
                <v:group id="Group 1420" o:spid="_x0000_s1135" style="position:absolute;left:1984;top:4188;width:104;height:123" coordorigin="1984,4188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422" o:spid="_x0000_s1136" style="position:absolute;left:1984;top:4188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gsccA&#10;AADcAAAADwAAAGRycy9kb3ducmV2LnhtbESPS2vDMBCE74X+B7GF3Bq5IS3GiRL6SEoOOeQJ6W2x&#10;NraxtTKSmtj/vgoUchxm5htmOu9MIy7kfGVZwcswAUGcW11xoeCwXz6nIHxA1thYJgU9eZjPHh+m&#10;mGl75S1ddqEQEcI+QwVlCG0mpc9LMuiHtiWO3tk6gyFKV0jt8BrhppGjJHmTBiuOCyW29FlSXu9+&#10;jYJNXW8/Xs+L03H1/dW79bL/SdNeqcFT9z4BEagL9/B/e6UVjMcj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UoLHHAAAA3AAAAA8AAAAAAAAAAAAAAAAAmAIAAGRy&#10;cy9kb3ducmV2LnhtbFBLBQYAAAAABAAEAPUAAACMAwAAAAA=&#10;" path="m,l53,123,80,58r-27,l,xe" fillcolor="black" stroked="f">
                    <v:path arrowok="t" o:connecttype="custom" o:connectlocs="0,4188;53,4311;80,4246;53,4246;0,4188" o:connectangles="0,0,0,0,0"/>
                  </v:shape>
                  <v:shape id="Freeform 1421" o:spid="_x0000_s1137" style="position:absolute;left:1984;top:4188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FKsgA&#10;AADcAAAADwAAAGRycy9kb3ducmV2LnhtbESPT2vCQBTE74V+h+UVvNVNqy0hdRWtf/DgoVqF9vbI&#10;PpOQ7Nuwu2ry7buFQo/DzPyGmcw604grOV9ZVvA0TEAQ51ZXXCg4fq4fUxA+IGtsLJOCnjzMpvd3&#10;E8y0vfGerodQiAhhn6GCMoQ2k9LnJRn0Q9sSR+9sncEQpSukdniLcNPI5yR5lQYrjgsltvReUl4f&#10;LkbBR13vFy/n1ddpu1n2brfuv9O0V2rw0M3fQATqwn/4r73VCsbjEfyeiUd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mAUqyAAAANwAAAAPAAAAAAAAAAAAAAAAAJgCAABk&#10;cnMvZG93bnJldi54bWxQSwUGAAAAAAQABAD1AAAAjQMAAAAA&#10;" path="m103,l53,58r27,l103,xe" fillcolor="black" stroked="f">
                    <v:path arrowok="t" o:connecttype="custom" o:connectlocs="103,4188;53,4246;80,4246;103,4188" o:connectangles="0,0,0,0"/>
                  </v:shape>
                </v:group>
                <v:group id="Group 1418" o:spid="_x0000_s1138" style="position:absolute;left:1984;top:4188;width:104;height:123" coordorigin="1984,4188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1419" o:spid="_x0000_s1139" style="position:absolute;left:1984;top:4188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TnsYA&#10;AADcAAAADwAAAGRycy9kb3ducmV2LnhtbESPQWvCQBSE7wX/w/KE3upGq1JTV5FQaamHUhXPr9ln&#10;Esy+TXdXE/+9WxB6HGbmG2a+7EwtLuR8ZVnBcJCAIM6trrhQsN+tn15A+ICssbZMCq7kYbnoPcwx&#10;1bblb7psQyEihH2KCsoQmlRKn5dk0A9sQxy9o3UGQ5SukNphG+GmlqMkmUqDFceFEhvKSspP27NR&#10;8NNOP98P9phVxdds9+x+N4e3zCn12O9WryACdeE/fG9/aAXj8Q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FTnsYAAADcAAAADwAAAAAAAAAAAAAAAACYAgAAZHJz&#10;L2Rvd25yZXYueG1sUEsFBgAAAAAEAAQA9QAAAIsDAAAAAA==&#10;" path="m53,123l,,53,58,103,,53,123xe" filled="f" strokeweight=".12pt">
                    <v:path arrowok="t" o:connecttype="custom" o:connectlocs="53,4311;0,4188;53,4246;103,4188;53,4311" o:connectangles="0,0,0,0,0"/>
                  </v:shape>
                </v:group>
                <v:group id="Group 1416" o:spid="_x0000_s1140" style="position:absolute;left:3304;top:4608;width:725;height:2" coordorigin="3304,4608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417" o:spid="_x0000_s1141" style="position:absolute;left:3304;top:4608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Kz8IA&#10;AADcAAAADwAAAGRycy9kb3ducmV2LnhtbESPT4vCMBTE7wt+h/AEb2vqIirVKCKueJH17/3RPJti&#10;81KaqNVPvxEEj8PM/IaZzBpbihvVvnCsoNdNQBBnThecKzgefr9HIHxA1lg6JgUP8jCbtr4mmGp3&#10;5x3d9iEXEcI+RQUmhCqV0meGLPquq4ijd3a1xRBlnUtd4z3CbSl/kmQgLRYcFwxWtDCUXfZXGym7&#10;xWk72Ky28pkv58PRpvmj0ijVaTfzMYhATfiE3+21VtDvD+F1Jh4B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UrPwgAAANwAAAAPAAAAAAAAAAAAAAAAAJgCAABkcnMvZG93&#10;bnJldi54bWxQSwUGAAAAAAQABAD1AAAAhwMAAAAA&#10;" path="m,l725,e" filled="f" strokeweight=".15189mm">
                    <v:path arrowok="t" o:connecttype="custom" o:connectlocs="0,0;725,0" o:connectangles="0,0"/>
                  </v:shape>
                </v:group>
                <v:group id="Group 1414" o:spid="_x0000_s1142" style="position:absolute;left:3933;top:4565;width:152;height:84" coordorigin="3933,4565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415" o:spid="_x0000_s1143" style="position:absolute;left:3933;top:4565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eCccA&#10;AADcAAAADwAAAGRycy9kb3ducmV2LnhtbESPQUvDQBSE7wX/w/IEb+0mJaiJ3RYpVDwUpFEo3h7Z&#10;1ySafZvsrk38925B6HGYmW+Y1WYynTiT861lBekiAUFcWd1yreDjfTd/BOEDssbOMin4JQ+b9c1s&#10;hYW2Ix/oXIZaRAj7AhU0IfSFlL5qyKBf2J44eifrDIYoXS21wzHCTSeXSXIvDbYcFxrsadtQ9V3+&#10;GAVf+4djVo7p59vLfkiX7jh0p3xQ6u52en4CEWgK1/B/+1UryLIcL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dHgnHAAAA3AAAAA8AAAAAAAAAAAAAAAAAmAIAAGRy&#10;cy9kb3ducmV2LnhtbFBLBQYAAAAABAAEAPUAAACMAwAAAAA=&#10;" path="m,l69,43,,84,151,43,,xe" fillcolor="black" stroked="f">
                    <v:path arrowok="t" o:connecttype="custom" o:connectlocs="0,4565;69,4608;0,4649;151,4608;0,4565" o:connectangles="0,0,0,0,0"/>
                  </v:shape>
                </v:group>
                <v:group id="Group 1412" o:spid="_x0000_s1144" style="position:absolute;left:3933;top:4565;width:152;height:84" coordorigin="3933,4565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413" o:spid="_x0000_s1145" style="position:absolute;left:3933;top:4565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U8cQA&#10;AADcAAAADwAAAGRycy9kb3ducmV2LnhtbESP3WrCQBSE7wXfYTlC73Q30oqkbkRKf4SKoPYBDtlj&#10;EpI9G7Jb3bx9t1Do5TAz3zCbbbSduNHgG8casoUCQVw603Cl4evyNl+D8AHZYOeYNIzkYVtMJxvM&#10;jbvziW7nUIkEYZ+jhjqEPpfSlzVZ9AvXEyfv6gaLIcmhkmbAe4LbTi6VWkmLDaeFGnt6qalsz99W&#10;g2w/xuPxVan9IVu6z/csjspErR9mcfcMIlAM/+G/9t5oeHzK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lPHEAAAA3AAAAA8AAAAAAAAAAAAAAAAAmAIAAGRycy9k&#10;b3ducmV2LnhtbFBLBQYAAAAABAAEAPUAAACJAwAAAAA=&#10;" path="m151,43l,84,69,43,,,151,43xe" filled="f" strokeweight=".12pt">
                    <v:path arrowok="t" o:connecttype="custom" o:connectlocs="151,4608;0,4649;69,4608;0,4565;151,4608" o:connectangles="0,0,0,0,0"/>
                  </v:shape>
                </v:group>
                <v:group id="Group 1410" o:spid="_x0000_s1146" style="position:absolute;left:789;top:5532;width:2508;height:591" coordorigin="789,5532" coordsize="2508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411" o:spid="_x0000_s1147" style="position:absolute;left:789;top:5532;width:2508;height:591;visibility:visible;mso-wrap-style:square;v-text-anchor:top" coordsize="2508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28LcUA&#10;AADcAAAADwAAAGRycy9kb3ducmV2LnhtbESPQWsCMRCF74L/IYzQWzfbVqWuRhFbQWipaL14GzbT&#10;3cXNZElSjf++EQoeH2/e9+bNFtG04kzON5YVPGU5COLS6oYrBYfv9eMrCB+QNbaWScGVPCzm/d4M&#10;C20vvKPzPlQiQdgXqKAOoSuk9GVNBn1mO+Lk/VhnMCTpKqkdXhLctPI5z8fSYMOpocaOVjWVp/2v&#10;SW9sVxNfms+4eXcfYfcV5XH4JpV6GMTlFESgGO7H/+mNVjAcvcBtTCK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bwtxQAAANwAAAAPAAAAAAAAAAAAAAAAAJgCAABkcnMv&#10;ZG93bnJldi54bWxQSwUGAAAAAAQABAD1AAAAigMAAAAA&#10;" path="m2508,l,,,590r2508,l2508,xe" filled="f" strokeweight=".15375mm">
                    <v:path arrowok="t" o:connecttype="custom" o:connectlocs="2508,5532;0,5532;0,6122;2508,6122;2508,5532" o:connectangles="0,0,0,0,0"/>
                  </v:shape>
                </v:group>
                <v:group id="Group 1408" o:spid="_x0000_s1148" style="position:absolute;left:2037;top:4906;width:2;height:581" coordorigin="2037,4906" coordsize="2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409" o:spid="_x0000_s1149" style="position:absolute;left:2037;top:4906;width:2;height:581;visibility:visible;mso-wrap-style:square;v-text-anchor:top" coordsize="2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J1sYA&#10;AADcAAAADwAAAGRycy9kb3ducmV2LnhtbESPQWsCMRSE74X+h/AKvYhmW2qR1ShFWvFQkaog3h6b&#10;193FzUvcvOr675uC0OMwM98wk1nnGnWmNtaeDTwNMlDEhbc1lwZ224/+CFQUZIuNZzJwpQiz6f3d&#10;BHPrL/xF542UKkE45migEgm51rGoyGEc+ECcvG/fOpQk21LbFi8J7hr9nGWv2mHNaaHCQPOKiuPm&#10;xxmYh96n7Ben4nC6rt57GI6drHfGPD50b2NQQp38h2/tpTXwMhzC35l0BP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J1sYAAADcAAAADwAAAAAAAAAAAAAAAACYAgAAZHJz&#10;L2Rvd25yZXYueG1sUEsFBgAAAAAEAAQA9QAAAIsDAAAAAA==&#10;" path="m,l,580e" filled="f" strokeweight=".18744mm">
                    <v:path arrowok="t" o:connecttype="custom" o:connectlocs="0,4906;0,5486" o:connectangles="0,0"/>
                  </v:shape>
                </v:group>
                <v:group id="Group 1405" o:spid="_x0000_s1150" style="position:absolute;left:1984;top:5410;width:104;height:120" coordorigin="1984,5410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407" o:spid="_x0000_s1151" style="position:absolute;left:1984;top:5410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8vsUA&#10;AADcAAAADwAAAGRycy9kb3ducmV2LnhtbESPT2sCMRTE74V+h/AK3mpW0bqsG6VIa6U3bQ8eH5u3&#10;f3DzsiTpuvbTG0HwOMzMb5h8PZhW9OR8Y1nBZJyAIC6sbrhS8Pvz+ZqC8AFZY2uZFFzIw3r1/JRj&#10;pu2Z99QfQiUihH2GCuoQukxKX9Rk0I9tRxy90jqDIUpXSe3wHOGmldMkeZMGG44LNXa0qak4Hf6M&#10;gnaT/k+PxeC+vj8oXbh9v012pVKjl+F9CSLQEB7he3unFczmC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Py+xQAAANwAAAAPAAAAAAAAAAAAAAAAAJgCAABkcnMv&#10;ZG93bnJldi54bWxQSwUGAAAAAAQABAD1AAAAigMAAAAA&#10;" path="m,l53,120,80,55r-27,l,xe" fillcolor="black" stroked="f">
                    <v:path arrowok="t" o:connecttype="custom" o:connectlocs="0,5410;53,5530;80,5465;53,5465;0,5410" o:connectangles="0,0,0,0,0"/>
                  </v:shape>
                  <v:shape id="Freeform 1406" o:spid="_x0000_s1152" style="position:absolute;left:1984;top:5410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ozMEA&#10;AADcAAAADwAAAGRycy9kb3ducmV2LnhtbERPy4rCMBTdC/5DuMLsNFVmtFSjiDijuPOxcHlprm2x&#10;uSlJpnb8+slCcHk478WqM7VoyfnKsoLxKAFBnFtdcaHgcv4epiB8QNZYWyYFf+Rhtez3Fphp++Aj&#10;tadQiBjCPkMFZQhNJqXPSzLoR7YhjtzNOoMhQldI7fARw00tJ0kylQYrjg0lNrQpKb+ffo2CepM+&#10;J9e8c7vDltKZO7Y/yf6m1MegW89BBOrCW/xy77WCz6+4Np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PaMzBAAAA3AAAAA8AAAAAAAAAAAAAAAAAmAIAAGRycy9kb3du&#10;cmV2LnhtbFBLBQYAAAAABAAEAPUAAACGAwAAAAA=&#10;" path="m103,l53,55r27,l103,xe" fillcolor="black" stroked="f">
                    <v:path arrowok="t" o:connecttype="custom" o:connectlocs="103,5410;53,5465;80,5465;103,5410" o:connectangles="0,0,0,0"/>
                  </v:shape>
                </v:group>
                <v:group id="Group 1403" o:spid="_x0000_s1153" style="position:absolute;left:1984;top:5410;width:104;height:120" coordorigin="1984,5410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404" o:spid="_x0000_s1154" style="position:absolute;left:1984;top:5410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e8sEA&#10;AADcAAAADwAAAGRycy9kb3ducmV2LnhtbERPz2vCMBS+D/wfwhN2W1NHKaUzioiCF9fNlp0fzbMN&#10;Ni+lybT775fDYMeP7/d6O9tB3GnyxrGCVZKCIG6dNtwpaOrjSwHCB2SNg2NS8EMetpvF0xpL7R78&#10;SfdL6EQMYV+igj6EsZTStz1Z9IkbiSN3dZPFEOHUST3hI4bbQb6maS4tGo4NPY6076m9Xb6tAiO/&#10;fHUIpsreb131MRfNOa8bpZ6X8+4NRKA5/Iv/3CetIMvj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eHvLBAAAA3AAAAA8AAAAAAAAAAAAAAAAAmAIAAGRycy9kb3du&#10;cmV2LnhtbFBLBQYAAAAABAAEAPUAAACGAwAAAAA=&#10;" path="m53,120l,,53,55,103,,53,120xe" filled="f" strokeweight=".12pt">
                    <v:path arrowok="t" o:connecttype="custom" o:connectlocs="53,5530;0,5410;53,5465;103,5410;53,5530" o:connectangles="0,0,0,0,0"/>
                  </v:shape>
                </v:group>
                <v:group id="Group 1401" o:spid="_x0000_s1155" style="position:absolute;left:3304;top:5830;width:725;height:2" coordorigin="3304,5830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402" o:spid="_x0000_s1156" style="position:absolute;left:3304;top:5830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1N8MA&#10;AADcAAAADwAAAGRycy9kb3ducmV2LnhtbESPT4vCMBTE78J+h/AWvGmqSJVqFJFd2Yv4b/f+aJ5N&#10;sXkpTdSun94IgsdhZn7DzBatrcSVGl86VjDoJyCIc6dLLhT8Hr97ExA+IGusHJOCf/KwmH90Zphp&#10;d+M9XQ+hEBHCPkMFJoQ6k9Lnhiz6vquJo3dyjcUQZVNI3eAtwm0lh0mSSoslxwWDNa0M5efDxUbK&#10;fvW3SzfrnbwXX8vxZNNuqTJKdT/b5RREoDa8w6/2j1YwSo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O1N8MAAADcAAAADwAAAAAAAAAAAAAAAACYAgAAZHJzL2Rv&#10;d25yZXYueG1sUEsFBgAAAAAEAAQA9QAAAIgDAAAAAA==&#10;" path="m,l725,e" filled="f" strokeweight=".15189mm">
                    <v:path arrowok="t" o:connecttype="custom" o:connectlocs="0,0;725,0" o:connectangles="0,0"/>
                  </v:shape>
                </v:group>
                <v:group id="Group 1399" o:spid="_x0000_s1157" style="position:absolute;left:3933;top:5786;width:152;height:84" coordorigin="3933,5786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400" o:spid="_x0000_s1158" style="position:absolute;left:3933;top:5786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t98cA&#10;AADcAAAADwAAAGRycy9kb3ducmV2LnhtbESPQWvCQBSE74X+h+UVequbSNAaXaUUWjwIpakg3h7Z&#10;Z5I2+zbZ3Zr477sFweMwM98wq81oWnEm5xvLCtJJAoK4tLrhSsH+6+3pGYQPyBpby6TgQh426/u7&#10;FebaDvxJ5yJUIkLY56igDqHLpfRlTQb9xHbE0TtZZzBE6SqpHQ4Rblo5TZKZNNhwXKixo9eayp/i&#10;1yj43s0PWTGkx4/3XZ9O3aFvT4teqceH8WUJItAYbuFre6sVZLMM/s/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p7ffHAAAA3AAAAA8AAAAAAAAAAAAAAAAAmAIAAGRy&#10;cy9kb3ducmV2LnhtbFBLBQYAAAAABAAEAPUAAACMAwAAAAA=&#10;" path="m,l69,44,,84,151,44,,xe" fillcolor="black" stroked="f">
                    <v:path arrowok="t" o:connecttype="custom" o:connectlocs="0,5786;69,5830;0,5870;151,5830;0,5786" o:connectangles="0,0,0,0,0"/>
                  </v:shape>
                </v:group>
                <v:group id="Group 1397" o:spid="_x0000_s1159" style="position:absolute;left:3933;top:5786;width:152;height:84" coordorigin="3933,5786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398" o:spid="_x0000_s1160" style="position:absolute;left:3933;top:5786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7GOMQA&#10;AADcAAAADwAAAGRycy9kb3ducmV2LnhtbESP3WoCMRSE7wXfIRzBO01WyiJbo5TSWqFF8OcBDpvT&#10;3cXNybKJmn17Uyh4OczMN8xqE20rbtT7xrGGbK5AEJfONFxpOJ8+Z0sQPiAbbB2ThoE8bNbj0QoL&#10;4+58oNsxVCJB2BeooQ6hK6T0ZU0W/dx1xMn7db3FkGRfSdPjPcFtKxdK5dJiw2mhxo7eayovx6vV&#10;IC9fw37/odTuJ1u4720WB2Wi1tNJfHsFESiGZ/i/vTMaXvIc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xjjEAAAA3AAAAA8AAAAAAAAAAAAAAAAAmAIAAGRycy9k&#10;b3ducmV2LnhtbFBLBQYAAAAABAAEAPUAAACJAwAAAAA=&#10;" path="m151,44l,84,69,44,,,151,44xe" filled="f" strokeweight=".12pt">
                    <v:path arrowok="t" o:connecttype="custom" o:connectlocs="151,5830;0,5870;69,5830;0,5786;151,5830" o:connectangles="0,0,0,0,0"/>
                  </v:shape>
                </v:group>
                <v:group id="Group 1395" o:spid="_x0000_s1161" style="position:absolute;left:789;top:6761;width:2508;height:591" coordorigin="789,6761" coordsize="2508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396" o:spid="_x0000_s1162" style="position:absolute;left:789;top:6761;width:2508;height:591;visibility:visible;mso-wrap-style:square;v-text-anchor:top" coordsize="2508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k4cUA&#10;AADcAAAADwAAAGRycy9kb3ducmV2LnhtbESPTWsCMRCG7wX/Qxiht5ptEalboxRrQbBU/Lj0Nmym&#10;u0s3kyWJGv995yB4HN55n3lmtsiuU2cKsfVs4HlUgCKuvG25NnA8fD69gooJ2WLnmQxcKcJiPniY&#10;YWn9hXd03qdaCYRjiQaalPpS61g15DCOfE8s2a8PDpOModY24EXgrtMvRTHRDluWCw32tGyo+tuf&#10;nGhsl9NYua+8XoVN2n1n/TP+0MY8DvP7G6hEOd2Xb+21NTCeiK08IwT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eThxQAAANwAAAAPAAAAAAAAAAAAAAAAAJgCAABkcnMv&#10;ZG93bnJldi54bWxQSwUGAAAAAAQABAD1AAAAigMAAAAA&#10;" path="m2508,l,,,590r2508,l2508,xe" filled="f" strokeweight=".15375mm">
                    <v:path arrowok="t" o:connecttype="custom" o:connectlocs="2508,6761;0,6761;0,7351;2508,7351;2508,6761" o:connectangles="0,0,0,0,0"/>
                  </v:shape>
                </v:group>
                <v:group id="Group 1393" o:spid="_x0000_s1163" style="position:absolute;left:3304;top:7058;width:740;height:2" coordorigin="3304,7058" coordsize="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394" o:spid="_x0000_s1164" style="position:absolute;left:3304;top:7058;width:740;height:2;visibility:visible;mso-wrap-style:square;v-text-anchor:top" coordsize="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2lsEA&#10;AADcAAAADwAAAGRycy9kb3ducmV2LnhtbERPTYvCMBC9C/sfwgh701RZ3aUaZVEKHhTRXfE6NGNb&#10;bCYlibX+e3MQPD7e93zZmVq05HxlWcFomIAgzq2uuFDw/5cNfkD4gKyxtkwKHuRhufjozTHV9s4H&#10;ao+hEDGEfYoKyhCaVEqfl2TQD21DHLmLdQZDhK6Q2uE9hptajpNkKg1WHBtKbGhVUn493oyC9rbO&#10;9iacJ5fN6no+0SRzu22t1Ge/+52BCNSFt/jl3mgFX99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jNpbBAAAA3AAAAA8AAAAAAAAAAAAAAAAAmAIAAGRycy9kb3du&#10;cmV2LnhtbFBLBQYAAAAABAAEAPUAAACGAwAAAAA=&#10;" path="m,l739,e" filled="f" strokeweight=".15189mm">
                    <v:path arrowok="t" o:connecttype="custom" o:connectlocs="0,0;739,0" o:connectangles="0,0"/>
                  </v:shape>
                </v:group>
                <v:group id="Group 1391" o:spid="_x0000_s1165" style="position:absolute;left:3947;top:7015;width:152;height:84" coordorigin="3947,7015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392" o:spid="_x0000_s1166" style="position:absolute;left:3947;top:7015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GxccA&#10;AADcAAAADwAAAGRycy9kb3ducmV2LnhtbESPQWvCQBSE74X+h+UVvNVNgmibukopKB4EaVqQ3h7Z&#10;Z5I2+zbZXU3677tCweMwM98wy/VoWnEh5xvLCtJpAoK4tLrhSsHnx+bxCYQPyBpby6TglzysV/d3&#10;S8y1HfidLkWoRISwz1FBHUKXS+nLmgz6qe2Io3eyzmCI0lVSOxwi3LQyS5K5NNhwXKixo7eayp/i&#10;bBR87xfHWTGkX4ftvk8zd+zb03Ov1ORhfH0BEWgMt/B/e6cVzBYZXM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VRsXHAAAA3AAAAA8AAAAAAAAAAAAAAAAAmAIAAGRy&#10;cy9kb3ducmV2LnhtbFBLBQYAAAAABAAEAPUAAACMAwAAAAA=&#10;" path="m,l70,43,,84,151,43,,xe" fillcolor="black" stroked="f">
                    <v:path arrowok="t" o:connecttype="custom" o:connectlocs="0,7015;70,7058;0,7099;151,7058;0,7015" o:connectangles="0,0,0,0,0"/>
                  </v:shape>
                </v:group>
                <v:group id="Group 1389" o:spid="_x0000_s1167" style="position:absolute;left:3947;top:7015;width:152;height:84" coordorigin="3947,7015" coordsize="15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390" o:spid="_x0000_s1168" style="position:absolute;left:3947;top:7015;width:152;height:84;visibility:visible;mso-wrap-style:square;v-text-anchor:top" coordsize="15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rCcMA&#10;AADcAAAADwAAAGRycy9kb3ducmV2LnhtbESP0WoCMRRE3wX/IdyCb5qsSCurUYq0VbAI2n7AZXPd&#10;XdzcLJtUs3/fCIKPw8ycYZbraBtxpc7XjjVkEwWCuHCm5lLD78/neA7CB2SDjWPS0JOH9Wo4WGJu&#10;3I2PdD2FUiQI+xw1VCG0uZS+qMiin7iWOHln11kMSXalNB3eEtw2cqrUq7RYc1qosKVNRcXl9Gc1&#10;yMu2Pxw+lNp9Z1O3/8pir0zUevQS3xcgAsXwDD/aO6Nh9jaD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rCcMAAADcAAAADwAAAAAAAAAAAAAAAACYAgAAZHJzL2Rv&#10;d25yZXYueG1sUEsFBgAAAAAEAAQA9QAAAIgDAAAAAA==&#10;" path="m151,43l,84,70,43,,,151,43xe" filled="f" strokeweight=".12pt">
                    <v:path arrowok="t" o:connecttype="custom" o:connectlocs="151,7058;0,7099;70,7058;0,7015;151,7058" o:connectangles="0,0,0,0,0"/>
                  </v:shape>
                </v:group>
                <v:group id="Group 1387" o:spid="_x0000_s1169" style="position:absolute;left:789;top:7992;width:2508;height:588" coordorigin="789,7992" coordsize="250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388" o:spid="_x0000_s1170" style="position:absolute;left:789;top:7992;width:2508;height:588;visibility:visible;mso-wrap-style:square;v-text-anchor:top" coordsize="2508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AWsMA&#10;AADcAAAADwAAAGRycy9kb3ducmV2LnhtbESPwWrDMBBE74X8g9hCb41ctzjFtRKMIZC2pzr5gMXa&#10;WMbWyliK4/x9VCj0OMzMG6bYLXYQM02+c6zgZZ2AIG6c7rhVcDrun99B+ICscXBMCm7kYbddPRSY&#10;a3flH5rr0IoIYZ+jAhPCmEvpG0MW/dqNxNE7u8liiHJqpZ7wGuF2kGmSZNJix3HB4EiVoaavL1ZB&#10;8mnqr8yk1ViaM/av5TzQt1Tq6XEpP0AEWsJ/+K990AreNhn8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6AWsMAAADcAAAADwAAAAAAAAAAAAAAAACYAgAAZHJzL2Rv&#10;d25yZXYueG1sUEsFBgAAAAAEAAQA9QAAAIgDAAAAAA==&#10;" path="m2508,l,,,588r2508,l2508,xe" filled="f" strokeweight=".15372mm">
                    <v:path arrowok="t" o:connecttype="custom" o:connectlocs="2508,7992;0,7992;0,8580;2508,8580;2508,7992" o:connectangles="0,0,0,0,0"/>
                  </v:shape>
                </v:group>
                <v:group id="Group 1385" o:spid="_x0000_s1171" style="position:absolute;left:2044;top:7356;width:2;height:591" coordorigin="2044,7356" coordsize="2,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386" o:spid="_x0000_s1172" style="position:absolute;left:2044;top:7356;width:2;height:591;visibility:visible;mso-wrap-style:square;v-text-anchor:top" coordsize="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DW8IA&#10;AADcAAAADwAAAGRycy9kb3ducmV2LnhtbERPy2rCQBTdF/yH4Qru6sRijURHkaIQakV8bNxdMtck&#10;mLkTZqYm/fvOotDl4byX69404knO15YVTMYJCOLC6ppLBdfL7nUOwgdkjY1lUvBDHtarwcsSM207&#10;PtHzHEoRQ9hnqKAKoc2k9EVFBv3YtsSRu1tnMEToSqkddjHcNPItSWbSYM2xocKWPioqHudvo2B/&#10;S8ntP4/br8N7nqeTjmb3Kyk1GvabBYhAffgX/7lzrWCaxrX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6oNbwgAAANwAAAAPAAAAAAAAAAAAAAAAAJgCAABkcnMvZG93&#10;bnJldi54bWxQSwUGAAAAAAQABAD1AAAAhwMAAAAA&#10;" path="m,l,590e" filled="f" strokeweight=".18744mm">
                    <v:path arrowok="t" o:connecttype="custom" o:connectlocs="0,7356;0,7946" o:connectangles="0,0"/>
                  </v:shape>
                </v:group>
                <v:group id="Group 1382" o:spid="_x0000_s1173" style="position:absolute;left:1991;top:7867;width:104;height:123" coordorigin="1991,7867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1384" o:spid="_x0000_s1174" style="position:absolute;left:1991;top:7867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hx8QA&#10;AADcAAAADwAAAGRycy9kb3ducmV2LnhtbERPy2rCQBTdF/yH4Qru6qTSlhAdpa21uHDhE9rdJXNN&#10;QjJ3wsyoyd87i4LLw3nPFp1pxJWcrywreBknIIhzqysuFBwPq+cUhA/IGhvLpKAnD4v54GmGmbY3&#10;3tF1HwoRQ9hnqKAMoc2k9HlJBv3YtsSRO1tnMEToCqkd3mK4aeQkSd6lwYpjQ4ktfZWU1/uLUbCt&#10;693n2/n797T+WfZus+r/0rRXajTsPqYgAnXhIf53r7WC1zT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IcfEAAAA3AAAAA8AAAAAAAAAAAAAAAAAmAIAAGRycy9k&#10;b3ducmV2LnhtbFBLBQYAAAAABAAEAPUAAACJAwAAAAA=&#10;" path="m,l53,122,80,58r-27,l,xe" fillcolor="black" stroked="f">
                    <v:path arrowok="t" o:connecttype="custom" o:connectlocs="0,7867;53,7989;80,7925;53,7925;0,7867" o:connectangles="0,0,0,0,0"/>
                  </v:shape>
                  <v:shape id="Freeform 1383" o:spid="_x0000_s1175" style="position:absolute;left:1991;top:7867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EXMcA&#10;AADcAAAADwAAAGRycy9kb3ducmV2LnhtbESPQWvCQBSE74X+h+UVeqsbpZWQukprq3jwoLYFvT2y&#10;zyQk+zbsrpr8+64geBxm5htmMutMI87kfGVZwXCQgCDOra64UPD7s3hJQfiArLGxTAp68jCbPj5M&#10;MNP2wls670IhIoR9hgrKENpMSp+XZNAPbEscvaN1BkOUrpDa4SXCTSNHSTKWBiuOCyW2NC8pr3cn&#10;o2BT19vPt+P3/m+1/OrdetEf0rRX6vmp+3gHEagL9/CtvdIKXtMhXM/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/hFzHAAAA3AAAAA8AAAAAAAAAAAAAAAAAmAIAAGRy&#10;cy9kb3ducmV2LnhtbFBLBQYAAAAABAAEAPUAAACMAwAAAAA=&#10;" path="m104,l53,58r27,l104,xe" fillcolor="black" stroked="f">
                    <v:path arrowok="t" o:connecttype="custom" o:connectlocs="104,7867;53,7925;80,7925;104,7867" o:connectangles="0,0,0,0"/>
                  </v:shape>
                </v:group>
                <v:group id="Group 1380" o:spid="_x0000_s1176" style="position:absolute;left:1991;top:7867;width:104;height:123" coordorigin="1991,7867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1381" o:spid="_x0000_s1177" style="position:absolute;left:1991;top:7867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U68UA&#10;AADcAAAADwAAAGRycy9kb3ducmV2LnhtbESPQWvCQBSE74L/YXmCN920itjoKiVUlPYg1eL5mX0m&#10;odm36e5q0n/vCoUeh5n5hlmuO1OLGzlfWVbwNE5AEOdWV1wo+DpuRnMQPiBrrC2Tgl/ysF71e0tM&#10;tW35k26HUIgIYZ+igjKEJpXS5yUZ9GPbEEfvYp3BEKUrpHbYRrip5XOSzKTBiuNCiQ1lJeXfh6tR&#10;cG5n79uTvWRVsX85TtzPx+ktc0oNB93rAkSgLvyH/9o7rWA6n8D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dTrxQAAANwAAAAPAAAAAAAAAAAAAAAAAJgCAABkcnMv&#10;ZG93bnJldi54bWxQSwUGAAAAAAQABAD1AAAAigMAAAAA&#10;" path="m53,122l,,53,58,104,,53,122xe" filled="f" strokeweight=".12pt">
                    <v:path arrowok="t" o:connecttype="custom" o:connectlocs="53,7989;0,7867;53,7925;104,7867;53,7989" o:connectangles="0,0,0,0,0"/>
                  </v:shape>
                </v:group>
                <v:group id="Group 1378" o:spid="_x0000_s1178" style="position:absolute;left:3304;top:8287;width:752;height:2" coordorigin="3304,8287" coordsize="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1379" o:spid="_x0000_s1179" style="position:absolute;left:3304;top:8287;width:752;height:2;visibility:visible;mso-wrap-style:square;v-text-anchor:top" coordsize="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0QsQA&#10;AADcAAAADwAAAGRycy9kb3ducmV2LnhtbESPwWrDMBBE74X8g9hAbo3c4gbjRgklpJDc6tTQ62Jt&#10;JRNr5VhK7Px9VSj0OMzMG2a9nVwnbjSE1rOCp2UGgrjxumWjoP58fyxAhIissfNMCu4UYLuZPayx&#10;1H7kim6naESCcChRgY2xL6UMjSWHYel74uR9+8FhTHIwUg84Jrjr5HOWraTDltOCxZ52lprz6eoU&#10;jLbOd3pfreT5+mUu47HhDxOUWsynt1cQkab4H/5rH7SCvHiB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8NELEAAAA3AAAAA8AAAAAAAAAAAAAAAAAmAIAAGRycy9k&#10;b3ducmV2LnhtbFBLBQYAAAAABAAEAPUAAACJAwAAAAA=&#10;" path="m,l751,e" filled="f" strokeweight=".15189mm">
                    <v:path arrowok="t" o:connecttype="custom" o:connectlocs="0,0;751,0" o:connectangles="0,0"/>
                  </v:shape>
                </v:group>
                <v:group id="Group 1376" o:spid="_x0000_s1180" style="position:absolute;left:3959;top:8244;width:149;height:84" coordorigin="3959,8244" coordsize="1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1377" o:spid="_x0000_s1181" style="position:absolute;left:3959;top:8244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33MYA&#10;AADcAAAADwAAAGRycy9kb3ducmV2LnhtbESP3WrCQBSE7wt9h+UUvKubBmlDdJVSqAiColaqd4fs&#10;yQ9mz8bsRtO37wqCl8PMfMNMZr2pxYVaV1lW8DaMQBBnVldcKPjZfb8mIJxH1lhbJgV/5GA2fX6a&#10;YKrtlTd02fpCBAi7FBWU3jeplC4ryaAb2oY4eLltDfog20LqFq8BbmoZR9G7NFhxWCixoa+SstO2&#10;MwrO69XvftkdNvNjl9sG83ifnGOlBi/95xiEp94/wvf2QisYJR9wO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O33MYAAADcAAAADwAAAAAAAAAAAAAAAACYAgAAZHJz&#10;L2Rvd25yZXYueG1sUEsFBgAAAAAEAAQA9QAAAIsDAAAAAA==&#10;" path="m,l70,43,,84,149,43,,xe" fillcolor="black" stroked="f">
                    <v:path arrowok="t" o:connecttype="custom" o:connectlocs="0,8244;70,8287;0,8328;149,8287;0,8244" o:connectangles="0,0,0,0,0"/>
                  </v:shape>
                </v:group>
                <v:group id="Group 1374" o:spid="_x0000_s1182" style="position:absolute;left:3959;top:8244;width:149;height:84" coordorigin="3959,8244" coordsize="1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375" o:spid="_x0000_s1183" style="position:absolute;left:3959;top:8244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S9sQA&#10;AADcAAAADwAAAGRycy9kb3ducmV2LnhtbESP0WrCQBRE3wv9h+UWfKubirQaXUVEbV8qJOYDLtnb&#10;bDB7N2TXJP69Wyj0cZiZM8x6O9pG9NT52rGCt2kCgrh0uuZKQXE5vi5A+ICssXFMCu7kYbt5flpj&#10;qt3AGfV5qESEsE9RgQmhTaX0pSGLfupa4uj9uM5iiLKrpO5wiHDbyFmSvEuLNccFgy3tDZXX/GYV&#10;XK7j6ZCd874YPjCcis+s+M6NUpOXcbcCEWgM/+G/9pdWMF8s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/0vbEAAAA3AAAAA8AAAAAAAAAAAAAAAAAmAIAAGRycy9k&#10;b3ducmV2LnhtbFBLBQYAAAAABAAEAPUAAACJAwAAAAA=&#10;" path="m149,43l,84,70,43,,,149,43xe" filled="f" strokeweight=".12pt">
                    <v:path arrowok="t" o:connecttype="custom" o:connectlocs="149,8287;0,8328;70,8287;0,8244;149,8287" o:connectangles="0,0,0,0,0"/>
                  </v:shape>
                </v:group>
                <v:group id="Group 1372" o:spid="_x0000_s1184" style="position:absolute;left:2044;top:6127;width:2;height:588" coordorigin="2044,6127" coordsize="2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373" o:spid="_x0000_s1185" style="position:absolute;left:2044;top:6127;width:2;height:588;visibility:visible;mso-wrap-style:square;v-text-anchor:top" coordsize="2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EUMUA&#10;AADcAAAADwAAAGRycy9kb3ducmV2LnhtbESPQWvCQBSE74L/YXlCb7qxFGuiq4jYKh6EpuL5mX0m&#10;wezbkN2atL/eFQoeh5n5hpkvO1OJGzWutKxgPIpAEGdWl5wrOH5/DKcgnEfWWFkmBb/kYLno9+aY&#10;aNvyF91Sn4sAYZeggsL7OpHSZQUZdCNbEwfvYhuDPsgml7rBNsBNJV+jaCINlhwWCqxpXVB2TX+M&#10;gshs2/V+9f55OOlLfMZ4c/ybbpR6GXSrGQhPnX+G/9s7reAtHsP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kRQxQAAANwAAAAPAAAAAAAAAAAAAAAAAJgCAABkcnMv&#10;ZG93bnJldi54bWxQSwUGAAAAAAQABAD1AAAAigMAAAAA&#10;" path="m,l,588e" filled="f" strokeweight=".18744mm">
                    <v:path arrowok="t" o:connecttype="custom" o:connectlocs="0,6127;0,6715" o:connectangles="0,0"/>
                  </v:shape>
                </v:group>
                <v:group id="Group 1369" o:spid="_x0000_s1186" style="position:absolute;left:1991;top:6638;width:104;height:120" coordorigin="1991,6638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371" o:spid="_x0000_s1187" style="position:absolute;left:1991;top:6638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AJ8YA&#10;AADcAAAADwAAAGRycy9kb3ducmV2LnhtbESPT2vCQBTE7wW/w/KE3nTjH2yaZiNFbCvetD30+Mg+&#10;k2D2bdjdxtRP3xWEHoeZ+Q2TrwfTip6cbywrmE0TEMSl1Q1XCr4+3yYpCB+QNbaWScEveVgXo4cc&#10;M20vfKD+GCoRIewzVFCH0GVS+rImg35qO+LonawzGKJ0ldQOLxFuWjlPkpU02HBcqLGjTU3l+fhj&#10;FLSb9Dr/Lgf3sd9S+uQO/XuyOyn1OB5eX0AEGsJ/+N7eaQXL5wX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JAJ8YAAADcAAAADwAAAAAAAAAAAAAAAACYAgAAZHJz&#10;L2Rvd25yZXYueG1sUEsFBgAAAAAEAAQA9QAAAIsDAAAAAA==&#10;" path="m,l53,120,80,56r-27,l,xe" fillcolor="black" stroked="f">
                    <v:path arrowok="t" o:connecttype="custom" o:connectlocs="0,6638;53,6758;80,6694;53,6694;0,6638" o:connectangles="0,0,0,0,0"/>
                  </v:shape>
                  <v:shape id="Freeform 1370" o:spid="_x0000_s1188" style="position:absolute;left:1991;top:6638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YU8UA&#10;AADcAAAADwAAAGRycy9kb3ducmV2LnhtbESPzWsCMRTE74L/Q3iCN80qUrfbjSJSW/Hmx6HHx+bt&#10;B928LEm6bvvXN4WCx2FmfsPk28G0oifnG8sKFvMEBHFhdcOVgtv1MEtB+ICssbVMCr7Jw3YzHuWY&#10;aXvnM/WXUIkIYZ+hgjqELpPSFzUZ9HPbEUevtM5giNJVUju8R7hp5TJJnqTBhuNCjR3tayo+L19G&#10;QbtPf5YfxeDeT6+Urt25f0uOpVLTybB7ARFoCI/wf/uoFayeV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9hTxQAAANwAAAAPAAAAAAAAAAAAAAAAAJgCAABkcnMv&#10;ZG93bnJldi54bWxQSwUGAAAAAAQABAD1AAAAigMAAAAA&#10;" path="m104,l53,56r27,l104,xe" fillcolor="black" stroked="f">
                    <v:path arrowok="t" o:connecttype="custom" o:connectlocs="104,6638;53,6694;80,6694;104,6638" o:connectangles="0,0,0,0"/>
                  </v:shape>
                </v:group>
                <v:group id="Group 1367" o:spid="_x0000_s1189" style="position:absolute;left:1991;top:6638;width:104;height:120" coordorigin="1991,6638" coordsize="10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368" o:spid="_x0000_s1190" style="position:absolute;left:1991;top:6638;width:104;height:120;visibility:visible;mso-wrap-style:square;v-text-anchor:top" coordsize="10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TOsQA&#10;AADcAAAADwAAAGRycy9kb3ducmV2LnhtbESPT2vCQBTE74V+h+UVems2FQkaXUWKhV5s/BM8P7LP&#10;ZDH7NmS3Gr99VxA8DjPzG2a+HGwrLtR741jBZ5KCIK6cNlwrKA/fHxMQPiBrbB2Tght5WC5eX+aY&#10;a3flHV32oRYRwj5HBU0IXS6lrxqy6BPXEUfv5HqLIcq+lrrHa4TbVo7SNJMWDceFBjv6aqg67/+s&#10;AiOPvlgHU4x/z3WxHSblJjuUSr2/DasZiEBDeIYf7R+tYDzN4H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UzrEAAAA3AAAAA8AAAAAAAAAAAAAAAAAmAIAAGRycy9k&#10;b3ducmV2LnhtbFBLBQYAAAAABAAEAPUAAACJAwAAAAA=&#10;" path="m53,120l,,53,56,104,,53,120xe" filled="f" strokeweight=".12pt">
                    <v:path arrowok="t" o:connecttype="custom" o:connectlocs="53,6758;0,6638;53,6694;104,6638;53,6758" o:connectangles="0,0,0,0,0"/>
                  </v:shape>
                </v:group>
                <v:group id="Group 1365" o:spid="_x0000_s1191" style="position:absolute;left:2044;top:8585;width:2;height:576" coordorigin="2044,8585" coordsize="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1366" o:spid="_x0000_s1192" style="position:absolute;left:2044;top:8585;width:2;height:576;visibility:visible;mso-wrap-style:square;v-text-anchor:top" coordsize="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OZsMA&#10;AADcAAAADwAAAGRycy9kb3ducmV2LnhtbERPyW7CMBC9I/UfrKnUG3GKAJWAQaUtSzmxCXEcxdMk&#10;ajyOYgOBr8cHJI5Pbx9NGlOKM9WusKzgPYpBEKdWF5wp2O9m7Q8QziNrLC2Tgis5mIxfWiNMtL3w&#10;hs5bn4kQwi5BBbn3VSKlS3My6CJbEQfuz9YGfYB1JnWNlxBuStmJ4740WHBoyLGir5zS/+3JKHDH&#10;bmPXx5tNv5ern99Fby6nB6PU22vzOQThqfFP8cO91Aq6g7A2nAlHQI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4OZsMAAADcAAAADwAAAAAAAAAAAAAAAACYAgAAZHJzL2Rv&#10;d25yZXYueG1sUEsFBgAAAAAEAAQA9QAAAIgDAAAAAA==&#10;" path="m,l,576e" filled="f" strokeweight=".18744mm">
                    <v:path arrowok="t" o:connecttype="custom" o:connectlocs="0,8585;0,9161" o:connectangles="0,0"/>
                  </v:shape>
                </v:group>
                <v:group id="Group 1362" o:spid="_x0000_s1193" style="position:absolute;left:1991;top:9081;width:104;height:123" coordorigin="1991,9081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1364" o:spid="_x0000_s1194" style="position:absolute;left:1991;top:9081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tAMMA&#10;AADcAAAADwAAAGRycy9kb3ducmV2LnhtbERPy2rCQBTdC/2H4Ra600kLlhAdpdVaXLjwCXZ3yVyT&#10;kMydMDPV5O+dheDycN7TeWcacSXnK8sK3kcJCOLc6ooLBcfDapiC8AFZY2OZFPTkYT57GUwx0/bG&#10;O7ruQyFiCPsMFZQhtJmUPi/JoB/ZljhyF+sMhghdIbXDWww3jfxIkk9psOLYUGJLi5Lyev9vFGzr&#10;evc9vvycT+vfZe82q/4vTXul3l67rwmIQF14ih/utVYwTuL8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tAMMAAADcAAAADwAAAAAAAAAAAAAAAACYAgAAZHJzL2Rv&#10;d25yZXYueG1sUEsFBgAAAAAEAAQA9QAAAIgDAAAAAA==&#10;" path="m,l53,123,80,58r-27,l,xe" fillcolor="black" stroked="f">
                    <v:path arrowok="t" o:connecttype="custom" o:connectlocs="0,9081;53,9204;80,9139;53,9139;0,9081" o:connectangles="0,0,0,0,0"/>
                  </v:shape>
                  <v:shape id="Freeform 1363" o:spid="_x0000_s1195" style="position:absolute;left:1991;top:9081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Im8YA&#10;AADcAAAADwAAAGRycy9kb3ducmV2LnhtbESPT2vCQBTE74V+h+UVeqsbC5YQXaXVWjx48C+0t0f2&#10;mYRk34bdrSbf3hUEj8PM/IaZzDrTiDM5X1lWMBwkIIhzqysuFBz2y7cUhA/IGhvLpKAnD7Pp89ME&#10;M20vvKXzLhQiQthnqKAMoc2k9HlJBv3AtsTRO1lnMETpCqkdXiLcNPI9ST6kwYrjQoktzUvK692/&#10;UbCp6+3X6PT9e1z9LHq3XvZ/ador9frSfY5BBOrCI3xvr7SCUTKE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2Im8YAAADcAAAADwAAAAAAAAAAAAAAAACYAgAAZHJz&#10;L2Rvd25yZXYueG1sUEsFBgAAAAAEAAQA9QAAAIsDAAAAAA==&#10;" path="m104,l53,58r27,l104,xe" fillcolor="black" stroked="f">
                    <v:path arrowok="t" o:connecttype="custom" o:connectlocs="104,9081;53,9139;80,9139;104,9081" o:connectangles="0,0,0,0"/>
                  </v:shape>
                </v:group>
                <v:group id="Group 1360" o:spid="_x0000_s1196" style="position:absolute;left:1991;top:9081;width:104;height:123" coordorigin="1991,9081" coordsize="10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361" o:spid="_x0000_s1197" style="position:absolute;left:1991;top:9081;width:104;height:123;visibility:visible;mso-wrap-style:square;v-text-anchor:top" coordsize="10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YLMUA&#10;AADcAAAADwAAAGRycy9kb3ducmV2LnhtbESPQWvCQBSE7wX/w/KE3nSjUtHUVSQoLe1BjMXza/aZ&#10;hGbfxt2tSf99tyD0OMzMN8xq05tG3Mj52rKCyTgBQVxYXXOp4OO0Hy1A+ICssbFMCn7Iw2Y9eFhh&#10;qm3HR7rloRQRwj5FBVUIbSqlLyoy6Me2JY7exTqDIUpXSu2wi3DTyGmSzKXBmuNChS1lFRVf+bdR&#10;8NnN317O9pLV5WF5mrnr+3mXOaUeh/32GUSgPvyH7+1XreApmc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9gsxQAAANwAAAAPAAAAAAAAAAAAAAAAAJgCAABkcnMv&#10;ZG93bnJldi54bWxQSwUGAAAAAAQABAD1AAAAigMAAAAA&#10;" path="m53,123l,,53,58,104,,53,123xe" filled="f" strokeweight=".12pt">
                    <v:path arrowok="t" o:connecttype="custom" o:connectlocs="53,9204;0,9081;53,9139;104,9081;53,9204" o:connectangles="0,0,0,0,0"/>
                  </v:shape>
                </v:group>
                <v:group id="Group 1358" o:spid="_x0000_s1198" style="position:absolute;left:7;top:3379;width:725;height:2" coordorigin="7,3379" coordsize="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359" o:spid="_x0000_s1199" style="position:absolute;left:7;top:3379;width:725;height:2;visibility:visible;mso-wrap-style:square;v-text-anchor:top" coordsize="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HfsMA&#10;AADcAAAADwAAAGRycy9kb3ducmV2LnhtbESPT4vCMBTE78J+h/AW9qapglqqUUR08SLrn937o3k2&#10;xealNFGrn94sCB6HmfkNM523thJXanzpWEG/l4Agzp0uuVDwe1x3UxA+IGusHJOCO3mYzz46U8y0&#10;u/GerodQiAhhn6ECE0KdSelzQxZ9z9XE0Tu5xmKIsimkbvAW4baSgyQZSYslxwWDNS0N5efDxUbK&#10;fvm3G22/d/JRrBbjdNv+UGWU+vpsFxMQgdrwDr/aG61gmAzh/0w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THfsMAAADcAAAADwAAAAAAAAAAAAAAAACYAgAAZHJzL2Rv&#10;d25yZXYueG1sUEsFBgAAAAAEAAQA9QAAAIgDAAAAAA==&#10;" path="m,l724,e" filled="f" strokeweight=".15189mm">
                    <v:path arrowok="t" o:connecttype="custom" o:connectlocs="0,0;724,0" o:connectangles="0,0"/>
                  </v:shape>
                </v:group>
                <v:group id="Group 1356" o:spid="_x0000_s1200" style="position:absolute;left:635;top:3336;width:149;height:84" coordorigin="635,3336" coordsize="1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357" o:spid="_x0000_s1201" style="position:absolute;left:635;top:3336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7G8YA&#10;AADcAAAADwAAAGRycy9kb3ducmV2LnhtbESP3WrCQBSE7wt9h+UUelc3DVQluoZSqAiFilbR3h2y&#10;Jz80ezbJbjS+vSsIvRxm5htmng6mFifqXGVZwesoAkGcWV1xoWD38/kyBeE8ssbaMim4kIN08fgw&#10;x0TbM2/otPWFCBB2CSoovW8SKV1WkkE3sg1x8HLbGfRBdoXUHZ4D3NQyjqKxNFhxWCixoY+Ssr9t&#10;bxS06+/D/qs/bpa/fW4bzOP9tI2Ven4a3mcgPA3+P3xvr7SCt2gC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G7G8YAAADcAAAADwAAAAAAAAAAAAAAAACYAgAAZHJz&#10;L2Rvd25yZXYueG1sUEsFBgAAAAAEAAQA9QAAAIsDAAAAAA==&#10;" path="m,l70,43,,84,149,43,,xe" fillcolor="black" stroked="f">
                    <v:path arrowok="t" o:connecttype="custom" o:connectlocs="0,3336;70,3379;0,3420;149,3379;0,3336" o:connectangles="0,0,0,0,0"/>
                  </v:shape>
                </v:group>
                <v:group id="Group 1350" o:spid="_x0000_s1202" style="position:absolute;left:635;top:3336;width:149;height:84" coordorigin="635,3336" coordsize="14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355" o:spid="_x0000_s1203" style="position:absolute;left:635;top:3336;width:149;height:84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3eMcQA&#10;AADcAAAADwAAAGRycy9kb3ducmV2LnhtbESP3WrCQBSE7wu+w3KE3tWNQn+MriKitjctJOYBDtlj&#10;Npg9G7Jrkr59tyB4OczMN8x6O9pG9NT52rGC+SwBQVw6XXOloDgfXz5A+ICssXFMCn7Jw3YzeVpj&#10;qt3AGfV5qESEsE9RgQmhTaX0pSGLfuZa4uhdXGcxRNlVUnc4RLht5CJJ3qTFmuOCwZb2hsprfrMK&#10;ztfxdMh+8r4Y3jGcis+s+M6NUs/TcbcCEWgMj/C9/aUVvCZL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3jHEAAAA3AAAAA8AAAAAAAAAAAAAAAAAmAIAAGRycy9k&#10;b3ducmV2LnhtbFBLBQYAAAAABAAEAPUAAACJAwAAAAA=&#10;" path="m149,43l,84,70,43,,,149,43xe" filled="f" strokeweight=".12pt">
                    <v:path arrowok="t" o:connecttype="custom" o:connectlocs="149,3379;0,3420;70,3379;0,3336;149,3379" o:connectangles="0,0,0,0,0"/>
                  </v:shape>
                  <v:shape id="Text Box 1354" o:spid="_x0000_s1204" type="#_x0000_t202" style="position:absolute;left:789;top:624;width:2508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  <v:textbox inset="0,0,0,0">
                      <w:txbxContent>
                        <w:p w:rsidR="005F1A22" w:rsidRDefault="005F1A22">
                          <w:pPr>
                            <w:spacing w:before="4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</w:p>
                        <w:p w:rsidR="005F1A22" w:rsidRDefault="005F1A22">
                          <w:pPr>
                            <w:ind w:left="5"/>
                            <w:jc w:val="center"/>
                            <w:rPr>
                              <w:rFonts w:ascii="Comic Sans MS" w:eastAsia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/>
                              <w:w w:val="125"/>
                              <w:sz w:val="12"/>
                            </w:rPr>
                            <w:t>Wassen</w:t>
                          </w:r>
                        </w:p>
                      </w:txbxContent>
                    </v:textbox>
                  </v:shape>
                  <v:shape id="Text Box 1353" o:spid="_x0000_s1205" type="#_x0000_t202" style="position:absolute;left:129;top:758;width:45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20" w:lineRule="exact"/>
                            <w:rPr>
                              <w:rFonts w:ascii="Comic Sans MS" w:eastAsia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/>
                              <w:w w:val="120"/>
                              <w:sz w:val="12"/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Text Box 1352" o:spid="_x0000_s1206" type="#_x0000_t202" style="position:absolute;left:3309;top:758;width:94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20" w:lineRule="exact"/>
                            <w:rPr>
                              <w:rFonts w:ascii="Comic Sans MS" w:eastAsia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/>
                              <w:w w:val="125"/>
                              <w:sz w:val="12"/>
                            </w:rPr>
                            <w:t>Water</w:t>
                          </w:r>
                          <w:r>
                            <w:rPr>
                              <w:rFonts w:ascii="Comic Sans MS"/>
                              <w:spacing w:val="-7"/>
                              <w:w w:val="1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25"/>
                              <w:sz w:val="12"/>
                            </w:rPr>
                            <w:t>&amp;</w:t>
                          </w:r>
                          <w:r>
                            <w:rPr>
                              <w:rFonts w:ascii="Comic Sans MS"/>
                              <w:spacing w:val="-11"/>
                              <w:w w:val="1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2"/>
                              <w:w w:val="125"/>
                              <w:sz w:val="12"/>
                            </w:rPr>
                            <w:t>slijk</w:t>
                          </w:r>
                        </w:p>
                      </w:txbxContent>
                    </v:textbox>
                  </v:shape>
                  <v:shape id="Text Box 1351" o:spid="_x0000_s1207" type="#_x0000_t202" style="position:absolute;left:1255;top:1581;width:152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20" w:lineRule="exact"/>
                            <w:rPr>
                              <w:rFonts w:ascii="Comic Sans MS" w:eastAsia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/>
                              <w:w w:val="125"/>
                              <w:sz w:val="12"/>
                            </w:rPr>
                            <w:t>Gereinigde</w:t>
                          </w:r>
                          <w:r>
                            <w:rPr>
                              <w:rFonts w:ascii="Comic Sans MS"/>
                              <w:spacing w:val="-23"/>
                              <w:w w:val="12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pacing w:val="1"/>
                              <w:w w:val="125"/>
                              <w:sz w:val="12"/>
                            </w:rPr>
                            <w:t>suikerbiet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6897" w:rsidRDefault="0003689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036897">
          <w:pgSz w:w="11900" w:h="16840"/>
          <w:pgMar w:top="940" w:right="80" w:bottom="860" w:left="980" w:header="0" w:footer="675" w:gutter="0"/>
          <w:cols w:space="708"/>
        </w:sectPr>
      </w:pPr>
    </w:p>
    <w:p w:rsidR="00036897" w:rsidRDefault="009C36BD" w:rsidP="009C36BD">
      <w:pPr>
        <w:pStyle w:val="Kop1"/>
      </w:pPr>
      <w:bookmarkStart w:id="9" w:name="Taak_3:_Extractie_van_suiker_uit_een_sui"/>
      <w:bookmarkStart w:id="10" w:name="_bookmark3"/>
      <w:bookmarkStart w:id="11" w:name="_Toc452459958"/>
      <w:bookmarkEnd w:id="9"/>
      <w:bookmarkEnd w:id="10"/>
      <w:r>
        <w:lastRenderedPageBreak/>
        <w:t>Taak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Extractie van</w:t>
      </w:r>
      <w:r>
        <w:rPr>
          <w:spacing w:val="-3"/>
        </w:rPr>
        <w:t xml:space="preserve"> </w:t>
      </w:r>
      <w:r>
        <w:t>suiker uit een suikerbiet.</w:t>
      </w:r>
      <w:bookmarkEnd w:id="11"/>
    </w:p>
    <w:p w:rsidR="00036897" w:rsidRDefault="00036897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036897" w:rsidRDefault="00036897">
      <w:pPr>
        <w:rPr>
          <w:rFonts w:ascii="Calibri" w:eastAsia="Calibri" w:hAnsi="Calibri" w:cs="Calibri"/>
          <w:sz w:val="19"/>
          <w:szCs w:val="19"/>
        </w:rPr>
        <w:sectPr w:rsidR="00036897">
          <w:pgSz w:w="11900" w:h="16840"/>
          <w:pgMar w:top="960" w:right="80" w:bottom="860" w:left="980" w:header="0" w:footer="675" w:gutter="0"/>
          <w:cols w:space="708"/>
        </w:sectPr>
      </w:pPr>
    </w:p>
    <w:p w:rsidR="00036897" w:rsidRDefault="009C36BD">
      <w:pPr>
        <w:spacing w:before="70"/>
        <w:jc w:val="right"/>
        <w:rPr>
          <w:rFonts w:ascii="Comic Sans MS" w:eastAsia="Comic Sans MS" w:hAnsi="Comic Sans MS" w:cs="Comic Sans MS"/>
          <w:sz w:val="11"/>
          <w:szCs w:val="11"/>
        </w:rPr>
      </w:pPr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218D7E5" wp14:editId="4E1F35B2">
                <wp:simplePos x="0" y="0"/>
                <wp:positionH relativeFrom="page">
                  <wp:posOffset>729615</wp:posOffset>
                </wp:positionH>
                <wp:positionV relativeFrom="paragraph">
                  <wp:posOffset>152400</wp:posOffset>
                </wp:positionV>
                <wp:extent cx="5717540" cy="1106805"/>
                <wp:effectExtent l="5715" t="9525" r="10795" b="26670"/>
                <wp:wrapNone/>
                <wp:docPr id="306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7540" cy="1106805"/>
                          <a:chOff x="1149" y="240"/>
                          <a:chExt cx="9004" cy="1743"/>
                        </a:xfrm>
                      </wpg:grpSpPr>
                      <wpg:grpSp>
                        <wpg:cNvPr id="307" name="Group 1347"/>
                        <wpg:cNvGrpSpPr>
                          <a:grpSpLocks/>
                        </wpg:cNvGrpSpPr>
                        <wpg:grpSpPr bwMode="auto">
                          <a:xfrm>
                            <a:off x="2017" y="722"/>
                            <a:ext cx="1649" cy="809"/>
                            <a:chOff x="2017" y="722"/>
                            <a:chExt cx="1649" cy="809"/>
                          </a:xfrm>
                        </wpg:grpSpPr>
                        <wps:wsp>
                          <wps:cNvPr id="308" name="Freeform 1348"/>
                          <wps:cNvSpPr>
                            <a:spLocks/>
                          </wps:cNvSpPr>
                          <wps:spPr bwMode="auto">
                            <a:xfrm>
                              <a:off x="2017" y="722"/>
                              <a:ext cx="1649" cy="809"/>
                            </a:xfrm>
                            <a:custGeom>
                              <a:avLst/>
                              <a:gdLst>
                                <a:gd name="T0" fmla="+- 0 3665 2017"/>
                                <a:gd name="T1" fmla="*/ T0 w 1649"/>
                                <a:gd name="T2" fmla="+- 0 1127 722"/>
                                <a:gd name="T3" fmla="*/ 1127 h 809"/>
                                <a:gd name="T4" fmla="+- 0 3655 2017"/>
                                <a:gd name="T5" fmla="*/ T4 w 1649"/>
                                <a:gd name="T6" fmla="+- 0 1061 722"/>
                                <a:gd name="T7" fmla="*/ 1061 h 809"/>
                                <a:gd name="T8" fmla="+- 0 3623 2017"/>
                                <a:gd name="T9" fmla="*/ T8 w 1649"/>
                                <a:gd name="T10" fmla="+- 0 998 722"/>
                                <a:gd name="T11" fmla="*/ 998 h 809"/>
                                <a:gd name="T12" fmla="+- 0 3573 2017"/>
                                <a:gd name="T13" fmla="*/ T12 w 1649"/>
                                <a:gd name="T14" fmla="+- 0 940 722"/>
                                <a:gd name="T15" fmla="*/ 940 h 809"/>
                                <a:gd name="T16" fmla="+- 0 3506 2017"/>
                                <a:gd name="T17" fmla="*/ T16 w 1649"/>
                                <a:gd name="T18" fmla="+- 0 887 722"/>
                                <a:gd name="T19" fmla="*/ 887 h 809"/>
                                <a:gd name="T20" fmla="+- 0 3424 2017"/>
                                <a:gd name="T21" fmla="*/ T20 w 1649"/>
                                <a:gd name="T22" fmla="+- 0 840 722"/>
                                <a:gd name="T23" fmla="*/ 840 h 809"/>
                                <a:gd name="T24" fmla="+- 0 3328 2017"/>
                                <a:gd name="T25" fmla="*/ T24 w 1649"/>
                                <a:gd name="T26" fmla="+- 0 799 722"/>
                                <a:gd name="T27" fmla="*/ 799 h 809"/>
                                <a:gd name="T28" fmla="+- 0 3220 2017"/>
                                <a:gd name="T29" fmla="*/ T28 w 1649"/>
                                <a:gd name="T30" fmla="+- 0 767 722"/>
                                <a:gd name="T31" fmla="*/ 767 h 809"/>
                                <a:gd name="T32" fmla="+- 0 3102 2017"/>
                                <a:gd name="T33" fmla="*/ T32 w 1649"/>
                                <a:gd name="T34" fmla="+- 0 742 722"/>
                                <a:gd name="T35" fmla="*/ 742 h 809"/>
                                <a:gd name="T36" fmla="+- 0 3040 2017"/>
                                <a:gd name="T37" fmla="*/ T36 w 1649"/>
                                <a:gd name="T38" fmla="+- 0 733 722"/>
                                <a:gd name="T39" fmla="*/ 733 h 809"/>
                                <a:gd name="T40" fmla="+- 0 2975 2017"/>
                                <a:gd name="T41" fmla="*/ T40 w 1649"/>
                                <a:gd name="T42" fmla="+- 0 727 722"/>
                                <a:gd name="T43" fmla="*/ 727 h 809"/>
                                <a:gd name="T44" fmla="+- 0 2910 2017"/>
                                <a:gd name="T45" fmla="*/ T44 w 1649"/>
                                <a:gd name="T46" fmla="+- 0 723 722"/>
                                <a:gd name="T47" fmla="*/ 723 h 809"/>
                                <a:gd name="T48" fmla="+- 0 2842 2017"/>
                                <a:gd name="T49" fmla="*/ T48 w 1649"/>
                                <a:gd name="T50" fmla="+- 0 722 722"/>
                                <a:gd name="T51" fmla="*/ 722 h 809"/>
                                <a:gd name="T52" fmla="+- 0 2774 2017"/>
                                <a:gd name="T53" fmla="*/ T52 w 1649"/>
                                <a:gd name="T54" fmla="+- 0 723 722"/>
                                <a:gd name="T55" fmla="*/ 723 h 809"/>
                                <a:gd name="T56" fmla="+- 0 2708 2017"/>
                                <a:gd name="T57" fmla="*/ T56 w 1649"/>
                                <a:gd name="T58" fmla="+- 0 727 722"/>
                                <a:gd name="T59" fmla="*/ 727 h 809"/>
                                <a:gd name="T60" fmla="+- 0 2644 2017"/>
                                <a:gd name="T61" fmla="*/ T60 w 1649"/>
                                <a:gd name="T62" fmla="+- 0 733 722"/>
                                <a:gd name="T63" fmla="*/ 733 h 809"/>
                                <a:gd name="T64" fmla="+- 0 2581 2017"/>
                                <a:gd name="T65" fmla="*/ T64 w 1649"/>
                                <a:gd name="T66" fmla="+- 0 742 722"/>
                                <a:gd name="T67" fmla="*/ 742 h 809"/>
                                <a:gd name="T68" fmla="+- 0 2521 2017"/>
                                <a:gd name="T69" fmla="*/ T68 w 1649"/>
                                <a:gd name="T70" fmla="+- 0 753 722"/>
                                <a:gd name="T71" fmla="*/ 753 h 809"/>
                                <a:gd name="T72" fmla="+- 0 2407 2017"/>
                                <a:gd name="T73" fmla="*/ T72 w 1649"/>
                                <a:gd name="T74" fmla="+- 0 782 722"/>
                                <a:gd name="T75" fmla="*/ 782 h 809"/>
                                <a:gd name="T76" fmla="+- 0 2305 2017"/>
                                <a:gd name="T77" fmla="*/ T76 w 1649"/>
                                <a:gd name="T78" fmla="+- 0 819 722"/>
                                <a:gd name="T79" fmla="*/ 819 h 809"/>
                                <a:gd name="T80" fmla="+- 0 2215 2017"/>
                                <a:gd name="T81" fmla="*/ T80 w 1649"/>
                                <a:gd name="T82" fmla="+- 0 863 722"/>
                                <a:gd name="T83" fmla="*/ 863 h 809"/>
                                <a:gd name="T84" fmla="+- 0 2140 2017"/>
                                <a:gd name="T85" fmla="*/ T84 w 1649"/>
                                <a:gd name="T86" fmla="+- 0 913 722"/>
                                <a:gd name="T87" fmla="*/ 913 h 809"/>
                                <a:gd name="T88" fmla="+- 0 2082 2017"/>
                                <a:gd name="T89" fmla="*/ T88 w 1649"/>
                                <a:gd name="T90" fmla="+- 0 969 722"/>
                                <a:gd name="T91" fmla="*/ 969 h 809"/>
                                <a:gd name="T92" fmla="+- 0 2041 2017"/>
                                <a:gd name="T93" fmla="*/ T92 w 1649"/>
                                <a:gd name="T94" fmla="+- 0 1029 722"/>
                                <a:gd name="T95" fmla="*/ 1029 h 809"/>
                                <a:gd name="T96" fmla="+- 0 2019 2017"/>
                                <a:gd name="T97" fmla="*/ T96 w 1649"/>
                                <a:gd name="T98" fmla="+- 0 1094 722"/>
                                <a:gd name="T99" fmla="*/ 1094 h 809"/>
                                <a:gd name="T100" fmla="+- 0 2017 2017"/>
                                <a:gd name="T101" fmla="*/ T100 w 1649"/>
                                <a:gd name="T102" fmla="+- 0 1127 722"/>
                                <a:gd name="T103" fmla="*/ 1127 h 809"/>
                                <a:gd name="T104" fmla="+- 0 2019 2017"/>
                                <a:gd name="T105" fmla="*/ T104 w 1649"/>
                                <a:gd name="T106" fmla="+- 0 1160 722"/>
                                <a:gd name="T107" fmla="*/ 1160 h 809"/>
                                <a:gd name="T108" fmla="+- 0 2041 2017"/>
                                <a:gd name="T109" fmla="*/ T108 w 1649"/>
                                <a:gd name="T110" fmla="+- 0 1224 722"/>
                                <a:gd name="T111" fmla="*/ 1224 h 809"/>
                                <a:gd name="T112" fmla="+- 0 2082 2017"/>
                                <a:gd name="T113" fmla="*/ T112 w 1649"/>
                                <a:gd name="T114" fmla="+- 0 1284 722"/>
                                <a:gd name="T115" fmla="*/ 1284 h 809"/>
                                <a:gd name="T116" fmla="+- 0 2140 2017"/>
                                <a:gd name="T117" fmla="*/ T116 w 1649"/>
                                <a:gd name="T118" fmla="+- 0 1340 722"/>
                                <a:gd name="T119" fmla="*/ 1340 h 809"/>
                                <a:gd name="T120" fmla="+- 0 2215 2017"/>
                                <a:gd name="T121" fmla="*/ T120 w 1649"/>
                                <a:gd name="T122" fmla="+- 0 1390 722"/>
                                <a:gd name="T123" fmla="*/ 1390 h 809"/>
                                <a:gd name="T124" fmla="+- 0 2305 2017"/>
                                <a:gd name="T125" fmla="*/ T124 w 1649"/>
                                <a:gd name="T126" fmla="+- 0 1433 722"/>
                                <a:gd name="T127" fmla="*/ 1433 h 809"/>
                                <a:gd name="T128" fmla="+- 0 2407 2017"/>
                                <a:gd name="T129" fmla="*/ T128 w 1649"/>
                                <a:gd name="T130" fmla="+- 0 1470 722"/>
                                <a:gd name="T131" fmla="*/ 1470 h 809"/>
                                <a:gd name="T132" fmla="+- 0 2521 2017"/>
                                <a:gd name="T133" fmla="*/ T132 w 1649"/>
                                <a:gd name="T134" fmla="+- 0 1499 722"/>
                                <a:gd name="T135" fmla="*/ 1499 h 809"/>
                                <a:gd name="T136" fmla="+- 0 2581 2017"/>
                                <a:gd name="T137" fmla="*/ T136 w 1649"/>
                                <a:gd name="T138" fmla="+- 0 1510 722"/>
                                <a:gd name="T139" fmla="*/ 1510 h 809"/>
                                <a:gd name="T140" fmla="+- 0 2644 2017"/>
                                <a:gd name="T141" fmla="*/ T140 w 1649"/>
                                <a:gd name="T142" fmla="+- 0 1519 722"/>
                                <a:gd name="T143" fmla="*/ 1519 h 809"/>
                                <a:gd name="T144" fmla="+- 0 2708 2017"/>
                                <a:gd name="T145" fmla="*/ T144 w 1649"/>
                                <a:gd name="T146" fmla="+- 0 1525 722"/>
                                <a:gd name="T147" fmla="*/ 1525 h 809"/>
                                <a:gd name="T148" fmla="+- 0 2774 2017"/>
                                <a:gd name="T149" fmla="*/ T148 w 1649"/>
                                <a:gd name="T150" fmla="+- 0 1529 722"/>
                                <a:gd name="T151" fmla="*/ 1529 h 809"/>
                                <a:gd name="T152" fmla="+- 0 2842 2017"/>
                                <a:gd name="T153" fmla="*/ T152 w 1649"/>
                                <a:gd name="T154" fmla="+- 0 1530 722"/>
                                <a:gd name="T155" fmla="*/ 1530 h 809"/>
                                <a:gd name="T156" fmla="+- 0 2910 2017"/>
                                <a:gd name="T157" fmla="*/ T156 w 1649"/>
                                <a:gd name="T158" fmla="+- 0 1529 722"/>
                                <a:gd name="T159" fmla="*/ 1529 h 809"/>
                                <a:gd name="T160" fmla="+- 0 2975 2017"/>
                                <a:gd name="T161" fmla="*/ T160 w 1649"/>
                                <a:gd name="T162" fmla="+- 0 1525 722"/>
                                <a:gd name="T163" fmla="*/ 1525 h 809"/>
                                <a:gd name="T164" fmla="+- 0 3040 2017"/>
                                <a:gd name="T165" fmla="*/ T164 w 1649"/>
                                <a:gd name="T166" fmla="+- 0 1519 722"/>
                                <a:gd name="T167" fmla="*/ 1519 h 809"/>
                                <a:gd name="T168" fmla="+- 0 3102 2017"/>
                                <a:gd name="T169" fmla="*/ T168 w 1649"/>
                                <a:gd name="T170" fmla="+- 0 1510 722"/>
                                <a:gd name="T171" fmla="*/ 1510 h 809"/>
                                <a:gd name="T172" fmla="+- 0 3162 2017"/>
                                <a:gd name="T173" fmla="*/ T172 w 1649"/>
                                <a:gd name="T174" fmla="+- 0 1499 722"/>
                                <a:gd name="T175" fmla="*/ 1499 h 809"/>
                                <a:gd name="T176" fmla="+- 0 3275 2017"/>
                                <a:gd name="T177" fmla="*/ T176 w 1649"/>
                                <a:gd name="T178" fmla="+- 0 1470 722"/>
                                <a:gd name="T179" fmla="*/ 1470 h 809"/>
                                <a:gd name="T180" fmla="+- 0 3377 2017"/>
                                <a:gd name="T181" fmla="*/ T180 w 1649"/>
                                <a:gd name="T182" fmla="+- 0 1433 722"/>
                                <a:gd name="T183" fmla="*/ 1433 h 809"/>
                                <a:gd name="T184" fmla="+- 0 3467 2017"/>
                                <a:gd name="T185" fmla="*/ T184 w 1649"/>
                                <a:gd name="T186" fmla="+- 0 1390 722"/>
                                <a:gd name="T187" fmla="*/ 1390 h 809"/>
                                <a:gd name="T188" fmla="+- 0 3542 2017"/>
                                <a:gd name="T189" fmla="*/ T188 w 1649"/>
                                <a:gd name="T190" fmla="+- 0 1340 722"/>
                                <a:gd name="T191" fmla="*/ 1340 h 809"/>
                                <a:gd name="T192" fmla="+- 0 3600 2017"/>
                                <a:gd name="T193" fmla="*/ T192 w 1649"/>
                                <a:gd name="T194" fmla="+- 0 1284 722"/>
                                <a:gd name="T195" fmla="*/ 1284 h 809"/>
                                <a:gd name="T196" fmla="+- 0 3641 2017"/>
                                <a:gd name="T197" fmla="*/ T196 w 1649"/>
                                <a:gd name="T198" fmla="+- 0 1224 722"/>
                                <a:gd name="T199" fmla="*/ 1224 h 809"/>
                                <a:gd name="T200" fmla="+- 0 3663 2017"/>
                                <a:gd name="T201" fmla="*/ T200 w 1649"/>
                                <a:gd name="T202" fmla="+- 0 1160 722"/>
                                <a:gd name="T203" fmla="*/ 1160 h 809"/>
                                <a:gd name="T204" fmla="+- 0 3665 2017"/>
                                <a:gd name="T205" fmla="*/ T204 w 1649"/>
                                <a:gd name="T206" fmla="+- 0 1127 722"/>
                                <a:gd name="T207" fmla="*/ 1127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649" h="809">
                                  <a:moveTo>
                                    <a:pt x="1648" y="405"/>
                                  </a:moveTo>
                                  <a:lnTo>
                                    <a:pt x="1638" y="339"/>
                                  </a:lnTo>
                                  <a:lnTo>
                                    <a:pt x="1606" y="276"/>
                                  </a:lnTo>
                                  <a:lnTo>
                                    <a:pt x="1556" y="218"/>
                                  </a:lnTo>
                                  <a:lnTo>
                                    <a:pt x="1489" y="165"/>
                                  </a:lnTo>
                                  <a:lnTo>
                                    <a:pt x="1407" y="118"/>
                                  </a:lnTo>
                                  <a:lnTo>
                                    <a:pt x="1311" y="77"/>
                                  </a:lnTo>
                                  <a:lnTo>
                                    <a:pt x="1203" y="45"/>
                                  </a:lnTo>
                                  <a:lnTo>
                                    <a:pt x="1085" y="20"/>
                                  </a:lnTo>
                                  <a:lnTo>
                                    <a:pt x="1023" y="11"/>
                                  </a:lnTo>
                                  <a:lnTo>
                                    <a:pt x="958" y="5"/>
                                  </a:lnTo>
                                  <a:lnTo>
                                    <a:pt x="893" y="1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757" y="1"/>
                                  </a:lnTo>
                                  <a:lnTo>
                                    <a:pt x="691" y="5"/>
                                  </a:lnTo>
                                  <a:lnTo>
                                    <a:pt x="627" y="11"/>
                                  </a:lnTo>
                                  <a:lnTo>
                                    <a:pt x="564" y="20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390" y="60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123" y="191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24" y="307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24" y="502"/>
                                  </a:lnTo>
                                  <a:lnTo>
                                    <a:pt x="65" y="562"/>
                                  </a:lnTo>
                                  <a:lnTo>
                                    <a:pt x="123" y="618"/>
                                  </a:lnTo>
                                  <a:lnTo>
                                    <a:pt x="198" y="668"/>
                                  </a:lnTo>
                                  <a:lnTo>
                                    <a:pt x="288" y="711"/>
                                  </a:lnTo>
                                  <a:lnTo>
                                    <a:pt x="390" y="748"/>
                                  </a:lnTo>
                                  <a:lnTo>
                                    <a:pt x="504" y="777"/>
                                  </a:lnTo>
                                  <a:lnTo>
                                    <a:pt x="564" y="788"/>
                                  </a:lnTo>
                                  <a:lnTo>
                                    <a:pt x="627" y="797"/>
                                  </a:lnTo>
                                  <a:lnTo>
                                    <a:pt x="691" y="803"/>
                                  </a:lnTo>
                                  <a:lnTo>
                                    <a:pt x="757" y="807"/>
                                  </a:lnTo>
                                  <a:lnTo>
                                    <a:pt x="825" y="808"/>
                                  </a:lnTo>
                                  <a:lnTo>
                                    <a:pt x="893" y="807"/>
                                  </a:lnTo>
                                  <a:lnTo>
                                    <a:pt x="958" y="803"/>
                                  </a:lnTo>
                                  <a:lnTo>
                                    <a:pt x="1023" y="797"/>
                                  </a:lnTo>
                                  <a:lnTo>
                                    <a:pt x="1085" y="788"/>
                                  </a:lnTo>
                                  <a:lnTo>
                                    <a:pt x="1145" y="777"/>
                                  </a:lnTo>
                                  <a:lnTo>
                                    <a:pt x="1258" y="748"/>
                                  </a:lnTo>
                                  <a:lnTo>
                                    <a:pt x="1360" y="711"/>
                                  </a:lnTo>
                                  <a:lnTo>
                                    <a:pt x="1450" y="668"/>
                                  </a:lnTo>
                                  <a:lnTo>
                                    <a:pt x="1525" y="618"/>
                                  </a:lnTo>
                                  <a:lnTo>
                                    <a:pt x="1583" y="562"/>
                                  </a:lnTo>
                                  <a:lnTo>
                                    <a:pt x="1624" y="502"/>
                                  </a:lnTo>
                                  <a:lnTo>
                                    <a:pt x="1646" y="438"/>
                                  </a:lnTo>
                                  <a:lnTo>
                                    <a:pt x="1648" y="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345"/>
                        <wpg:cNvGrpSpPr>
                          <a:grpSpLocks/>
                        </wpg:cNvGrpSpPr>
                        <wpg:grpSpPr bwMode="auto">
                          <a:xfrm>
                            <a:off x="3673" y="1127"/>
                            <a:ext cx="675" cy="2"/>
                            <a:chOff x="3673" y="1127"/>
                            <a:chExt cx="675" cy="2"/>
                          </a:xfrm>
                        </wpg:grpSpPr>
                        <wps:wsp>
                          <wps:cNvPr id="310" name="Freeform 1346"/>
                          <wps:cNvSpPr>
                            <a:spLocks/>
                          </wps:cNvSpPr>
                          <wps:spPr bwMode="auto">
                            <a:xfrm>
                              <a:off x="3673" y="1127"/>
                              <a:ext cx="675" cy="2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675"/>
                                <a:gd name="T2" fmla="+- 0 4347 3673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343"/>
                        <wpg:cNvGrpSpPr>
                          <a:grpSpLocks/>
                        </wpg:cNvGrpSpPr>
                        <wpg:grpSpPr bwMode="auto">
                          <a:xfrm>
                            <a:off x="4212" y="1060"/>
                            <a:ext cx="207" cy="132"/>
                            <a:chOff x="4212" y="1060"/>
                            <a:chExt cx="207" cy="132"/>
                          </a:xfrm>
                        </wpg:grpSpPr>
                        <wps:wsp>
                          <wps:cNvPr id="312" name="Freeform 1344"/>
                          <wps:cNvSpPr>
                            <a:spLocks/>
                          </wps:cNvSpPr>
                          <wps:spPr bwMode="auto">
                            <a:xfrm>
                              <a:off x="4212" y="1060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207"/>
                                <a:gd name="T2" fmla="+- 0 1060 1060"/>
                                <a:gd name="T3" fmla="*/ 1060 h 132"/>
                                <a:gd name="T4" fmla="+- 0 4311 4212"/>
                                <a:gd name="T5" fmla="*/ T4 w 207"/>
                                <a:gd name="T6" fmla="+- 0 1127 1060"/>
                                <a:gd name="T7" fmla="*/ 1127 h 132"/>
                                <a:gd name="T8" fmla="+- 0 4212 4212"/>
                                <a:gd name="T9" fmla="*/ T8 w 207"/>
                                <a:gd name="T10" fmla="+- 0 1192 1060"/>
                                <a:gd name="T11" fmla="*/ 1192 h 132"/>
                                <a:gd name="T12" fmla="+- 0 4419 4212"/>
                                <a:gd name="T13" fmla="*/ T12 w 207"/>
                                <a:gd name="T14" fmla="+- 0 1127 1060"/>
                                <a:gd name="T15" fmla="*/ 1127 h 132"/>
                                <a:gd name="T16" fmla="+- 0 4212 4212"/>
                                <a:gd name="T17" fmla="*/ T16 w 207"/>
                                <a:gd name="T18" fmla="+- 0 1060 1060"/>
                                <a:gd name="T19" fmla="*/ 106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0" y="0"/>
                                  </a:moveTo>
                                  <a:lnTo>
                                    <a:pt x="99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07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341"/>
                        <wpg:cNvGrpSpPr>
                          <a:grpSpLocks/>
                        </wpg:cNvGrpSpPr>
                        <wpg:grpSpPr bwMode="auto">
                          <a:xfrm>
                            <a:off x="4212" y="1060"/>
                            <a:ext cx="207" cy="132"/>
                            <a:chOff x="4212" y="1060"/>
                            <a:chExt cx="207" cy="132"/>
                          </a:xfrm>
                        </wpg:grpSpPr>
                        <wps:wsp>
                          <wps:cNvPr id="314" name="Freeform 1342"/>
                          <wps:cNvSpPr>
                            <a:spLocks/>
                          </wps:cNvSpPr>
                          <wps:spPr bwMode="auto">
                            <a:xfrm>
                              <a:off x="4212" y="1060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4419 4212"/>
                                <a:gd name="T1" fmla="*/ T0 w 207"/>
                                <a:gd name="T2" fmla="+- 0 1127 1060"/>
                                <a:gd name="T3" fmla="*/ 1127 h 132"/>
                                <a:gd name="T4" fmla="+- 0 4212 4212"/>
                                <a:gd name="T5" fmla="*/ T4 w 207"/>
                                <a:gd name="T6" fmla="+- 0 1192 1060"/>
                                <a:gd name="T7" fmla="*/ 1192 h 132"/>
                                <a:gd name="T8" fmla="+- 0 4311 4212"/>
                                <a:gd name="T9" fmla="*/ T8 w 207"/>
                                <a:gd name="T10" fmla="+- 0 1127 1060"/>
                                <a:gd name="T11" fmla="*/ 1127 h 132"/>
                                <a:gd name="T12" fmla="+- 0 4212 4212"/>
                                <a:gd name="T13" fmla="*/ T12 w 207"/>
                                <a:gd name="T14" fmla="+- 0 1060 1060"/>
                                <a:gd name="T15" fmla="*/ 1060 h 132"/>
                                <a:gd name="T16" fmla="+- 0 4419 4212"/>
                                <a:gd name="T17" fmla="*/ T16 w 207"/>
                                <a:gd name="T18" fmla="+- 0 1127 1060"/>
                                <a:gd name="T19" fmla="*/ 112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207" y="67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339"/>
                        <wpg:cNvGrpSpPr>
                          <a:grpSpLocks/>
                        </wpg:cNvGrpSpPr>
                        <wpg:grpSpPr bwMode="auto">
                          <a:xfrm>
                            <a:off x="2837" y="1538"/>
                            <a:ext cx="2" cy="377"/>
                            <a:chOff x="2837" y="1538"/>
                            <a:chExt cx="2" cy="377"/>
                          </a:xfrm>
                        </wpg:grpSpPr>
                        <wps:wsp>
                          <wps:cNvPr id="316" name="Freeform 1340"/>
                          <wps:cNvSpPr>
                            <a:spLocks/>
                          </wps:cNvSpPr>
                          <wps:spPr bwMode="auto">
                            <a:xfrm>
                              <a:off x="2837" y="1538"/>
                              <a:ext cx="2" cy="37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377"/>
                                <a:gd name="T2" fmla="+- 0 1914 1538"/>
                                <a:gd name="T3" fmla="*/ 1914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336"/>
                        <wpg:cNvGrpSpPr>
                          <a:grpSpLocks/>
                        </wpg:cNvGrpSpPr>
                        <wpg:grpSpPr bwMode="auto">
                          <a:xfrm>
                            <a:off x="2765" y="1785"/>
                            <a:ext cx="142" cy="197"/>
                            <a:chOff x="2765" y="1785"/>
                            <a:chExt cx="142" cy="197"/>
                          </a:xfrm>
                        </wpg:grpSpPr>
                        <wps:wsp>
                          <wps:cNvPr id="318" name="Freeform 1338"/>
                          <wps:cNvSpPr>
                            <a:spLocks/>
                          </wps:cNvSpPr>
                          <wps:spPr bwMode="auto">
                            <a:xfrm>
                              <a:off x="2765" y="1785"/>
                              <a:ext cx="142" cy="197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142"/>
                                <a:gd name="T2" fmla="+- 0 1785 1785"/>
                                <a:gd name="T3" fmla="*/ 1785 h 197"/>
                                <a:gd name="T4" fmla="+- 0 2837 2765"/>
                                <a:gd name="T5" fmla="*/ T4 w 142"/>
                                <a:gd name="T6" fmla="+- 0 1982 1785"/>
                                <a:gd name="T7" fmla="*/ 1982 h 197"/>
                                <a:gd name="T8" fmla="+- 0 2874 2765"/>
                                <a:gd name="T9" fmla="*/ T8 w 142"/>
                                <a:gd name="T10" fmla="+- 0 1878 1785"/>
                                <a:gd name="T11" fmla="*/ 1878 h 197"/>
                                <a:gd name="T12" fmla="+- 0 2837 2765"/>
                                <a:gd name="T13" fmla="*/ T12 w 142"/>
                                <a:gd name="T14" fmla="+- 0 1878 1785"/>
                                <a:gd name="T15" fmla="*/ 1878 h 197"/>
                                <a:gd name="T16" fmla="+- 0 2765 2765"/>
                                <a:gd name="T17" fmla="*/ T16 w 142"/>
                                <a:gd name="T18" fmla="+- 0 1785 1785"/>
                                <a:gd name="T19" fmla="*/ 17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7">
                                  <a:moveTo>
                                    <a:pt x="0" y="0"/>
                                  </a:moveTo>
                                  <a:lnTo>
                                    <a:pt x="72" y="197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337"/>
                          <wps:cNvSpPr>
                            <a:spLocks/>
                          </wps:cNvSpPr>
                          <wps:spPr bwMode="auto">
                            <a:xfrm>
                              <a:off x="2765" y="1785"/>
                              <a:ext cx="142" cy="197"/>
                            </a:xfrm>
                            <a:custGeom>
                              <a:avLst/>
                              <a:gdLst>
                                <a:gd name="T0" fmla="+- 0 2907 2765"/>
                                <a:gd name="T1" fmla="*/ T0 w 142"/>
                                <a:gd name="T2" fmla="+- 0 1785 1785"/>
                                <a:gd name="T3" fmla="*/ 1785 h 197"/>
                                <a:gd name="T4" fmla="+- 0 2837 2765"/>
                                <a:gd name="T5" fmla="*/ T4 w 142"/>
                                <a:gd name="T6" fmla="+- 0 1878 1785"/>
                                <a:gd name="T7" fmla="*/ 1878 h 197"/>
                                <a:gd name="T8" fmla="+- 0 2874 2765"/>
                                <a:gd name="T9" fmla="*/ T8 w 142"/>
                                <a:gd name="T10" fmla="+- 0 1878 1785"/>
                                <a:gd name="T11" fmla="*/ 1878 h 197"/>
                                <a:gd name="T12" fmla="+- 0 2907 2765"/>
                                <a:gd name="T13" fmla="*/ T12 w 142"/>
                                <a:gd name="T14" fmla="+- 0 1785 1785"/>
                                <a:gd name="T15" fmla="*/ 17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197">
                                  <a:moveTo>
                                    <a:pt x="142" y="0"/>
                                  </a:moveTo>
                                  <a:lnTo>
                                    <a:pt x="72" y="93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334"/>
                        <wpg:cNvGrpSpPr>
                          <a:grpSpLocks/>
                        </wpg:cNvGrpSpPr>
                        <wpg:grpSpPr bwMode="auto">
                          <a:xfrm>
                            <a:off x="2765" y="1785"/>
                            <a:ext cx="142" cy="197"/>
                            <a:chOff x="2765" y="1785"/>
                            <a:chExt cx="142" cy="197"/>
                          </a:xfrm>
                        </wpg:grpSpPr>
                        <wps:wsp>
                          <wps:cNvPr id="321" name="Freeform 1335"/>
                          <wps:cNvSpPr>
                            <a:spLocks/>
                          </wps:cNvSpPr>
                          <wps:spPr bwMode="auto">
                            <a:xfrm>
                              <a:off x="2765" y="1785"/>
                              <a:ext cx="142" cy="197"/>
                            </a:xfrm>
                            <a:custGeom>
                              <a:avLst/>
                              <a:gdLst>
                                <a:gd name="T0" fmla="+- 0 2837 2765"/>
                                <a:gd name="T1" fmla="*/ T0 w 142"/>
                                <a:gd name="T2" fmla="+- 0 1982 1785"/>
                                <a:gd name="T3" fmla="*/ 1982 h 197"/>
                                <a:gd name="T4" fmla="+- 0 2765 2765"/>
                                <a:gd name="T5" fmla="*/ T4 w 142"/>
                                <a:gd name="T6" fmla="+- 0 1785 1785"/>
                                <a:gd name="T7" fmla="*/ 1785 h 197"/>
                                <a:gd name="T8" fmla="+- 0 2837 2765"/>
                                <a:gd name="T9" fmla="*/ T8 w 142"/>
                                <a:gd name="T10" fmla="+- 0 1878 1785"/>
                                <a:gd name="T11" fmla="*/ 1878 h 197"/>
                                <a:gd name="T12" fmla="+- 0 2907 2765"/>
                                <a:gd name="T13" fmla="*/ T12 w 142"/>
                                <a:gd name="T14" fmla="+- 0 1785 1785"/>
                                <a:gd name="T15" fmla="*/ 1785 h 197"/>
                                <a:gd name="T16" fmla="+- 0 2837 2765"/>
                                <a:gd name="T17" fmla="*/ T16 w 142"/>
                                <a:gd name="T18" fmla="+- 0 1982 1785"/>
                                <a:gd name="T19" fmla="*/ 198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7">
                                  <a:moveTo>
                                    <a:pt x="72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72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332"/>
                        <wpg:cNvGrpSpPr>
                          <a:grpSpLocks/>
                        </wpg:cNvGrpSpPr>
                        <wpg:grpSpPr bwMode="auto">
                          <a:xfrm>
                            <a:off x="2837" y="246"/>
                            <a:ext cx="2" cy="404"/>
                            <a:chOff x="2837" y="246"/>
                            <a:chExt cx="2" cy="404"/>
                          </a:xfrm>
                        </wpg:grpSpPr>
                        <wps:wsp>
                          <wps:cNvPr id="323" name="Freeform 1333"/>
                          <wps:cNvSpPr>
                            <a:spLocks/>
                          </wps:cNvSpPr>
                          <wps:spPr bwMode="auto">
                            <a:xfrm>
                              <a:off x="2837" y="246"/>
                              <a:ext cx="2" cy="404"/>
                            </a:xfrm>
                            <a:custGeom>
                              <a:avLst/>
                              <a:gdLst>
                                <a:gd name="T0" fmla="+- 0 246 246"/>
                                <a:gd name="T1" fmla="*/ 246 h 404"/>
                                <a:gd name="T2" fmla="+- 0 650 246"/>
                                <a:gd name="T3" fmla="*/ 650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329"/>
                        <wpg:cNvGrpSpPr>
                          <a:grpSpLocks/>
                        </wpg:cNvGrpSpPr>
                        <wpg:grpSpPr bwMode="auto">
                          <a:xfrm>
                            <a:off x="2765" y="522"/>
                            <a:ext cx="142" cy="195"/>
                            <a:chOff x="2765" y="522"/>
                            <a:chExt cx="142" cy="195"/>
                          </a:xfrm>
                        </wpg:grpSpPr>
                        <wps:wsp>
                          <wps:cNvPr id="325" name="Freeform 1331"/>
                          <wps:cNvSpPr>
                            <a:spLocks/>
                          </wps:cNvSpPr>
                          <wps:spPr bwMode="auto">
                            <a:xfrm>
                              <a:off x="2765" y="522"/>
                              <a:ext cx="142" cy="195"/>
                            </a:xfrm>
                            <a:custGeom>
                              <a:avLst/>
                              <a:gdLst>
                                <a:gd name="T0" fmla="+- 0 2765 2765"/>
                                <a:gd name="T1" fmla="*/ T0 w 142"/>
                                <a:gd name="T2" fmla="+- 0 522 522"/>
                                <a:gd name="T3" fmla="*/ 522 h 195"/>
                                <a:gd name="T4" fmla="+- 0 2837 2765"/>
                                <a:gd name="T5" fmla="*/ T4 w 142"/>
                                <a:gd name="T6" fmla="+- 0 717 522"/>
                                <a:gd name="T7" fmla="*/ 717 h 195"/>
                                <a:gd name="T8" fmla="+- 0 2873 2765"/>
                                <a:gd name="T9" fmla="*/ T8 w 142"/>
                                <a:gd name="T10" fmla="+- 0 616 522"/>
                                <a:gd name="T11" fmla="*/ 616 h 195"/>
                                <a:gd name="T12" fmla="+- 0 2837 2765"/>
                                <a:gd name="T13" fmla="*/ T12 w 142"/>
                                <a:gd name="T14" fmla="+- 0 616 522"/>
                                <a:gd name="T15" fmla="*/ 616 h 195"/>
                                <a:gd name="T16" fmla="+- 0 2765 2765"/>
                                <a:gd name="T17" fmla="*/ T16 w 142"/>
                                <a:gd name="T18" fmla="+- 0 522 522"/>
                                <a:gd name="T19" fmla="*/ 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5">
                                  <a:moveTo>
                                    <a:pt x="0" y="0"/>
                                  </a:moveTo>
                                  <a:lnTo>
                                    <a:pt x="72" y="195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330"/>
                          <wps:cNvSpPr>
                            <a:spLocks/>
                          </wps:cNvSpPr>
                          <wps:spPr bwMode="auto">
                            <a:xfrm>
                              <a:off x="2765" y="522"/>
                              <a:ext cx="142" cy="195"/>
                            </a:xfrm>
                            <a:custGeom>
                              <a:avLst/>
                              <a:gdLst>
                                <a:gd name="T0" fmla="+- 0 2907 2765"/>
                                <a:gd name="T1" fmla="*/ T0 w 142"/>
                                <a:gd name="T2" fmla="+- 0 522 522"/>
                                <a:gd name="T3" fmla="*/ 522 h 195"/>
                                <a:gd name="T4" fmla="+- 0 2837 2765"/>
                                <a:gd name="T5" fmla="*/ T4 w 142"/>
                                <a:gd name="T6" fmla="+- 0 616 522"/>
                                <a:gd name="T7" fmla="*/ 616 h 195"/>
                                <a:gd name="T8" fmla="+- 0 2873 2765"/>
                                <a:gd name="T9" fmla="*/ T8 w 142"/>
                                <a:gd name="T10" fmla="+- 0 616 522"/>
                                <a:gd name="T11" fmla="*/ 616 h 195"/>
                                <a:gd name="T12" fmla="+- 0 2907 2765"/>
                                <a:gd name="T13" fmla="*/ T12 w 142"/>
                                <a:gd name="T14" fmla="+- 0 522 522"/>
                                <a:gd name="T15" fmla="*/ 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195">
                                  <a:moveTo>
                                    <a:pt x="142" y="0"/>
                                  </a:moveTo>
                                  <a:lnTo>
                                    <a:pt x="72" y="94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327"/>
                        <wpg:cNvGrpSpPr>
                          <a:grpSpLocks/>
                        </wpg:cNvGrpSpPr>
                        <wpg:grpSpPr bwMode="auto">
                          <a:xfrm>
                            <a:off x="2765" y="522"/>
                            <a:ext cx="142" cy="195"/>
                            <a:chOff x="2765" y="522"/>
                            <a:chExt cx="142" cy="195"/>
                          </a:xfrm>
                        </wpg:grpSpPr>
                        <wps:wsp>
                          <wps:cNvPr id="328" name="Freeform 1328"/>
                          <wps:cNvSpPr>
                            <a:spLocks/>
                          </wps:cNvSpPr>
                          <wps:spPr bwMode="auto">
                            <a:xfrm>
                              <a:off x="2765" y="522"/>
                              <a:ext cx="142" cy="195"/>
                            </a:xfrm>
                            <a:custGeom>
                              <a:avLst/>
                              <a:gdLst>
                                <a:gd name="T0" fmla="+- 0 2837 2765"/>
                                <a:gd name="T1" fmla="*/ T0 w 142"/>
                                <a:gd name="T2" fmla="+- 0 717 522"/>
                                <a:gd name="T3" fmla="*/ 717 h 195"/>
                                <a:gd name="T4" fmla="+- 0 2765 2765"/>
                                <a:gd name="T5" fmla="*/ T4 w 142"/>
                                <a:gd name="T6" fmla="+- 0 522 522"/>
                                <a:gd name="T7" fmla="*/ 522 h 195"/>
                                <a:gd name="T8" fmla="+- 0 2837 2765"/>
                                <a:gd name="T9" fmla="*/ T8 w 142"/>
                                <a:gd name="T10" fmla="+- 0 616 522"/>
                                <a:gd name="T11" fmla="*/ 616 h 195"/>
                                <a:gd name="T12" fmla="+- 0 2907 2765"/>
                                <a:gd name="T13" fmla="*/ T12 w 142"/>
                                <a:gd name="T14" fmla="+- 0 522 522"/>
                                <a:gd name="T15" fmla="*/ 522 h 195"/>
                                <a:gd name="T16" fmla="+- 0 2837 2765"/>
                                <a:gd name="T17" fmla="*/ T16 w 142"/>
                                <a:gd name="T18" fmla="+- 0 717 522"/>
                                <a:gd name="T19" fmla="*/ 71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5">
                                  <a:moveTo>
                                    <a:pt x="72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72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325"/>
                        <wpg:cNvGrpSpPr>
                          <a:grpSpLocks/>
                        </wpg:cNvGrpSpPr>
                        <wpg:grpSpPr bwMode="auto">
                          <a:xfrm>
                            <a:off x="4426" y="722"/>
                            <a:ext cx="1632" cy="809"/>
                            <a:chOff x="4426" y="722"/>
                            <a:chExt cx="1632" cy="809"/>
                          </a:xfrm>
                        </wpg:grpSpPr>
                        <wps:wsp>
                          <wps:cNvPr id="330" name="Freeform 1326"/>
                          <wps:cNvSpPr>
                            <a:spLocks/>
                          </wps:cNvSpPr>
                          <wps:spPr bwMode="auto">
                            <a:xfrm>
                              <a:off x="4426" y="722"/>
                              <a:ext cx="1632" cy="809"/>
                            </a:xfrm>
                            <a:custGeom>
                              <a:avLst/>
                              <a:gdLst>
                                <a:gd name="T0" fmla="+- 0 6058 4426"/>
                                <a:gd name="T1" fmla="*/ T0 w 1632"/>
                                <a:gd name="T2" fmla="+- 0 1127 722"/>
                                <a:gd name="T3" fmla="*/ 1127 h 809"/>
                                <a:gd name="T4" fmla="+- 0 6047 4426"/>
                                <a:gd name="T5" fmla="*/ T4 w 1632"/>
                                <a:gd name="T6" fmla="+- 0 1061 722"/>
                                <a:gd name="T7" fmla="*/ 1061 h 809"/>
                                <a:gd name="T8" fmla="+- 0 6016 4426"/>
                                <a:gd name="T9" fmla="*/ T8 w 1632"/>
                                <a:gd name="T10" fmla="+- 0 998 722"/>
                                <a:gd name="T11" fmla="*/ 998 h 809"/>
                                <a:gd name="T12" fmla="+- 0 5967 4426"/>
                                <a:gd name="T13" fmla="*/ T12 w 1632"/>
                                <a:gd name="T14" fmla="+- 0 940 722"/>
                                <a:gd name="T15" fmla="*/ 940 h 809"/>
                                <a:gd name="T16" fmla="+- 0 5901 4426"/>
                                <a:gd name="T17" fmla="*/ T16 w 1632"/>
                                <a:gd name="T18" fmla="+- 0 887 722"/>
                                <a:gd name="T19" fmla="*/ 887 h 809"/>
                                <a:gd name="T20" fmla="+- 0 5819 4426"/>
                                <a:gd name="T21" fmla="*/ T20 w 1632"/>
                                <a:gd name="T22" fmla="+- 0 840 722"/>
                                <a:gd name="T23" fmla="*/ 840 h 809"/>
                                <a:gd name="T24" fmla="+- 0 5724 4426"/>
                                <a:gd name="T25" fmla="*/ T24 w 1632"/>
                                <a:gd name="T26" fmla="+- 0 799 722"/>
                                <a:gd name="T27" fmla="*/ 799 h 809"/>
                                <a:gd name="T28" fmla="+- 0 5617 4426"/>
                                <a:gd name="T29" fmla="*/ T28 w 1632"/>
                                <a:gd name="T30" fmla="+- 0 767 722"/>
                                <a:gd name="T31" fmla="*/ 767 h 809"/>
                                <a:gd name="T32" fmla="+- 0 5500 4426"/>
                                <a:gd name="T33" fmla="*/ T32 w 1632"/>
                                <a:gd name="T34" fmla="+- 0 742 722"/>
                                <a:gd name="T35" fmla="*/ 742 h 809"/>
                                <a:gd name="T36" fmla="+- 0 5438 4426"/>
                                <a:gd name="T37" fmla="*/ T36 w 1632"/>
                                <a:gd name="T38" fmla="+- 0 733 722"/>
                                <a:gd name="T39" fmla="*/ 733 h 809"/>
                                <a:gd name="T40" fmla="+- 0 5374 4426"/>
                                <a:gd name="T41" fmla="*/ T40 w 1632"/>
                                <a:gd name="T42" fmla="+- 0 727 722"/>
                                <a:gd name="T43" fmla="*/ 727 h 809"/>
                                <a:gd name="T44" fmla="+- 0 5309 4426"/>
                                <a:gd name="T45" fmla="*/ T44 w 1632"/>
                                <a:gd name="T46" fmla="+- 0 723 722"/>
                                <a:gd name="T47" fmla="*/ 723 h 809"/>
                                <a:gd name="T48" fmla="+- 0 5242 4426"/>
                                <a:gd name="T49" fmla="*/ T48 w 1632"/>
                                <a:gd name="T50" fmla="+- 0 722 722"/>
                                <a:gd name="T51" fmla="*/ 722 h 809"/>
                                <a:gd name="T52" fmla="+- 0 5175 4426"/>
                                <a:gd name="T53" fmla="*/ T52 w 1632"/>
                                <a:gd name="T54" fmla="+- 0 723 722"/>
                                <a:gd name="T55" fmla="*/ 723 h 809"/>
                                <a:gd name="T56" fmla="+- 0 5110 4426"/>
                                <a:gd name="T57" fmla="*/ T56 w 1632"/>
                                <a:gd name="T58" fmla="+- 0 727 722"/>
                                <a:gd name="T59" fmla="*/ 727 h 809"/>
                                <a:gd name="T60" fmla="+- 0 5046 4426"/>
                                <a:gd name="T61" fmla="*/ T60 w 1632"/>
                                <a:gd name="T62" fmla="+- 0 733 722"/>
                                <a:gd name="T63" fmla="*/ 733 h 809"/>
                                <a:gd name="T64" fmla="+- 0 4984 4426"/>
                                <a:gd name="T65" fmla="*/ T64 w 1632"/>
                                <a:gd name="T66" fmla="+- 0 742 722"/>
                                <a:gd name="T67" fmla="*/ 742 h 809"/>
                                <a:gd name="T68" fmla="+- 0 4924 4426"/>
                                <a:gd name="T69" fmla="*/ T68 w 1632"/>
                                <a:gd name="T70" fmla="+- 0 753 722"/>
                                <a:gd name="T71" fmla="*/ 753 h 809"/>
                                <a:gd name="T72" fmla="+- 0 4812 4426"/>
                                <a:gd name="T73" fmla="*/ T72 w 1632"/>
                                <a:gd name="T74" fmla="+- 0 782 722"/>
                                <a:gd name="T75" fmla="*/ 782 h 809"/>
                                <a:gd name="T76" fmla="+- 0 4711 4426"/>
                                <a:gd name="T77" fmla="*/ T76 w 1632"/>
                                <a:gd name="T78" fmla="+- 0 819 722"/>
                                <a:gd name="T79" fmla="*/ 819 h 809"/>
                                <a:gd name="T80" fmla="+- 0 4622 4426"/>
                                <a:gd name="T81" fmla="*/ T80 w 1632"/>
                                <a:gd name="T82" fmla="+- 0 863 722"/>
                                <a:gd name="T83" fmla="*/ 863 h 809"/>
                                <a:gd name="T84" fmla="+- 0 4548 4426"/>
                                <a:gd name="T85" fmla="*/ T84 w 1632"/>
                                <a:gd name="T86" fmla="+- 0 913 722"/>
                                <a:gd name="T87" fmla="*/ 913 h 809"/>
                                <a:gd name="T88" fmla="+- 0 4490 4426"/>
                                <a:gd name="T89" fmla="*/ T88 w 1632"/>
                                <a:gd name="T90" fmla="+- 0 969 722"/>
                                <a:gd name="T91" fmla="*/ 969 h 809"/>
                                <a:gd name="T92" fmla="+- 0 4450 4426"/>
                                <a:gd name="T93" fmla="*/ T92 w 1632"/>
                                <a:gd name="T94" fmla="+- 0 1029 722"/>
                                <a:gd name="T95" fmla="*/ 1029 h 809"/>
                                <a:gd name="T96" fmla="+- 0 4429 4426"/>
                                <a:gd name="T97" fmla="*/ T96 w 1632"/>
                                <a:gd name="T98" fmla="+- 0 1094 722"/>
                                <a:gd name="T99" fmla="*/ 1094 h 809"/>
                                <a:gd name="T100" fmla="+- 0 4426 4426"/>
                                <a:gd name="T101" fmla="*/ T100 w 1632"/>
                                <a:gd name="T102" fmla="+- 0 1127 722"/>
                                <a:gd name="T103" fmla="*/ 1127 h 809"/>
                                <a:gd name="T104" fmla="+- 0 4429 4426"/>
                                <a:gd name="T105" fmla="*/ T104 w 1632"/>
                                <a:gd name="T106" fmla="+- 0 1160 722"/>
                                <a:gd name="T107" fmla="*/ 1160 h 809"/>
                                <a:gd name="T108" fmla="+- 0 4450 4426"/>
                                <a:gd name="T109" fmla="*/ T108 w 1632"/>
                                <a:gd name="T110" fmla="+- 0 1224 722"/>
                                <a:gd name="T111" fmla="*/ 1224 h 809"/>
                                <a:gd name="T112" fmla="+- 0 4490 4426"/>
                                <a:gd name="T113" fmla="*/ T112 w 1632"/>
                                <a:gd name="T114" fmla="+- 0 1284 722"/>
                                <a:gd name="T115" fmla="*/ 1284 h 809"/>
                                <a:gd name="T116" fmla="+- 0 4548 4426"/>
                                <a:gd name="T117" fmla="*/ T116 w 1632"/>
                                <a:gd name="T118" fmla="+- 0 1340 722"/>
                                <a:gd name="T119" fmla="*/ 1340 h 809"/>
                                <a:gd name="T120" fmla="+- 0 4622 4426"/>
                                <a:gd name="T121" fmla="*/ T120 w 1632"/>
                                <a:gd name="T122" fmla="+- 0 1390 722"/>
                                <a:gd name="T123" fmla="*/ 1390 h 809"/>
                                <a:gd name="T124" fmla="+- 0 4711 4426"/>
                                <a:gd name="T125" fmla="*/ T124 w 1632"/>
                                <a:gd name="T126" fmla="+- 0 1433 722"/>
                                <a:gd name="T127" fmla="*/ 1433 h 809"/>
                                <a:gd name="T128" fmla="+- 0 4812 4426"/>
                                <a:gd name="T129" fmla="*/ T128 w 1632"/>
                                <a:gd name="T130" fmla="+- 0 1470 722"/>
                                <a:gd name="T131" fmla="*/ 1470 h 809"/>
                                <a:gd name="T132" fmla="+- 0 4924 4426"/>
                                <a:gd name="T133" fmla="*/ T132 w 1632"/>
                                <a:gd name="T134" fmla="+- 0 1499 722"/>
                                <a:gd name="T135" fmla="*/ 1499 h 809"/>
                                <a:gd name="T136" fmla="+- 0 4984 4426"/>
                                <a:gd name="T137" fmla="*/ T136 w 1632"/>
                                <a:gd name="T138" fmla="+- 0 1510 722"/>
                                <a:gd name="T139" fmla="*/ 1510 h 809"/>
                                <a:gd name="T140" fmla="+- 0 5046 4426"/>
                                <a:gd name="T141" fmla="*/ T140 w 1632"/>
                                <a:gd name="T142" fmla="+- 0 1519 722"/>
                                <a:gd name="T143" fmla="*/ 1519 h 809"/>
                                <a:gd name="T144" fmla="+- 0 5110 4426"/>
                                <a:gd name="T145" fmla="*/ T144 w 1632"/>
                                <a:gd name="T146" fmla="+- 0 1525 722"/>
                                <a:gd name="T147" fmla="*/ 1525 h 809"/>
                                <a:gd name="T148" fmla="+- 0 5175 4426"/>
                                <a:gd name="T149" fmla="*/ T148 w 1632"/>
                                <a:gd name="T150" fmla="+- 0 1529 722"/>
                                <a:gd name="T151" fmla="*/ 1529 h 809"/>
                                <a:gd name="T152" fmla="+- 0 5242 4426"/>
                                <a:gd name="T153" fmla="*/ T152 w 1632"/>
                                <a:gd name="T154" fmla="+- 0 1530 722"/>
                                <a:gd name="T155" fmla="*/ 1530 h 809"/>
                                <a:gd name="T156" fmla="+- 0 5309 4426"/>
                                <a:gd name="T157" fmla="*/ T156 w 1632"/>
                                <a:gd name="T158" fmla="+- 0 1529 722"/>
                                <a:gd name="T159" fmla="*/ 1529 h 809"/>
                                <a:gd name="T160" fmla="+- 0 5374 4426"/>
                                <a:gd name="T161" fmla="*/ T160 w 1632"/>
                                <a:gd name="T162" fmla="+- 0 1525 722"/>
                                <a:gd name="T163" fmla="*/ 1525 h 809"/>
                                <a:gd name="T164" fmla="+- 0 5438 4426"/>
                                <a:gd name="T165" fmla="*/ T164 w 1632"/>
                                <a:gd name="T166" fmla="+- 0 1519 722"/>
                                <a:gd name="T167" fmla="*/ 1519 h 809"/>
                                <a:gd name="T168" fmla="+- 0 5500 4426"/>
                                <a:gd name="T169" fmla="*/ T168 w 1632"/>
                                <a:gd name="T170" fmla="+- 0 1510 722"/>
                                <a:gd name="T171" fmla="*/ 1510 h 809"/>
                                <a:gd name="T172" fmla="+- 0 5560 4426"/>
                                <a:gd name="T173" fmla="*/ T172 w 1632"/>
                                <a:gd name="T174" fmla="+- 0 1499 722"/>
                                <a:gd name="T175" fmla="*/ 1499 h 809"/>
                                <a:gd name="T176" fmla="+- 0 5672 4426"/>
                                <a:gd name="T177" fmla="*/ T176 w 1632"/>
                                <a:gd name="T178" fmla="+- 0 1470 722"/>
                                <a:gd name="T179" fmla="*/ 1470 h 809"/>
                                <a:gd name="T180" fmla="+- 0 5773 4426"/>
                                <a:gd name="T181" fmla="*/ T180 w 1632"/>
                                <a:gd name="T182" fmla="+- 0 1433 722"/>
                                <a:gd name="T183" fmla="*/ 1433 h 809"/>
                                <a:gd name="T184" fmla="+- 0 5862 4426"/>
                                <a:gd name="T185" fmla="*/ T184 w 1632"/>
                                <a:gd name="T186" fmla="+- 0 1390 722"/>
                                <a:gd name="T187" fmla="*/ 1390 h 809"/>
                                <a:gd name="T188" fmla="+- 0 5936 4426"/>
                                <a:gd name="T189" fmla="*/ T188 w 1632"/>
                                <a:gd name="T190" fmla="+- 0 1340 722"/>
                                <a:gd name="T191" fmla="*/ 1340 h 809"/>
                                <a:gd name="T192" fmla="+- 0 5994 4426"/>
                                <a:gd name="T193" fmla="*/ T192 w 1632"/>
                                <a:gd name="T194" fmla="+- 0 1284 722"/>
                                <a:gd name="T195" fmla="*/ 1284 h 809"/>
                                <a:gd name="T196" fmla="+- 0 6034 4426"/>
                                <a:gd name="T197" fmla="*/ T196 w 1632"/>
                                <a:gd name="T198" fmla="+- 0 1224 722"/>
                                <a:gd name="T199" fmla="*/ 1224 h 809"/>
                                <a:gd name="T200" fmla="+- 0 6055 4426"/>
                                <a:gd name="T201" fmla="*/ T200 w 1632"/>
                                <a:gd name="T202" fmla="+- 0 1160 722"/>
                                <a:gd name="T203" fmla="*/ 1160 h 809"/>
                                <a:gd name="T204" fmla="+- 0 6058 4426"/>
                                <a:gd name="T205" fmla="*/ T204 w 1632"/>
                                <a:gd name="T206" fmla="+- 0 1127 722"/>
                                <a:gd name="T207" fmla="*/ 1127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632" h="809">
                                  <a:moveTo>
                                    <a:pt x="1632" y="405"/>
                                  </a:moveTo>
                                  <a:lnTo>
                                    <a:pt x="1621" y="339"/>
                                  </a:lnTo>
                                  <a:lnTo>
                                    <a:pt x="1590" y="276"/>
                                  </a:lnTo>
                                  <a:lnTo>
                                    <a:pt x="1541" y="218"/>
                                  </a:lnTo>
                                  <a:lnTo>
                                    <a:pt x="1475" y="165"/>
                                  </a:lnTo>
                                  <a:lnTo>
                                    <a:pt x="1393" y="118"/>
                                  </a:lnTo>
                                  <a:lnTo>
                                    <a:pt x="1298" y="77"/>
                                  </a:lnTo>
                                  <a:lnTo>
                                    <a:pt x="1191" y="45"/>
                                  </a:lnTo>
                                  <a:lnTo>
                                    <a:pt x="1074" y="20"/>
                                  </a:lnTo>
                                  <a:lnTo>
                                    <a:pt x="1012" y="11"/>
                                  </a:lnTo>
                                  <a:lnTo>
                                    <a:pt x="948" y="5"/>
                                  </a:lnTo>
                                  <a:lnTo>
                                    <a:pt x="883" y="1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684" y="5"/>
                                  </a:lnTo>
                                  <a:lnTo>
                                    <a:pt x="620" y="11"/>
                                  </a:lnTo>
                                  <a:lnTo>
                                    <a:pt x="558" y="20"/>
                                  </a:lnTo>
                                  <a:lnTo>
                                    <a:pt x="498" y="31"/>
                                  </a:lnTo>
                                  <a:lnTo>
                                    <a:pt x="386" y="60"/>
                                  </a:lnTo>
                                  <a:lnTo>
                                    <a:pt x="285" y="97"/>
                                  </a:lnTo>
                                  <a:lnTo>
                                    <a:pt x="196" y="141"/>
                                  </a:lnTo>
                                  <a:lnTo>
                                    <a:pt x="122" y="191"/>
                                  </a:lnTo>
                                  <a:lnTo>
                                    <a:pt x="64" y="247"/>
                                  </a:lnTo>
                                  <a:lnTo>
                                    <a:pt x="24" y="307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3" y="438"/>
                                  </a:lnTo>
                                  <a:lnTo>
                                    <a:pt x="24" y="502"/>
                                  </a:lnTo>
                                  <a:lnTo>
                                    <a:pt x="64" y="562"/>
                                  </a:lnTo>
                                  <a:lnTo>
                                    <a:pt x="122" y="618"/>
                                  </a:lnTo>
                                  <a:lnTo>
                                    <a:pt x="196" y="668"/>
                                  </a:lnTo>
                                  <a:lnTo>
                                    <a:pt x="285" y="711"/>
                                  </a:lnTo>
                                  <a:lnTo>
                                    <a:pt x="386" y="748"/>
                                  </a:lnTo>
                                  <a:lnTo>
                                    <a:pt x="498" y="777"/>
                                  </a:lnTo>
                                  <a:lnTo>
                                    <a:pt x="558" y="788"/>
                                  </a:lnTo>
                                  <a:lnTo>
                                    <a:pt x="620" y="797"/>
                                  </a:lnTo>
                                  <a:lnTo>
                                    <a:pt x="684" y="803"/>
                                  </a:lnTo>
                                  <a:lnTo>
                                    <a:pt x="749" y="807"/>
                                  </a:lnTo>
                                  <a:lnTo>
                                    <a:pt x="816" y="808"/>
                                  </a:lnTo>
                                  <a:lnTo>
                                    <a:pt x="883" y="807"/>
                                  </a:lnTo>
                                  <a:lnTo>
                                    <a:pt x="948" y="803"/>
                                  </a:lnTo>
                                  <a:lnTo>
                                    <a:pt x="1012" y="797"/>
                                  </a:lnTo>
                                  <a:lnTo>
                                    <a:pt x="1074" y="788"/>
                                  </a:lnTo>
                                  <a:lnTo>
                                    <a:pt x="1134" y="777"/>
                                  </a:lnTo>
                                  <a:lnTo>
                                    <a:pt x="1246" y="748"/>
                                  </a:lnTo>
                                  <a:lnTo>
                                    <a:pt x="1347" y="711"/>
                                  </a:lnTo>
                                  <a:lnTo>
                                    <a:pt x="1436" y="668"/>
                                  </a:lnTo>
                                  <a:lnTo>
                                    <a:pt x="1510" y="618"/>
                                  </a:lnTo>
                                  <a:lnTo>
                                    <a:pt x="1568" y="562"/>
                                  </a:lnTo>
                                  <a:lnTo>
                                    <a:pt x="1608" y="502"/>
                                  </a:lnTo>
                                  <a:lnTo>
                                    <a:pt x="1629" y="438"/>
                                  </a:lnTo>
                                  <a:lnTo>
                                    <a:pt x="1632" y="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323"/>
                        <wpg:cNvGrpSpPr>
                          <a:grpSpLocks/>
                        </wpg:cNvGrpSpPr>
                        <wpg:grpSpPr bwMode="auto">
                          <a:xfrm>
                            <a:off x="6063" y="1127"/>
                            <a:ext cx="543" cy="2"/>
                            <a:chOff x="6063" y="1127"/>
                            <a:chExt cx="543" cy="2"/>
                          </a:xfrm>
                        </wpg:grpSpPr>
                        <wps:wsp>
                          <wps:cNvPr id="332" name="Freeform 1324"/>
                          <wps:cNvSpPr>
                            <a:spLocks/>
                          </wps:cNvSpPr>
                          <wps:spPr bwMode="auto">
                            <a:xfrm>
                              <a:off x="6063" y="1127"/>
                              <a:ext cx="543" cy="2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543"/>
                                <a:gd name="T2" fmla="+- 0 6605 6063"/>
                                <a:gd name="T3" fmla="*/ T2 w 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">
                                  <a:moveTo>
                                    <a:pt x="0" y="0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321"/>
                        <wpg:cNvGrpSpPr>
                          <a:grpSpLocks/>
                        </wpg:cNvGrpSpPr>
                        <wpg:grpSpPr bwMode="auto">
                          <a:xfrm>
                            <a:off x="6471" y="1060"/>
                            <a:ext cx="204" cy="132"/>
                            <a:chOff x="6471" y="1060"/>
                            <a:chExt cx="204" cy="132"/>
                          </a:xfrm>
                        </wpg:grpSpPr>
                        <wps:wsp>
                          <wps:cNvPr id="334" name="Freeform 1322"/>
                          <wps:cNvSpPr>
                            <a:spLocks/>
                          </wps:cNvSpPr>
                          <wps:spPr bwMode="auto">
                            <a:xfrm>
                              <a:off x="6471" y="1060"/>
                              <a:ext cx="204" cy="132"/>
                            </a:xfrm>
                            <a:custGeom>
                              <a:avLst/>
                              <a:gdLst>
                                <a:gd name="T0" fmla="+- 0 6471 6471"/>
                                <a:gd name="T1" fmla="*/ T0 w 204"/>
                                <a:gd name="T2" fmla="+- 0 1060 1060"/>
                                <a:gd name="T3" fmla="*/ 1060 h 132"/>
                                <a:gd name="T4" fmla="+- 0 6569 6471"/>
                                <a:gd name="T5" fmla="*/ T4 w 204"/>
                                <a:gd name="T6" fmla="+- 0 1127 1060"/>
                                <a:gd name="T7" fmla="*/ 1127 h 132"/>
                                <a:gd name="T8" fmla="+- 0 6471 6471"/>
                                <a:gd name="T9" fmla="*/ T8 w 204"/>
                                <a:gd name="T10" fmla="+- 0 1192 1060"/>
                                <a:gd name="T11" fmla="*/ 1192 h 132"/>
                                <a:gd name="T12" fmla="+- 0 6675 6471"/>
                                <a:gd name="T13" fmla="*/ T12 w 204"/>
                                <a:gd name="T14" fmla="+- 0 1127 1060"/>
                                <a:gd name="T15" fmla="*/ 1127 h 132"/>
                                <a:gd name="T16" fmla="+- 0 6471 6471"/>
                                <a:gd name="T17" fmla="*/ T16 w 204"/>
                                <a:gd name="T18" fmla="+- 0 1060 1060"/>
                                <a:gd name="T19" fmla="*/ 106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132">
                                  <a:moveTo>
                                    <a:pt x="0" y="0"/>
                                  </a:moveTo>
                                  <a:lnTo>
                                    <a:pt x="98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319"/>
                        <wpg:cNvGrpSpPr>
                          <a:grpSpLocks/>
                        </wpg:cNvGrpSpPr>
                        <wpg:grpSpPr bwMode="auto">
                          <a:xfrm>
                            <a:off x="6471" y="1060"/>
                            <a:ext cx="204" cy="132"/>
                            <a:chOff x="6471" y="1060"/>
                            <a:chExt cx="204" cy="132"/>
                          </a:xfrm>
                        </wpg:grpSpPr>
                        <wps:wsp>
                          <wps:cNvPr id="336" name="Freeform 1320"/>
                          <wps:cNvSpPr>
                            <a:spLocks/>
                          </wps:cNvSpPr>
                          <wps:spPr bwMode="auto">
                            <a:xfrm>
                              <a:off x="6471" y="1060"/>
                              <a:ext cx="204" cy="132"/>
                            </a:xfrm>
                            <a:custGeom>
                              <a:avLst/>
                              <a:gdLst>
                                <a:gd name="T0" fmla="+- 0 6675 6471"/>
                                <a:gd name="T1" fmla="*/ T0 w 204"/>
                                <a:gd name="T2" fmla="+- 0 1127 1060"/>
                                <a:gd name="T3" fmla="*/ 1127 h 132"/>
                                <a:gd name="T4" fmla="+- 0 6471 6471"/>
                                <a:gd name="T5" fmla="*/ T4 w 204"/>
                                <a:gd name="T6" fmla="+- 0 1192 1060"/>
                                <a:gd name="T7" fmla="*/ 1192 h 132"/>
                                <a:gd name="T8" fmla="+- 0 6569 6471"/>
                                <a:gd name="T9" fmla="*/ T8 w 204"/>
                                <a:gd name="T10" fmla="+- 0 1127 1060"/>
                                <a:gd name="T11" fmla="*/ 1127 h 132"/>
                                <a:gd name="T12" fmla="+- 0 6471 6471"/>
                                <a:gd name="T13" fmla="*/ T12 w 204"/>
                                <a:gd name="T14" fmla="+- 0 1060 1060"/>
                                <a:gd name="T15" fmla="*/ 1060 h 132"/>
                                <a:gd name="T16" fmla="+- 0 6675 6471"/>
                                <a:gd name="T17" fmla="*/ T16 w 204"/>
                                <a:gd name="T18" fmla="+- 0 1127 1060"/>
                                <a:gd name="T19" fmla="*/ 112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132">
                                  <a:moveTo>
                                    <a:pt x="204" y="67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317"/>
                        <wpg:cNvGrpSpPr>
                          <a:grpSpLocks/>
                        </wpg:cNvGrpSpPr>
                        <wpg:grpSpPr bwMode="auto">
                          <a:xfrm>
                            <a:off x="6682" y="890"/>
                            <a:ext cx="975" cy="473"/>
                            <a:chOff x="6682" y="890"/>
                            <a:chExt cx="975" cy="473"/>
                          </a:xfrm>
                        </wpg:grpSpPr>
                        <wps:wsp>
                          <wps:cNvPr id="338" name="Freeform 1318"/>
                          <wps:cNvSpPr>
                            <a:spLocks/>
                          </wps:cNvSpPr>
                          <wps:spPr bwMode="auto">
                            <a:xfrm>
                              <a:off x="6682" y="890"/>
                              <a:ext cx="975" cy="473"/>
                            </a:xfrm>
                            <a:custGeom>
                              <a:avLst/>
                              <a:gdLst>
                                <a:gd name="T0" fmla="+- 0 7656 6682"/>
                                <a:gd name="T1" fmla="*/ T0 w 975"/>
                                <a:gd name="T2" fmla="+- 0 1127 890"/>
                                <a:gd name="T3" fmla="*/ 1127 h 473"/>
                                <a:gd name="T4" fmla="+- 0 7631 6682"/>
                                <a:gd name="T5" fmla="*/ T4 w 975"/>
                                <a:gd name="T6" fmla="+- 0 1052 890"/>
                                <a:gd name="T7" fmla="*/ 1052 h 473"/>
                                <a:gd name="T8" fmla="+- 0 7583 6682"/>
                                <a:gd name="T9" fmla="*/ T8 w 975"/>
                                <a:gd name="T10" fmla="+- 0 1002 890"/>
                                <a:gd name="T11" fmla="*/ 1002 h 473"/>
                                <a:gd name="T12" fmla="+- 0 7513 6682"/>
                                <a:gd name="T13" fmla="*/ T12 w 975"/>
                                <a:gd name="T14" fmla="+- 0 959 890"/>
                                <a:gd name="T15" fmla="*/ 959 h 473"/>
                                <a:gd name="T16" fmla="+- 0 7457 6682"/>
                                <a:gd name="T17" fmla="*/ T16 w 975"/>
                                <a:gd name="T18" fmla="+- 0 935 890"/>
                                <a:gd name="T19" fmla="*/ 935 h 473"/>
                                <a:gd name="T20" fmla="+- 0 7393 6682"/>
                                <a:gd name="T21" fmla="*/ T20 w 975"/>
                                <a:gd name="T22" fmla="+- 0 916 890"/>
                                <a:gd name="T23" fmla="*/ 916 h 473"/>
                                <a:gd name="T24" fmla="+- 0 7323 6682"/>
                                <a:gd name="T25" fmla="*/ T24 w 975"/>
                                <a:gd name="T26" fmla="+- 0 902 890"/>
                                <a:gd name="T27" fmla="*/ 902 h 473"/>
                                <a:gd name="T28" fmla="+- 0 7248 6682"/>
                                <a:gd name="T29" fmla="*/ T28 w 975"/>
                                <a:gd name="T30" fmla="+- 0 893 890"/>
                                <a:gd name="T31" fmla="*/ 893 h 473"/>
                                <a:gd name="T32" fmla="+- 0 7169 6682"/>
                                <a:gd name="T33" fmla="*/ T32 w 975"/>
                                <a:gd name="T34" fmla="+- 0 890 890"/>
                                <a:gd name="T35" fmla="*/ 890 h 473"/>
                                <a:gd name="T36" fmla="+- 0 7129 6682"/>
                                <a:gd name="T37" fmla="*/ T36 w 975"/>
                                <a:gd name="T38" fmla="+- 0 890 890"/>
                                <a:gd name="T39" fmla="*/ 890 h 473"/>
                                <a:gd name="T40" fmla="+- 0 7052 6682"/>
                                <a:gd name="T41" fmla="*/ T40 w 975"/>
                                <a:gd name="T42" fmla="+- 0 896 890"/>
                                <a:gd name="T43" fmla="*/ 896 h 473"/>
                                <a:gd name="T44" fmla="+- 0 6980 6682"/>
                                <a:gd name="T45" fmla="*/ T44 w 975"/>
                                <a:gd name="T46" fmla="+- 0 908 890"/>
                                <a:gd name="T47" fmla="*/ 908 h 473"/>
                                <a:gd name="T48" fmla="+- 0 6913 6682"/>
                                <a:gd name="T49" fmla="*/ T48 w 975"/>
                                <a:gd name="T50" fmla="+- 0 925 890"/>
                                <a:gd name="T51" fmla="*/ 925 h 473"/>
                                <a:gd name="T52" fmla="+- 0 6852 6682"/>
                                <a:gd name="T53" fmla="*/ T52 w 975"/>
                                <a:gd name="T54" fmla="+- 0 947 890"/>
                                <a:gd name="T55" fmla="*/ 947 h 473"/>
                                <a:gd name="T56" fmla="+- 0 6776 6682"/>
                                <a:gd name="T57" fmla="*/ T56 w 975"/>
                                <a:gd name="T58" fmla="+- 0 987 890"/>
                                <a:gd name="T59" fmla="*/ 987 h 473"/>
                                <a:gd name="T60" fmla="+- 0 6720 6682"/>
                                <a:gd name="T61" fmla="*/ T60 w 975"/>
                                <a:gd name="T62" fmla="+- 0 1034 890"/>
                                <a:gd name="T63" fmla="*/ 1034 h 473"/>
                                <a:gd name="T64" fmla="+- 0 6688 6682"/>
                                <a:gd name="T65" fmla="*/ T64 w 975"/>
                                <a:gd name="T66" fmla="+- 0 1088 890"/>
                                <a:gd name="T67" fmla="*/ 1088 h 473"/>
                                <a:gd name="T68" fmla="+- 0 6682 6682"/>
                                <a:gd name="T69" fmla="*/ T68 w 975"/>
                                <a:gd name="T70" fmla="+- 0 1127 890"/>
                                <a:gd name="T71" fmla="*/ 1127 h 473"/>
                                <a:gd name="T72" fmla="+- 0 6684 6682"/>
                                <a:gd name="T73" fmla="*/ T72 w 975"/>
                                <a:gd name="T74" fmla="+- 0 1146 890"/>
                                <a:gd name="T75" fmla="*/ 1146 h 473"/>
                                <a:gd name="T76" fmla="+- 0 6720 6682"/>
                                <a:gd name="T77" fmla="*/ T76 w 975"/>
                                <a:gd name="T78" fmla="+- 0 1219 890"/>
                                <a:gd name="T79" fmla="*/ 1219 h 473"/>
                                <a:gd name="T80" fmla="+- 0 6776 6682"/>
                                <a:gd name="T81" fmla="*/ T80 w 975"/>
                                <a:gd name="T82" fmla="+- 0 1266 890"/>
                                <a:gd name="T83" fmla="*/ 1266 h 473"/>
                                <a:gd name="T84" fmla="+- 0 6852 6682"/>
                                <a:gd name="T85" fmla="*/ T84 w 975"/>
                                <a:gd name="T86" fmla="+- 0 1306 890"/>
                                <a:gd name="T87" fmla="*/ 1306 h 473"/>
                                <a:gd name="T88" fmla="+- 0 6913 6682"/>
                                <a:gd name="T89" fmla="*/ T88 w 975"/>
                                <a:gd name="T90" fmla="+- 0 1327 890"/>
                                <a:gd name="T91" fmla="*/ 1327 h 473"/>
                                <a:gd name="T92" fmla="+- 0 6980 6682"/>
                                <a:gd name="T93" fmla="*/ T92 w 975"/>
                                <a:gd name="T94" fmla="+- 0 1344 890"/>
                                <a:gd name="T95" fmla="*/ 1344 h 473"/>
                                <a:gd name="T96" fmla="+- 0 7052 6682"/>
                                <a:gd name="T97" fmla="*/ T96 w 975"/>
                                <a:gd name="T98" fmla="+- 0 1355 890"/>
                                <a:gd name="T99" fmla="*/ 1355 h 473"/>
                                <a:gd name="T100" fmla="+- 0 7129 6682"/>
                                <a:gd name="T101" fmla="*/ T100 w 975"/>
                                <a:gd name="T102" fmla="+- 0 1362 890"/>
                                <a:gd name="T103" fmla="*/ 1362 h 473"/>
                                <a:gd name="T104" fmla="+- 0 7169 6682"/>
                                <a:gd name="T105" fmla="*/ T104 w 975"/>
                                <a:gd name="T106" fmla="+- 0 1362 890"/>
                                <a:gd name="T107" fmla="*/ 1362 h 473"/>
                                <a:gd name="T108" fmla="+- 0 7209 6682"/>
                                <a:gd name="T109" fmla="*/ T108 w 975"/>
                                <a:gd name="T110" fmla="+- 0 1362 890"/>
                                <a:gd name="T111" fmla="*/ 1362 h 473"/>
                                <a:gd name="T112" fmla="+- 0 7286 6682"/>
                                <a:gd name="T113" fmla="*/ T112 w 975"/>
                                <a:gd name="T114" fmla="+- 0 1355 890"/>
                                <a:gd name="T115" fmla="*/ 1355 h 473"/>
                                <a:gd name="T116" fmla="+- 0 7359 6682"/>
                                <a:gd name="T117" fmla="*/ T116 w 975"/>
                                <a:gd name="T118" fmla="+- 0 1344 890"/>
                                <a:gd name="T119" fmla="*/ 1344 h 473"/>
                                <a:gd name="T120" fmla="+- 0 7426 6682"/>
                                <a:gd name="T121" fmla="*/ T120 w 975"/>
                                <a:gd name="T122" fmla="+- 0 1327 890"/>
                                <a:gd name="T123" fmla="*/ 1327 h 473"/>
                                <a:gd name="T124" fmla="+- 0 7486 6682"/>
                                <a:gd name="T125" fmla="*/ T124 w 975"/>
                                <a:gd name="T126" fmla="+- 0 1306 890"/>
                                <a:gd name="T127" fmla="*/ 1306 h 473"/>
                                <a:gd name="T128" fmla="+- 0 7562 6682"/>
                                <a:gd name="T129" fmla="*/ T128 w 975"/>
                                <a:gd name="T130" fmla="+- 0 1266 890"/>
                                <a:gd name="T131" fmla="*/ 1266 h 473"/>
                                <a:gd name="T132" fmla="+- 0 7618 6682"/>
                                <a:gd name="T133" fmla="*/ T132 w 975"/>
                                <a:gd name="T134" fmla="+- 0 1219 890"/>
                                <a:gd name="T135" fmla="*/ 1219 h 473"/>
                                <a:gd name="T136" fmla="+- 0 7650 6682"/>
                                <a:gd name="T137" fmla="*/ T136 w 975"/>
                                <a:gd name="T138" fmla="+- 0 1165 890"/>
                                <a:gd name="T139" fmla="*/ 1165 h 473"/>
                                <a:gd name="T140" fmla="+- 0 7656 6682"/>
                                <a:gd name="T141" fmla="*/ T140 w 975"/>
                                <a:gd name="T142" fmla="+- 0 1127 890"/>
                                <a:gd name="T143" fmla="*/ 112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75" h="473">
                                  <a:moveTo>
                                    <a:pt x="974" y="237"/>
                                  </a:moveTo>
                                  <a:lnTo>
                                    <a:pt x="949" y="162"/>
                                  </a:lnTo>
                                  <a:lnTo>
                                    <a:pt x="901" y="112"/>
                                  </a:lnTo>
                                  <a:lnTo>
                                    <a:pt x="831" y="69"/>
                                  </a:lnTo>
                                  <a:lnTo>
                                    <a:pt x="775" y="45"/>
                                  </a:lnTo>
                                  <a:lnTo>
                                    <a:pt x="711" y="26"/>
                                  </a:lnTo>
                                  <a:lnTo>
                                    <a:pt x="641" y="12"/>
                                  </a:lnTo>
                                  <a:lnTo>
                                    <a:pt x="566" y="3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370" y="6"/>
                                  </a:lnTo>
                                  <a:lnTo>
                                    <a:pt x="298" y="18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170" y="5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38" y="329"/>
                                  </a:lnTo>
                                  <a:lnTo>
                                    <a:pt x="94" y="376"/>
                                  </a:lnTo>
                                  <a:lnTo>
                                    <a:pt x="170" y="416"/>
                                  </a:lnTo>
                                  <a:lnTo>
                                    <a:pt x="231" y="437"/>
                                  </a:lnTo>
                                  <a:lnTo>
                                    <a:pt x="298" y="454"/>
                                  </a:lnTo>
                                  <a:lnTo>
                                    <a:pt x="370" y="465"/>
                                  </a:lnTo>
                                  <a:lnTo>
                                    <a:pt x="447" y="472"/>
                                  </a:lnTo>
                                  <a:lnTo>
                                    <a:pt x="487" y="472"/>
                                  </a:lnTo>
                                  <a:lnTo>
                                    <a:pt x="527" y="472"/>
                                  </a:lnTo>
                                  <a:lnTo>
                                    <a:pt x="604" y="465"/>
                                  </a:lnTo>
                                  <a:lnTo>
                                    <a:pt x="677" y="454"/>
                                  </a:lnTo>
                                  <a:lnTo>
                                    <a:pt x="744" y="437"/>
                                  </a:lnTo>
                                  <a:lnTo>
                                    <a:pt x="804" y="416"/>
                                  </a:lnTo>
                                  <a:lnTo>
                                    <a:pt x="880" y="376"/>
                                  </a:lnTo>
                                  <a:lnTo>
                                    <a:pt x="936" y="329"/>
                                  </a:lnTo>
                                  <a:lnTo>
                                    <a:pt x="968" y="275"/>
                                  </a:lnTo>
                                  <a:lnTo>
                                    <a:pt x="974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315"/>
                        <wpg:cNvGrpSpPr>
                          <a:grpSpLocks/>
                        </wpg:cNvGrpSpPr>
                        <wpg:grpSpPr bwMode="auto">
                          <a:xfrm>
                            <a:off x="1155" y="1127"/>
                            <a:ext cx="785" cy="2"/>
                            <a:chOff x="1155" y="1127"/>
                            <a:chExt cx="785" cy="2"/>
                          </a:xfrm>
                        </wpg:grpSpPr>
                        <wps:wsp>
                          <wps:cNvPr id="340" name="Freeform 1316"/>
                          <wps:cNvSpPr>
                            <a:spLocks/>
                          </wps:cNvSpPr>
                          <wps:spPr bwMode="auto">
                            <a:xfrm>
                              <a:off x="1155" y="1127"/>
                              <a:ext cx="785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785"/>
                                <a:gd name="T2" fmla="+- 0 1940 1155"/>
                                <a:gd name="T3" fmla="*/ T2 w 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5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313"/>
                        <wpg:cNvGrpSpPr>
                          <a:grpSpLocks/>
                        </wpg:cNvGrpSpPr>
                        <wpg:grpSpPr bwMode="auto">
                          <a:xfrm>
                            <a:off x="1805" y="1060"/>
                            <a:ext cx="207" cy="132"/>
                            <a:chOff x="1805" y="1060"/>
                            <a:chExt cx="207" cy="132"/>
                          </a:xfrm>
                        </wpg:grpSpPr>
                        <wps:wsp>
                          <wps:cNvPr id="342" name="Freeform 1314"/>
                          <wps:cNvSpPr>
                            <a:spLocks/>
                          </wps:cNvSpPr>
                          <wps:spPr bwMode="auto">
                            <a:xfrm>
                              <a:off x="1805" y="1060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207"/>
                                <a:gd name="T2" fmla="+- 0 1060 1060"/>
                                <a:gd name="T3" fmla="*/ 1060 h 132"/>
                                <a:gd name="T4" fmla="+- 0 1904 1805"/>
                                <a:gd name="T5" fmla="*/ T4 w 207"/>
                                <a:gd name="T6" fmla="+- 0 1127 1060"/>
                                <a:gd name="T7" fmla="*/ 1127 h 132"/>
                                <a:gd name="T8" fmla="+- 0 1805 1805"/>
                                <a:gd name="T9" fmla="*/ T8 w 207"/>
                                <a:gd name="T10" fmla="+- 0 1192 1060"/>
                                <a:gd name="T11" fmla="*/ 1192 h 132"/>
                                <a:gd name="T12" fmla="+- 0 2012 1805"/>
                                <a:gd name="T13" fmla="*/ T12 w 207"/>
                                <a:gd name="T14" fmla="+- 0 1127 1060"/>
                                <a:gd name="T15" fmla="*/ 1127 h 132"/>
                                <a:gd name="T16" fmla="+- 0 1805 1805"/>
                                <a:gd name="T17" fmla="*/ T16 w 207"/>
                                <a:gd name="T18" fmla="+- 0 1060 1060"/>
                                <a:gd name="T19" fmla="*/ 106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0" y="0"/>
                                  </a:moveTo>
                                  <a:lnTo>
                                    <a:pt x="99" y="6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07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311"/>
                        <wpg:cNvGrpSpPr>
                          <a:grpSpLocks/>
                        </wpg:cNvGrpSpPr>
                        <wpg:grpSpPr bwMode="auto">
                          <a:xfrm>
                            <a:off x="1805" y="1060"/>
                            <a:ext cx="207" cy="132"/>
                            <a:chOff x="1805" y="1060"/>
                            <a:chExt cx="207" cy="132"/>
                          </a:xfrm>
                        </wpg:grpSpPr>
                        <wps:wsp>
                          <wps:cNvPr id="344" name="Freeform 1312"/>
                          <wps:cNvSpPr>
                            <a:spLocks/>
                          </wps:cNvSpPr>
                          <wps:spPr bwMode="auto">
                            <a:xfrm>
                              <a:off x="1805" y="1060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2012 1805"/>
                                <a:gd name="T1" fmla="*/ T0 w 207"/>
                                <a:gd name="T2" fmla="+- 0 1127 1060"/>
                                <a:gd name="T3" fmla="*/ 1127 h 132"/>
                                <a:gd name="T4" fmla="+- 0 1805 1805"/>
                                <a:gd name="T5" fmla="*/ T4 w 207"/>
                                <a:gd name="T6" fmla="+- 0 1192 1060"/>
                                <a:gd name="T7" fmla="*/ 1192 h 132"/>
                                <a:gd name="T8" fmla="+- 0 1904 1805"/>
                                <a:gd name="T9" fmla="*/ T8 w 207"/>
                                <a:gd name="T10" fmla="+- 0 1127 1060"/>
                                <a:gd name="T11" fmla="*/ 1127 h 132"/>
                                <a:gd name="T12" fmla="+- 0 1805 1805"/>
                                <a:gd name="T13" fmla="*/ T12 w 207"/>
                                <a:gd name="T14" fmla="+- 0 1060 1060"/>
                                <a:gd name="T15" fmla="*/ 1060 h 132"/>
                                <a:gd name="T16" fmla="+- 0 2012 1805"/>
                                <a:gd name="T17" fmla="*/ T16 w 207"/>
                                <a:gd name="T18" fmla="+- 0 1127 1060"/>
                                <a:gd name="T19" fmla="*/ 112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207" y="67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309"/>
                        <wpg:cNvGrpSpPr>
                          <a:grpSpLocks/>
                        </wpg:cNvGrpSpPr>
                        <wpg:grpSpPr bwMode="auto">
                          <a:xfrm>
                            <a:off x="5244" y="246"/>
                            <a:ext cx="2" cy="404"/>
                            <a:chOff x="5244" y="246"/>
                            <a:chExt cx="2" cy="404"/>
                          </a:xfrm>
                        </wpg:grpSpPr>
                        <wps:wsp>
                          <wps:cNvPr id="346" name="Freeform 1310"/>
                          <wps:cNvSpPr>
                            <a:spLocks/>
                          </wps:cNvSpPr>
                          <wps:spPr bwMode="auto">
                            <a:xfrm>
                              <a:off x="5244" y="246"/>
                              <a:ext cx="2" cy="404"/>
                            </a:xfrm>
                            <a:custGeom>
                              <a:avLst/>
                              <a:gdLst>
                                <a:gd name="T0" fmla="+- 0 246 246"/>
                                <a:gd name="T1" fmla="*/ 246 h 404"/>
                                <a:gd name="T2" fmla="+- 0 650 246"/>
                                <a:gd name="T3" fmla="*/ 650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306"/>
                        <wpg:cNvGrpSpPr>
                          <a:grpSpLocks/>
                        </wpg:cNvGrpSpPr>
                        <wpg:grpSpPr bwMode="auto">
                          <a:xfrm>
                            <a:off x="5172" y="522"/>
                            <a:ext cx="142" cy="195"/>
                            <a:chOff x="5172" y="522"/>
                            <a:chExt cx="142" cy="195"/>
                          </a:xfrm>
                        </wpg:grpSpPr>
                        <wps:wsp>
                          <wps:cNvPr id="348" name="Freeform 1308"/>
                          <wps:cNvSpPr>
                            <a:spLocks/>
                          </wps:cNvSpPr>
                          <wps:spPr bwMode="auto">
                            <a:xfrm>
                              <a:off x="5172" y="522"/>
                              <a:ext cx="142" cy="195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142"/>
                                <a:gd name="T2" fmla="+- 0 522 522"/>
                                <a:gd name="T3" fmla="*/ 522 h 195"/>
                                <a:gd name="T4" fmla="+- 0 5244 5172"/>
                                <a:gd name="T5" fmla="*/ T4 w 142"/>
                                <a:gd name="T6" fmla="+- 0 717 522"/>
                                <a:gd name="T7" fmla="*/ 717 h 195"/>
                                <a:gd name="T8" fmla="+- 0 5280 5172"/>
                                <a:gd name="T9" fmla="*/ T8 w 142"/>
                                <a:gd name="T10" fmla="+- 0 616 522"/>
                                <a:gd name="T11" fmla="*/ 616 h 195"/>
                                <a:gd name="T12" fmla="+- 0 5244 5172"/>
                                <a:gd name="T13" fmla="*/ T12 w 142"/>
                                <a:gd name="T14" fmla="+- 0 616 522"/>
                                <a:gd name="T15" fmla="*/ 616 h 195"/>
                                <a:gd name="T16" fmla="+- 0 5172 5172"/>
                                <a:gd name="T17" fmla="*/ T16 w 142"/>
                                <a:gd name="T18" fmla="+- 0 522 522"/>
                                <a:gd name="T19" fmla="*/ 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5">
                                  <a:moveTo>
                                    <a:pt x="0" y="0"/>
                                  </a:moveTo>
                                  <a:lnTo>
                                    <a:pt x="72" y="195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307"/>
                          <wps:cNvSpPr>
                            <a:spLocks/>
                          </wps:cNvSpPr>
                          <wps:spPr bwMode="auto">
                            <a:xfrm>
                              <a:off x="5172" y="522"/>
                              <a:ext cx="142" cy="195"/>
                            </a:xfrm>
                            <a:custGeom>
                              <a:avLst/>
                              <a:gdLst>
                                <a:gd name="T0" fmla="+- 0 5314 5172"/>
                                <a:gd name="T1" fmla="*/ T0 w 142"/>
                                <a:gd name="T2" fmla="+- 0 522 522"/>
                                <a:gd name="T3" fmla="*/ 522 h 195"/>
                                <a:gd name="T4" fmla="+- 0 5244 5172"/>
                                <a:gd name="T5" fmla="*/ T4 w 142"/>
                                <a:gd name="T6" fmla="+- 0 616 522"/>
                                <a:gd name="T7" fmla="*/ 616 h 195"/>
                                <a:gd name="T8" fmla="+- 0 5280 5172"/>
                                <a:gd name="T9" fmla="*/ T8 w 142"/>
                                <a:gd name="T10" fmla="+- 0 616 522"/>
                                <a:gd name="T11" fmla="*/ 616 h 195"/>
                                <a:gd name="T12" fmla="+- 0 5314 5172"/>
                                <a:gd name="T13" fmla="*/ T12 w 142"/>
                                <a:gd name="T14" fmla="+- 0 522 522"/>
                                <a:gd name="T15" fmla="*/ 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195">
                                  <a:moveTo>
                                    <a:pt x="142" y="0"/>
                                  </a:moveTo>
                                  <a:lnTo>
                                    <a:pt x="72" y="94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304"/>
                        <wpg:cNvGrpSpPr>
                          <a:grpSpLocks/>
                        </wpg:cNvGrpSpPr>
                        <wpg:grpSpPr bwMode="auto">
                          <a:xfrm>
                            <a:off x="5172" y="522"/>
                            <a:ext cx="142" cy="195"/>
                            <a:chOff x="5172" y="522"/>
                            <a:chExt cx="142" cy="195"/>
                          </a:xfrm>
                        </wpg:grpSpPr>
                        <wps:wsp>
                          <wps:cNvPr id="351" name="Freeform 1305"/>
                          <wps:cNvSpPr>
                            <a:spLocks/>
                          </wps:cNvSpPr>
                          <wps:spPr bwMode="auto">
                            <a:xfrm>
                              <a:off x="5172" y="522"/>
                              <a:ext cx="142" cy="195"/>
                            </a:xfrm>
                            <a:custGeom>
                              <a:avLst/>
                              <a:gdLst>
                                <a:gd name="T0" fmla="+- 0 5244 5172"/>
                                <a:gd name="T1" fmla="*/ T0 w 142"/>
                                <a:gd name="T2" fmla="+- 0 717 522"/>
                                <a:gd name="T3" fmla="*/ 717 h 195"/>
                                <a:gd name="T4" fmla="+- 0 5172 5172"/>
                                <a:gd name="T5" fmla="*/ T4 w 142"/>
                                <a:gd name="T6" fmla="+- 0 522 522"/>
                                <a:gd name="T7" fmla="*/ 522 h 195"/>
                                <a:gd name="T8" fmla="+- 0 5244 5172"/>
                                <a:gd name="T9" fmla="*/ T8 w 142"/>
                                <a:gd name="T10" fmla="+- 0 616 522"/>
                                <a:gd name="T11" fmla="*/ 616 h 195"/>
                                <a:gd name="T12" fmla="+- 0 5314 5172"/>
                                <a:gd name="T13" fmla="*/ T12 w 142"/>
                                <a:gd name="T14" fmla="+- 0 522 522"/>
                                <a:gd name="T15" fmla="*/ 522 h 195"/>
                                <a:gd name="T16" fmla="+- 0 5244 5172"/>
                                <a:gd name="T17" fmla="*/ T16 w 142"/>
                                <a:gd name="T18" fmla="+- 0 717 522"/>
                                <a:gd name="T19" fmla="*/ 71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5">
                                  <a:moveTo>
                                    <a:pt x="72" y="1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72" y="1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302"/>
                        <wpg:cNvGrpSpPr>
                          <a:grpSpLocks/>
                        </wpg:cNvGrpSpPr>
                        <wpg:grpSpPr bwMode="auto">
                          <a:xfrm>
                            <a:off x="5244" y="1538"/>
                            <a:ext cx="2" cy="377"/>
                            <a:chOff x="5244" y="1538"/>
                            <a:chExt cx="2" cy="377"/>
                          </a:xfrm>
                        </wpg:grpSpPr>
                        <wps:wsp>
                          <wps:cNvPr id="353" name="Freeform 1303"/>
                          <wps:cNvSpPr>
                            <a:spLocks/>
                          </wps:cNvSpPr>
                          <wps:spPr bwMode="auto">
                            <a:xfrm>
                              <a:off x="5244" y="1538"/>
                              <a:ext cx="2" cy="377"/>
                            </a:xfrm>
                            <a:custGeom>
                              <a:avLst/>
                              <a:gdLst>
                                <a:gd name="T0" fmla="+- 0 1538 1538"/>
                                <a:gd name="T1" fmla="*/ 1538 h 377"/>
                                <a:gd name="T2" fmla="+- 0 1914 1538"/>
                                <a:gd name="T3" fmla="*/ 1914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7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299"/>
                        <wpg:cNvGrpSpPr>
                          <a:grpSpLocks/>
                        </wpg:cNvGrpSpPr>
                        <wpg:grpSpPr bwMode="auto">
                          <a:xfrm>
                            <a:off x="5172" y="1785"/>
                            <a:ext cx="142" cy="197"/>
                            <a:chOff x="5172" y="1785"/>
                            <a:chExt cx="142" cy="197"/>
                          </a:xfrm>
                        </wpg:grpSpPr>
                        <wps:wsp>
                          <wps:cNvPr id="355" name="Freeform 1301"/>
                          <wps:cNvSpPr>
                            <a:spLocks/>
                          </wps:cNvSpPr>
                          <wps:spPr bwMode="auto">
                            <a:xfrm>
                              <a:off x="5172" y="1785"/>
                              <a:ext cx="142" cy="197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142"/>
                                <a:gd name="T2" fmla="+- 0 1785 1785"/>
                                <a:gd name="T3" fmla="*/ 1785 h 197"/>
                                <a:gd name="T4" fmla="+- 0 5244 5172"/>
                                <a:gd name="T5" fmla="*/ T4 w 142"/>
                                <a:gd name="T6" fmla="+- 0 1982 1785"/>
                                <a:gd name="T7" fmla="*/ 1982 h 197"/>
                                <a:gd name="T8" fmla="+- 0 5281 5172"/>
                                <a:gd name="T9" fmla="*/ T8 w 142"/>
                                <a:gd name="T10" fmla="+- 0 1878 1785"/>
                                <a:gd name="T11" fmla="*/ 1878 h 197"/>
                                <a:gd name="T12" fmla="+- 0 5244 5172"/>
                                <a:gd name="T13" fmla="*/ T12 w 142"/>
                                <a:gd name="T14" fmla="+- 0 1878 1785"/>
                                <a:gd name="T15" fmla="*/ 1878 h 197"/>
                                <a:gd name="T16" fmla="+- 0 5172 5172"/>
                                <a:gd name="T17" fmla="*/ T16 w 142"/>
                                <a:gd name="T18" fmla="+- 0 1785 1785"/>
                                <a:gd name="T19" fmla="*/ 17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7">
                                  <a:moveTo>
                                    <a:pt x="0" y="0"/>
                                  </a:moveTo>
                                  <a:lnTo>
                                    <a:pt x="72" y="197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300"/>
                          <wps:cNvSpPr>
                            <a:spLocks/>
                          </wps:cNvSpPr>
                          <wps:spPr bwMode="auto">
                            <a:xfrm>
                              <a:off x="5172" y="1785"/>
                              <a:ext cx="142" cy="197"/>
                            </a:xfrm>
                            <a:custGeom>
                              <a:avLst/>
                              <a:gdLst>
                                <a:gd name="T0" fmla="+- 0 5314 5172"/>
                                <a:gd name="T1" fmla="*/ T0 w 142"/>
                                <a:gd name="T2" fmla="+- 0 1785 1785"/>
                                <a:gd name="T3" fmla="*/ 1785 h 197"/>
                                <a:gd name="T4" fmla="+- 0 5244 5172"/>
                                <a:gd name="T5" fmla="*/ T4 w 142"/>
                                <a:gd name="T6" fmla="+- 0 1878 1785"/>
                                <a:gd name="T7" fmla="*/ 1878 h 197"/>
                                <a:gd name="T8" fmla="+- 0 5281 5172"/>
                                <a:gd name="T9" fmla="*/ T8 w 142"/>
                                <a:gd name="T10" fmla="+- 0 1878 1785"/>
                                <a:gd name="T11" fmla="*/ 1878 h 197"/>
                                <a:gd name="T12" fmla="+- 0 5314 5172"/>
                                <a:gd name="T13" fmla="*/ T12 w 142"/>
                                <a:gd name="T14" fmla="+- 0 1785 1785"/>
                                <a:gd name="T15" fmla="*/ 17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197">
                                  <a:moveTo>
                                    <a:pt x="142" y="0"/>
                                  </a:moveTo>
                                  <a:lnTo>
                                    <a:pt x="72" y="93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297"/>
                        <wpg:cNvGrpSpPr>
                          <a:grpSpLocks/>
                        </wpg:cNvGrpSpPr>
                        <wpg:grpSpPr bwMode="auto">
                          <a:xfrm>
                            <a:off x="5172" y="1785"/>
                            <a:ext cx="142" cy="197"/>
                            <a:chOff x="5172" y="1785"/>
                            <a:chExt cx="142" cy="197"/>
                          </a:xfrm>
                        </wpg:grpSpPr>
                        <wps:wsp>
                          <wps:cNvPr id="358" name="Freeform 1298"/>
                          <wps:cNvSpPr>
                            <a:spLocks/>
                          </wps:cNvSpPr>
                          <wps:spPr bwMode="auto">
                            <a:xfrm>
                              <a:off x="5172" y="1785"/>
                              <a:ext cx="142" cy="197"/>
                            </a:xfrm>
                            <a:custGeom>
                              <a:avLst/>
                              <a:gdLst>
                                <a:gd name="T0" fmla="+- 0 5244 5172"/>
                                <a:gd name="T1" fmla="*/ T0 w 142"/>
                                <a:gd name="T2" fmla="+- 0 1982 1785"/>
                                <a:gd name="T3" fmla="*/ 1982 h 197"/>
                                <a:gd name="T4" fmla="+- 0 5172 5172"/>
                                <a:gd name="T5" fmla="*/ T4 w 142"/>
                                <a:gd name="T6" fmla="+- 0 1785 1785"/>
                                <a:gd name="T7" fmla="*/ 1785 h 197"/>
                                <a:gd name="T8" fmla="+- 0 5244 5172"/>
                                <a:gd name="T9" fmla="*/ T8 w 142"/>
                                <a:gd name="T10" fmla="+- 0 1878 1785"/>
                                <a:gd name="T11" fmla="*/ 1878 h 197"/>
                                <a:gd name="T12" fmla="+- 0 5314 5172"/>
                                <a:gd name="T13" fmla="*/ T12 w 142"/>
                                <a:gd name="T14" fmla="+- 0 1785 1785"/>
                                <a:gd name="T15" fmla="*/ 1785 h 197"/>
                                <a:gd name="T16" fmla="+- 0 5244 5172"/>
                                <a:gd name="T17" fmla="*/ T16 w 142"/>
                                <a:gd name="T18" fmla="+- 0 1982 1785"/>
                                <a:gd name="T19" fmla="*/ 198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97">
                                  <a:moveTo>
                                    <a:pt x="72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72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295"/>
                        <wpg:cNvGrpSpPr>
                          <a:grpSpLocks/>
                        </wpg:cNvGrpSpPr>
                        <wpg:grpSpPr bwMode="auto">
                          <a:xfrm>
                            <a:off x="7661" y="1127"/>
                            <a:ext cx="291" cy="10"/>
                            <a:chOff x="7661" y="1127"/>
                            <a:chExt cx="291" cy="10"/>
                          </a:xfrm>
                        </wpg:grpSpPr>
                        <wps:wsp>
                          <wps:cNvPr id="360" name="Freeform 1296"/>
                          <wps:cNvSpPr>
                            <a:spLocks/>
                          </wps:cNvSpPr>
                          <wps:spPr bwMode="auto">
                            <a:xfrm>
                              <a:off x="7661" y="1127"/>
                              <a:ext cx="291" cy="10"/>
                            </a:xfrm>
                            <a:custGeom>
                              <a:avLst/>
                              <a:gdLst>
                                <a:gd name="T0" fmla="+- 0 7661 7661"/>
                                <a:gd name="T1" fmla="*/ T0 w 291"/>
                                <a:gd name="T2" fmla="+- 0 1127 1127"/>
                                <a:gd name="T3" fmla="*/ 1127 h 10"/>
                                <a:gd name="T4" fmla="+- 0 7951 7661"/>
                                <a:gd name="T5" fmla="*/ T4 w 291"/>
                                <a:gd name="T6" fmla="+- 0 1137 1127"/>
                                <a:gd name="T7" fmla="*/ 113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1" h="10">
                                  <a:moveTo>
                                    <a:pt x="0" y="0"/>
                                  </a:moveTo>
                                  <a:lnTo>
                                    <a:pt x="290" y="10"/>
                                  </a:lnTo>
                                </a:path>
                              </a:pathLst>
                            </a:custGeom>
                            <a:noFill/>
                            <a:ln w="7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293"/>
                        <wpg:cNvGrpSpPr>
                          <a:grpSpLocks/>
                        </wpg:cNvGrpSpPr>
                        <wpg:grpSpPr bwMode="auto">
                          <a:xfrm>
                            <a:off x="7817" y="1067"/>
                            <a:ext cx="207" cy="132"/>
                            <a:chOff x="7817" y="1067"/>
                            <a:chExt cx="207" cy="132"/>
                          </a:xfrm>
                        </wpg:grpSpPr>
                        <wps:wsp>
                          <wps:cNvPr id="362" name="Freeform 1294"/>
                          <wps:cNvSpPr>
                            <a:spLocks/>
                          </wps:cNvSpPr>
                          <wps:spPr bwMode="auto">
                            <a:xfrm>
                              <a:off x="7817" y="1067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7822 7817"/>
                                <a:gd name="T1" fmla="*/ T0 w 207"/>
                                <a:gd name="T2" fmla="+- 0 1067 1067"/>
                                <a:gd name="T3" fmla="*/ 1067 h 132"/>
                                <a:gd name="T4" fmla="+- 0 7918 7817"/>
                                <a:gd name="T5" fmla="*/ T4 w 207"/>
                                <a:gd name="T6" fmla="+- 0 1137 1067"/>
                                <a:gd name="T7" fmla="*/ 1137 h 132"/>
                                <a:gd name="T8" fmla="+- 0 7817 7817"/>
                                <a:gd name="T9" fmla="*/ T8 w 207"/>
                                <a:gd name="T10" fmla="+- 0 1199 1067"/>
                                <a:gd name="T11" fmla="*/ 1199 h 132"/>
                                <a:gd name="T12" fmla="+- 0 8023 7817"/>
                                <a:gd name="T13" fmla="*/ T12 w 207"/>
                                <a:gd name="T14" fmla="+- 0 1139 1067"/>
                                <a:gd name="T15" fmla="*/ 1139 h 132"/>
                                <a:gd name="T16" fmla="+- 0 7822 7817"/>
                                <a:gd name="T17" fmla="*/ T16 w 207"/>
                                <a:gd name="T18" fmla="+- 0 1067 1067"/>
                                <a:gd name="T19" fmla="*/ 106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5" y="0"/>
                                  </a:moveTo>
                                  <a:lnTo>
                                    <a:pt x="101" y="7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291"/>
                        <wpg:cNvGrpSpPr>
                          <a:grpSpLocks/>
                        </wpg:cNvGrpSpPr>
                        <wpg:grpSpPr bwMode="auto">
                          <a:xfrm>
                            <a:off x="7817" y="1067"/>
                            <a:ext cx="207" cy="132"/>
                            <a:chOff x="7817" y="1067"/>
                            <a:chExt cx="207" cy="132"/>
                          </a:xfrm>
                        </wpg:grpSpPr>
                        <wps:wsp>
                          <wps:cNvPr id="364" name="Freeform 1292"/>
                          <wps:cNvSpPr>
                            <a:spLocks/>
                          </wps:cNvSpPr>
                          <wps:spPr bwMode="auto">
                            <a:xfrm>
                              <a:off x="7817" y="1067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8023 7817"/>
                                <a:gd name="T1" fmla="*/ T0 w 207"/>
                                <a:gd name="T2" fmla="+- 0 1139 1067"/>
                                <a:gd name="T3" fmla="*/ 1139 h 132"/>
                                <a:gd name="T4" fmla="+- 0 7817 7817"/>
                                <a:gd name="T5" fmla="*/ T4 w 207"/>
                                <a:gd name="T6" fmla="+- 0 1199 1067"/>
                                <a:gd name="T7" fmla="*/ 1199 h 132"/>
                                <a:gd name="T8" fmla="+- 0 7918 7817"/>
                                <a:gd name="T9" fmla="*/ T8 w 207"/>
                                <a:gd name="T10" fmla="+- 0 1137 1067"/>
                                <a:gd name="T11" fmla="*/ 1137 h 132"/>
                                <a:gd name="T12" fmla="+- 0 7822 7817"/>
                                <a:gd name="T13" fmla="*/ T12 w 207"/>
                                <a:gd name="T14" fmla="+- 0 1067 1067"/>
                                <a:gd name="T15" fmla="*/ 1067 h 132"/>
                                <a:gd name="T16" fmla="+- 0 8023 7817"/>
                                <a:gd name="T17" fmla="*/ T16 w 207"/>
                                <a:gd name="T18" fmla="+- 0 1139 1067"/>
                                <a:gd name="T19" fmla="*/ 113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206" y="7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06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289"/>
                        <wpg:cNvGrpSpPr>
                          <a:grpSpLocks/>
                        </wpg:cNvGrpSpPr>
                        <wpg:grpSpPr bwMode="auto">
                          <a:xfrm>
                            <a:off x="8890" y="1130"/>
                            <a:ext cx="264" cy="10"/>
                            <a:chOff x="8890" y="1130"/>
                            <a:chExt cx="264" cy="10"/>
                          </a:xfrm>
                        </wpg:grpSpPr>
                        <wps:wsp>
                          <wps:cNvPr id="366" name="Freeform 1290"/>
                          <wps:cNvSpPr>
                            <a:spLocks/>
                          </wps:cNvSpPr>
                          <wps:spPr bwMode="auto">
                            <a:xfrm>
                              <a:off x="8890" y="1130"/>
                              <a:ext cx="264" cy="10"/>
                            </a:xfrm>
                            <a:custGeom>
                              <a:avLst/>
                              <a:gdLst>
                                <a:gd name="T0" fmla="+- 0 8890 8890"/>
                                <a:gd name="T1" fmla="*/ T0 w 264"/>
                                <a:gd name="T2" fmla="+- 0 1139 1130"/>
                                <a:gd name="T3" fmla="*/ 1139 h 10"/>
                                <a:gd name="T4" fmla="+- 0 9154 8890"/>
                                <a:gd name="T5" fmla="*/ T4 w 264"/>
                                <a:gd name="T6" fmla="+- 0 1130 1130"/>
                                <a:gd name="T7" fmla="*/ 113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" h="10">
                                  <a:moveTo>
                                    <a:pt x="0" y="9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7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287"/>
                        <wpg:cNvGrpSpPr>
                          <a:grpSpLocks/>
                        </wpg:cNvGrpSpPr>
                        <wpg:grpSpPr bwMode="auto">
                          <a:xfrm>
                            <a:off x="9019" y="1070"/>
                            <a:ext cx="207" cy="132"/>
                            <a:chOff x="9019" y="1070"/>
                            <a:chExt cx="207" cy="132"/>
                          </a:xfrm>
                        </wpg:grpSpPr>
                        <wps:wsp>
                          <wps:cNvPr id="368" name="Freeform 1288"/>
                          <wps:cNvSpPr>
                            <a:spLocks/>
                          </wps:cNvSpPr>
                          <wps:spPr bwMode="auto">
                            <a:xfrm>
                              <a:off x="9019" y="1070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207"/>
                                <a:gd name="T2" fmla="+- 0 1070 1070"/>
                                <a:gd name="T3" fmla="*/ 1070 h 132"/>
                                <a:gd name="T4" fmla="+- 0 9120 9019"/>
                                <a:gd name="T5" fmla="*/ T4 w 207"/>
                                <a:gd name="T6" fmla="+- 0 1130 1070"/>
                                <a:gd name="T7" fmla="*/ 1130 h 132"/>
                                <a:gd name="T8" fmla="+- 0 9024 9019"/>
                                <a:gd name="T9" fmla="*/ T8 w 207"/>
                                <a:gd name="T10" fmla="+- 0 1202 1070"/>
                                <a:gd name="T11" fmla="*/ 1202 h 132"/>
                                <a:gd name="T12" fmla="+- 0 9226 9019"/>
                                <a:gd name="T13" fmla="*/ T12 w 207"/>
                                <a:gd name="T14" fmla="+- 0 1127 1070"/>
                                <a:gd name="T15" fmla="*/ 1127 h 132"/>
                                <a:gd name="T16" fmla="+- 0 9019 9019"/>
                                <a:gd name="T17" fmla="*/ T16 w 207"/>
                                <a:gd name="T18" fmla="+- 0 1070 1070"/>
                                <a:gd name="T19" fmla="*/ 107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0" y="0"/>
                                  </a:moveTo>
                                  <a:lnTo>
                                    <a:pt x="101" y="60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207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285"/>
                        <wpg:cNvGrpSpPr>
                          <a:grpSpLocks/>
                        </wpg:cNvGrpSpPr>
                        <wpg:grpSpPr bwMode="auto">
                          <a:xfrm>
                            <a:off x="9019" y="1070"/>
                            <a:ext cx="207" cy="132"/>
                            <a:chOff x="9019" y="1070"/>
                            <a:chExt cx="207" cy="132"/>
                          </a:xfrm>
                        </wpg:grpSpPr>
                        <wps:wsp>
                          <wps:cNvPr id="370" name="Freeform 1286"/>
                          <wps:cNvSpPr>
                            <a:spLocks/>
                          </wps:cNvSpPr>
                          <wps:spPr bwMode="auto">
                            <a:xfrm>
                              <a:off x="9019" y="1070"/>
                              <a:ext cx="207" cy="132"/>
                            </a:xfrm>
                            <a:custGeom>
                              <a:avLst/>
                              <a:gdLst>
                                <a:gd name="T0" fmla="+- 0 9226 9019"/>
                                <a:gd name="T1" fmla="*/ T0 w 207"/>
                                <a:gd name="T2" fmla="+- 0 1127 1070"/>
                                <a:gd name="T3" fmla="*/ 1127 h 132"/>
                                <a:gd name="T4" fmla="+- 0 9024 9019"/>
                                <a:gd name="T5" fmla="*/ T4 w 207"/>
                                <a:gd name="T6" fmla="+- 0 1202 1070"/>
                                <a:gd name="T7" fmla="*/ 1202 h 132"/>
                                <a:gd name="T8" fmla="+- 0 9120 9019"/>
                                <a:gd name="T9" fmla="*/ T8 w 207"/>
                                <a:gd name="T10" fmla="+- 0 1130 1070"/>
                                <a:gd name="T11" fmla="*/ 1130 h 132"/>
                                <a:gd name="T12" fmla="+- 0 9019 9019"/>
                                <a:gd name="T13" fmla="*/ T12 w 207"/>
                                <a:gd name="T14" fmla="+- 0 1070 1070"/>
                                <a:gd name="T15" fmla="*/ 1070 h 132"/>
                                <a:gd name="T16" fmla="+- 0 9226 9019"/>
                                <a:gd name="T17" fmla="*/ T16 w 207"/>
                                <a:gd name="T18" fmla="+- 0 1127 1070"/>
                                <a:gd name="T19" fmla="*/ 112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132">
                                  <a:moveTo>
                                    <a:pt x="207" y="57"/>
                                  </a:moveTo>
                                  <a:lnTo>
                                    <a:pt x="5" y="132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283"/>
                        <wpg:cNvGrpSpPr>
                          <a:grpSpLocks/>
                        </wpg:cNvGrpSpPr>
                        <wpg:grpSpPr bwMode="auto">
                          <a:xfrm>
                            <a:off x="8028" y="928"/>
                            <a:ext cx="855" cy="420"/>
                            <a:chOff x="8028" y="928"/>
                            <a:chExt cx="855" cy="420"/>
                          </a:xfrm>
                        </wpg:grpSpPr>
                        <wps:wsp>
                          <wps:cNvPr id="372" name="Freeform 1284"/>
                          <wps:cNvSpPr>
                            <a:spLocks/>
                          </wps:cNvSpPr>
                          <wps:spPr bwMode="auto">
                            <a:xfrm>
                              <a:off x="8028" y="928"/>
                              <a:ext cx="855" cy="420"/>
                            </a:xfrm>
                            <a:custGeom>
                              <a:avLst/>
                              <a:gdLst>
                                <a:gd name="T0" fmla="+- 0 8882 8028"/>
                                <a:gd name="T1" fmla="*/ T0 w 855"/>
                                <a:gd name="T2" fmla="+- 0 1139 928"/>
                                <a:gd name="T3" fmla="*/ 1139 h 420"/>
                                <a:gd name="T4" fmla="+- 0 8861 8028"/>
                                <a:gd name="T5" fmla="*/ T4 w 855"/>
                                <a:gd name="T6" fmla="+- 0 1072 928"/>
                                <a:gd name="T7" fmla="*/ 1072 h 420"/>
                                <a:gd name="T8" fmla="+- 0 8818 8028"/>
                                <a:gd name="T9" fmla="*/ T8 w 855"/>
                                <a:gd name="T10" fmla="+- 0 1027 928"/>
                                <a:gd name="T11" fmla="*/ 1027 h 420"/>
                                <a:gd name="T12" fmla="+- 0 8757 8028"/>
                                <a:gd name="T13" fmla="*/ T12 w 855"/>
                                <a:gd name="T14" fmla="+- 0 989 928"/>
                                <a:gd name="T15" fmla="*/ 989 h 420"/>
                                <a:gd name="T16" fmla="+- 0 8680 8028"/>
                                <a:gd name="T17" fmla="*/ T16 w 855"/>
                                <a:gd name="T18" fmla="+- 0 959 928"/>
                                <a:gd name="T19" fmla="*/ 959 h 420"/>
                                <a:gd name="T20" fmla="+- 0 8621 8028"/>
                                <a:gd name="T21" fmla="*/ T20 w 855"/>
                                <a:gd name="T22" fmla="+- 0 944 928"/>
                                <a:gd name="T23" fmla="*/ 944 h 420"/>
                                <a:gd name="T24" fmla="+- 0 8558 8028"/>
                                <a:gd name="T25" fmla="*/ T24 w 855"/>
                                <a:gd name="T26" fmla="+- 0 934 928"/>
                                <a:gd name="T27" fmla="*/ 934 h 420"/>
                                <a:gd name="T28" fmla="+- 0 8490 8028"/>
                                <a:gd name="T29" fmla="*/ T28 w 855"/>
                                <a:gd name="T30" fmla="+- 0 929 928"/>
                                <a:gd name="T31" fmla="*/ 929 h 420"/>
                                <a:gd name="T32" fmla="+- 0 8455 8028"/>
                                <a:gd name="T33" fmla="*/ T32 w 855"/>
                                <a:gd name="T34" fmla="+- 0 928 928"/>
                                <a:gd name="T35" fmla="*/ 928 h 420"/>
                                <a:gd name="T36" fmla="+- 0 8420 8028"/>
                                <a:gd name="T37" fmla="*/ T36 w 855"/>
                                <a:gd name="T38" fmla="+- 0 929 928"/>
                                <a:gd name="T39" fmla="*/ 929 h 420"/>
                                <a:gd name="T40" fmla="+- 0 8353 8028"/>
                                <a:gd name="T41" fmla="*/ T40 w 855"/>
                                <a:gd name="T42" fmla="+- 0 934 928"/>
                                <a:gd name="T43" fmla="*/ 934 h 420"/>
                                <a:gd name="T44" fmla="+- 0 8289 8028"/>
                                <a:gd name="T45" fmla="*/ T44 w 855"/>
                                <a:gd name="T46" fmla="+- 0 944 928"/>
                                <a:gd name="T47" fmla="*/ 944 h 420"/>
                                <a:gd name="T48" fmla="+- 0 8231 8028"/>
                                <a:gd name="T49" fmla="*/ T48 w 855"/>
                                <a:gd name="T50" fmla="+- 0 959 928"/>
                                <a:gd name="T51" fmla="*/ 959 h 420"/>
                                <a:gd name="T52" fmla="+- 0 8154 8028"/>
                                <a:gd name="T53" fmla="*/ T52 w 855"/>
                                <a:gd name="T54" fmla="+- 0 989 928"/>
                                <a:gd name="T55" fmla="*/ 989 h 420"/>
                                <a:gd name="T56" fmla="+- 0 8092 8028"/>
                                <a:gd name="T57" fmla="*/ T56 w 855"/>
                                <a:gd name="T58" fmla="+- 0 1027 928"/>
                                <a:gd name="T59" fmla="*/ 1027 h 420"/>
                                <a:gd name="T60" fmla="+- 0 8050 8028"/>
                                <a:gd name="T61" fmla="*/ T60 w 855"/>
                                <a:gd name="T62" fmla="+- 0 1072 928"/>
                                <a:gd name="T63" fmla="*/ 1072 h 420"/>
                                <a:gd name="T64" fmla="+- 0 8028 8028"/>
                                <a:gd name="T65" fmla="*/ T64 w 855"/>
                                <a:gd name="T66" fmla="+- 0 1139 928"/>
                                <a:gd name="T67" fmla="*/ 1139 h 420"/>
                                <a:gd name="T68" fmla="+- 0 8030 8028"/>
                                <a:gd name="T69" fmla="*/ T68 w 855"/>
                                <a:gd name="T70" fmla="+- 0 1156 928"/>
                                <a:gd name="T71" fmla="*/ 1156 h 420"/>
                                <a:gd name="T72" fmla="+- 0 8062 8028"/>
                                <a:gd name="T73" fmla="*/ T72 w 855"/>
                                <a:gd name="T74" fmla="+- 0 1220 928"/>
                                <a:gd name="T75" fmla="*/ 1220 h 420"/>
                                <a:gd name="T76" fmla="+- 0 8111 8028"/>
                                <a:gd name="T77" fmla="*/ T76 w 855"/>
                                <a:gd name="T78" fmla="+- 0 1262 928"/>
                                <a:gd name="T79" fmla="*/ 1262 h 420"/>
                                <a:gd name="T80" fmla="+- 0 8178 8028"/>
                                <a:gd name="T81" fmla="*/ T80 w 855"/>
                                <a:gd name="T82" fmla="+- 0 1298 928"/>
                                <a:gd name="T83" fmla="*/ 1298 h 420"/>
                                <a:gd name="T84" fmla="+- 0 8259 8028"/>
                                <a:gd name="T85" fmla="*/ T84 w 855"/>
                                <a:gd name="T86" fmla="+- 0 1325 928"/>
                                <a:gd name="T87" fmla="*/ 1325 h 420"/>
                                <a:gd name="T88" fmla="+- 0 8321 8028"/>
                                <a:gd name="T89" fmla="*/ T88 w 855"/>
                                <a:gd name="T90" fmla="+- 0 1337 928"/>
                                <a:gd name="T91" fmla="*/ 1337 h 420"/>
                                <a:gd name="T92" fmla="+- 0 8386 8028"/>
                                <a:gd name="T93" fmla="*/ T92 w 855"/>
                                <a:gd name="T94" fmla="+- 0 1345 928"/>
                                <a:gd name="T95" fmla="*/ 1345 h 420"/>
                                <a:gd name="T96" fmla="+- 0 8455 8028"/>
                                <a:gd name="T97" fmla="*/ T96 w 855"/>
                                <a:gd name="T98" fmla="+- 0 1348 928"/>
                                <a:gd name="T99" fmla="*/ 1348 h 420"/>
                                <a:gd name="T100" fmla="+- 0 8490 8028"/>
                                <a:gd name="T101" fmla="*/ T100 w 855"/>
                                <a:gd name="T102" fmla="+- 0 1347 928"/>
                                <a:gd name="T103" fmla="*/ 1347 h 420"/>
                                <a:gd name="T104" fmla="+- 0 8558 8028"/>
                                <a:gd name="T105" fmla="*/ T104 w 855"/>
                                <a:gd name="T106" fmla="+- 0 1342 928"/>
                                <a:gd name="T107" fmla="*/ 1342 h 420"/>
                                <a:gd name="T108" fmla="+- 0 8621 8028"/>
                                <a:gd name="T109" fmla="*/ T108 w 855"/>
                                <a:gd name="T110" fmla="+- 0 1332 928"/>
                                <a:gd name="T111" fmla="*/ 1332 h 420"/>
                                <a:gd name="T112" fmla="+- 0 8680 8028"/>
                                <a:gd name="T113" fmla="*/ T112 w 855"/>
                                <a:gd name="T114" fmla="+- 0 1317 928"/>
                                <a:gd name="T115" fmla="*/ 1317 h 420"/>
                                <a:gd name="T116" fmla="+- 0 8757 8028"/>
                                <a:gd name="T117" fmla="*/ T116 w 855"/>
                                <a:gd name="T118" fmla="+- 0 1287 928"/>
                                <a:gd name="T119" fmla="*/ 1287 h 420"/>
                                <a:gd name="T120" fmla="+- 0 8818 8028"/>
                                <a:gd name="T121" fmla="*/ T120 w 855"/>
                                <a:gd name="T122" fmla="+- 0 1249 928"/>
                                <a:gd name="T123" fmla="*/ 1249 h 420"/>
                                <a:gd name="T124" fmla="+- 0 8861 8028"/>
                                <a:gd name="T125" fmla="*/ T124 w 855"/>
                                <a:gd name="T126" fmla="+- 0 1205 928"/>
                                <a:gd name="T127" fmla="*/ 1205 h 420"/>
                                <a:gd name="T128" fmla="+- 0 8882 8028"/>
                                <a:gd name="T129" fmla="*/ T128 w 855"/>
                                <a:gd name="T130" fmla="+- 0 1139 928"/>
                                <a:gd name="T131" fmla="*/ 113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55" h="420">
                                  <a:moveTo>
                                    <a:pt x="854" y="211"/>
                                  </a:moveTo>
                                  <a:lnTo>
                                    <a:pt x="833" y="144"/>
                                  </a:lnTo>
                                  <a:lnTo>
                                    <a:pt x="790" y="99"/>
                                  </a:lnTo>
                                  <a:lnTo>
                                    <a:pt x="729" y="61"/>
                                  </a:lnTo>
                                  <a:lnTo>
                                    <a:pt x="652" y="31"/>
                                  </a:lnTo>
                                  <a:lnTo>
                                    <a:pt x="593" y="16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2" y="228"/>
                                  </a:lnTo>
                                  <a:lnTo>
                                    <a:pt x="34" y="292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150" y="370"/>
                                  </a:lnTo>
                                  <a:lnTo>
                                    <a:pt x="231" y="397"/>
                                  </a:lnTo>
                                  <a:lnTo>
                                    <a:pt x="293" y="409"/>
                                  </a:lnTo>
                                  <a:lnTo>
                                    <a:pt x="358" y="417"/>
                                  </a:lnTo>
                                  <a:lnTo>
                                    <a:pt x="427" y="420"/>
                                  </a:lnTo>
                                  <a:lnTo>
                                    <a:pt x="462" y="419"/>
                                  </a:lnTo>
                                  <a:lnTo>
                                    <a:pt x="530" y="414"/>
                                  </a:lnTo>
                                  <a:lnTo>
                                    <a:pt x="593" y="404"/>
                                  </a:lnTo>
                                  <a:lnTo>
                                    <a:pt x="652" y="389"/>
                                  </a:lnTo>
                                  <a:lnTo>
                                    <a:pt x="729" y="359"/>
                                  </a:lnTo>
                                  <a:lnTo>
                                    <a:pt x="790" y="321"/>
                                  </a:lnTo>
                                  <a:lnTo>
                                    <a:pt x="833" y="277"/>
                                  </a:lnTo>
                                  <a:lnTo>
                                    <a:pt x="854" y="2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271"/>
                        <wpg:cNvGrpSpPr>
                          <a:grpSpLocks/>
                        </wpg:cNvGrpSpPr>
                        <wpg:grpSpPr bwMode="auto">
                          <a:xfrm>
                            <a:off x="9233" y="902"/>
                            <a:ext cx="915" cy="452"/>
                            <a:chOff x="9233" y="902"/>
                            <a:chExt cx="915" cy="452"/>
                          </a:xfrm>
                        </wpg:grpSpPr>
                        <wps:wsp>
                          <wps:cNvPr id="374" name="Freeform 1282"/>
                          <wps:cNvSpPr>
                            <a:spLocks/>
                          </wps:cNvSpPr>
                          <wps:spPr bwMode="auto">
                            <a:xfrm>
                              <a:off x="9233" y="902"/>
                              <a:ext cx="915" cy="452"/>
                            </a:xfrm>
                            <a:custGeom>
                              <a:avLst/>
                              <a:gdLst>
                                <a:gd name="T0" fmla="+- 0 10147 9233"/>
                                <a:gd name="T1" fmla="*/ T0 w 915"/>
                                <a:gd name="T2" fmla="+- 0 1127 902"/>
                                <a:gd name="T3" fmla="*/ 1127 h 452"/>
                                <a:gd name="T4" fmla="+- 0 10124 9233"/>
                                <a:gd name="T5" fmla="*/ T4 w 915"/>
                                <a:gd name="T6" fmla="+- 0 1056 902"/>
                                <a:gd name="T7" fmla="*/ 1056 h 452"/>
                                <a:gd name="T8" fmla="+- 0 10079 9233"/>
                                <a:gd name="T9" fmla="*/ T8 w 915"/>
                                <a:gd name="T10" fmla="+- 0 1008 902"/>
                                <a:gd name="T11" fmla="*/ 1008 h 452"/>
                                <a:gd name="T12" fmla="+- 0 10014 9233"/>
                                <a:gd name="T13" fmla="*/ T12 w 915"/>
                                <a:gd name="T14" fmla="+- 0 968 902"/>
                                <a:gd name="T15" fmla="*/ 968 h 452"/>
                                <a:gd name="T16" fmla="+- 0 9931 9233"/>
                                <a:gd name="T17" fmla="*/ T16 w 915"/>
                                <a:gd name="T18" fmla="+- 0 935 902"/>
                                <a:gd name="T19" fmla="*/ 935 h 452"/>
                                <a:gd name="T20" fmla="+- 0 9869 9233"/>
                                <a:gd name="T21" fmla="*/ T20 w 915"/>
                                <a:gd name="T22" fmla="+- 0 919 902"/>
                                <a:gd name="T23" fmla="*/ 919 h 452"/>
                                <a:gd name="T24" fmla="+- 0 9801 9233"/>
                                <a:gd name="T25" fmla="*/ T24 w 915"/>
                                <a:gd name="T26" fmla="+- 0 908 902"/>
                                <a:gd name="T27" fmla="*/ 908 h 452"/>
                                <a:gd name="T28" fmla="+- 0 9729 9233"/>
                                <a:gd name="T29" fmla="*/ T28 w 915"/>
                                <a:gd name="T30" fmla="+- 0 902 902"/>
                                <a:gd name="T31" fmla="*/ 902 h 452"/>
                                <a:gd name="T32" fmla="+- 0 9691 9233"/>
                                <a:gd name="T33" fmla="*/ T32 w 915"/>
                                <a:gd name="T34" fmla="+- 0 902 902"/>
                                <a:gd name="T35" fmla="*/ 902 h 452"/>
                                <a:gd name="T36" fmla="+- 0 9653 9233"/>
                                <a:gd name="T37" fmla="*/ T36 w 915"/>
                                <a:gd name="T38" fmla="+- 0 902 902"/>
                                <a:gd name="T39" fmla="*/ 902 h 452"/>
                                <a:gd name="T40" fmla="+- 0 9581 9233"/>
                                <a:gd name="T41" fmla="*/ T40 w 915"/>
                                <a:gd name="T42" fmla="+- 0 908 902"/>
                                <a:gd name="T43" fmla="*/ 908 h 452"/>
                                <a:gd name="T44" fmla="+- 0 9512 9233"/>
                                <a:gd name="T45" fmla="*/ T44 w 915"/>
                                <a:gd name="T46" fmla="+- 0 919 902"/>
                                <a:gd name="T47" fmla="*/ 919 h 452"/>
                                <a:gd name="T48" fmla="+- 0 9449 9233"/>
                                <a:gd name="T49" fmla="*/ T48 w 915"/>
                                <a:gd name="T50" fmla="+- 0 935 902"/>
                                <a:gd name="T51" fmla="*/ 935 h 452"/>
                                <a:gd name="T52" fmla="+- 0 9392 9233"/>
                                <a:gd name="T53" fmla="*/ T52 w 915"/>
                                <a:gd name="T54" fmla="+- 0 956 902"/>
                                <a:gd name="T55" fmla="*/ 956 h 452"/>
                                <a:gd name="T56" fmla="+- 0 9321 9233"/>
                                <a:gd name="T57" fmla="*/ T56 w 915"/>
                                <a:gd name="T58" fmla="+- 0 994 902"/>
                                <a:gd name="T59" fmla="*/ 994 h 452"/>
                                <a:gd name="T60" fmla="+- 0 9269 9233"/>
                                <a:gd name="T61" fmla="*/ T60 w 915"/>
                                <a:gd name="T62" fmla="+- 0 1039 902"/>
                                <a:gd name="T63" fmla="*/ 1039 h 452"/>
                                <a:gd name="T64" fmla="+- 0 9234 9233"/>
                                <a:gd name="T65" fmla="*/ T64 w 915"/>
                                <a:gd name="T66" fmla="+- 0 1109 902"/>
                                <a:gd name="T67" fmla="*/ 1109 h 452"/>
                                <a:gd name="T68" fmla="+- 0 9233 9233"/>
                                <a:gd name="T69" fmla="*/ T68 w 915"/>
                                <a:gd name="T70" fmla="+- 0 1127 902"/>
                                <a:gd name="T71" fmla="*/ 1127 h 452"/>
                                <a:gd name="T72" fmla="+- 0 9234 9233"/>
                                <a:gd name="T73" fmla="*/ T72 w 915"/>
                                <a:gd name="T74" fmla="+- 0 1146 902"/>
                                <a:gd name="T75" fmla="*/ 1146 h 452"/>
                                <a:gd name="T76" fmla="+- 0 9269 9233"/>
                                <a:gd name="T77" fmla="*/ T76 w 915"/>
                                <a:gd name="T78" fmla="+- 0 1215 902"/>
                                <a:gd name="T79" fmla="*/ 1215 h 452"/>
                                <a:gd name="T80" fmla="+- 0 9321 9233"/>
                                <a:gd name="T81" fmla="*/ T80 w 915"/>
                                <a:gd name="T82" fmla="+- 0 1260 902"/>
                                <a:gd name="T83" fmla="*/ 1260 h 452"/>
                                <a:gd name="T84" fmla="+- 0 9392 9233"/>
                                <a:gd name="T85" fmla="*/ T84 w 915"/>
                                <a:gd name="T86" fmla="+- 0 1299 902"/>
                                <a:gd name="T87" fmla="*/ 1299 h 452"/>
                                <a:gd name="T88" fmla="+- 0 9449 9233"/>
                                <a:gd name="T89" fmla="*/ T88 w 915"/>
                                <a:gd name="T90" fmla="+- 0 1319 902"/>
                                <a:gd name="T91" fmla="*/ 1319 h 452"/>
                                <a:gd name="T92" fmla="+- 0 9512 9233"/>
                                <a:gd name="T93" fmla="*/ T92 w 915"/>
                                <a:gd name="T94" fmla="+- 0 1335 902"/>
                                <a:gd name="T95" fmla="*/ 1335 h 452"/>
                                <a:gd name="T96" fmla="+- 0 9581 9233"/>
                                <a:gd name="T97" fmla="*/ T96 w 915"/>
                                <a:gd name="T98" fmla="+- 0 1346 902"/>
                                <a:gd name="T99" fmla="*/ 1346 h 452"/>
                                <a:gd name="T100" fmla="+- 0 9653 9233"/>
                                <a:gd name="T101" fmla="*/ T100 w 915"/>
                                <a:gd name="T102" fmla="+- 0 1352 902"/>
                                <a:gd name="T103" fmla="*/ 1352 h 452"/>
                                <a:gd name="T104" fmla="+- 0 9691 9233"/>
                                <a:gd name="T105" fmla="*/ T104 w 915"/>
                                <a:gd name="T106" fmla="+- 0 1353 902"/>
                                <a:gd name="T107" fmla="*/ 1353 h 452"/>
                                <a:gd name="T108" fmla="+- 0 9729 9233"/>
                                <a:gd name="T109" fmla="*/ T108 w 915"/>
                                <a:gd name="T110" fmla="+- 0 1352 902"/>
                                <a:gd name="T111" fmla="*/ 1352 h 452"/>
                                <a:gd name="T112" fmla="+- 0 9801 9233"/>
                                <a:gd name="T113" fmla="*/ T112 w 915"/>
                                <a:gd name="T114" fmla="+- 0 1346 902"/>
                                <a:gd name="T115" fmla="*/ 1346 h 452"/>
                                <a:gd name="T116" fmla="+- 0 9869 9233"/>
                                <a:gd name="T117" fmla="*/ T116 w 915"/>
                                <a:gd name="T118" fmla="+- 0 1335 902"/>
                                <a:gd name="T119" fmla="*/ 1335 h 452"/>
                                <a:gd name="T120" fmla="+- 0 9931 9233"/>
                                <a:gd name="T121" fmla="*/ T120 w 915"/>
                                <a:gd name="T122" fmla="+- 0 1319 902"/>
                                <a:gd name="T123" fmla="*/ 1319 h 452"/>
                                <a:gd name="T124" fmla="+- 0 9988 9233"/>
                                <a:gd name="T125" fmla="*/ T124 w 915"/>
                                <a:gd name="T126" fmla="+- 0 1299 902"/>
                                <a:gd name="T127" fmla="*/ 1299 h 452"/>
                                <a:gd name="T128" fmla="+- 0 10059 9233"/>
                                <a:gd name="T129" fmla="*/ T128 w 915"/>
                                <a:gd name="T130" fmla="+- 0 1260 902"/>
                                <a:gd name="T131" fmla="*/ 1260 h 452"/>
                                <a:gd name="T132" fmla="+- 0 10111 9233"/>
                                <a:gd name="T133" fmla="*/ T132 w 915"/>
                                <a:gd name="T134" fmla="+- 0 1215 902"/>
                                <a:gd name="T135" fmla="*/ 1215 h 452"/>
                                <a:gd name="T136" fmla="+- 0 10146 9233"/>
                                <a:gd name="T137" fmla="*/ T136 w 915"/>
                                <a:gd name="T138" fmla="+- 0 1146 902"/>
                                <a:gd name="T139" fmla="*/ 1146 h 452"/>
                                <a:gd name="T140" fmla="+- 0 10147 9233"/>
                                <a:gd name="T141" fmla="*/ T140 w 915"/>
                                <a:gd name="T142" fmla="+- 0 1127 902"/>
                                <a:gd name="T143" fmla="*/ 112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5" h="452">
                                  <a:moveTo>
                                    <a:pt x="914" y="225"/>
                                  </a:moveTo>
                                  <a:lnTo>
                                    <a:pt x="891" y="154"/>
                                  </a:lnTo>
                                  <a:lnTo>
                                    <a:pt x="846" y="106"/>
                                  </a:lnTo>
                                  <a:lnTo>
                                    <a:pt x="781" y="66"/>
                                  </a:lnTo>
                                  <a:lnTo>
                                    <a:pt x="698" y="33"/>
                                  </a:lnTo>
                                  <a:lnTo>
                                    <a:pt x="636" y="17"/>
                                  </a:lnTo>
                                  <a:lnTo>
                                    <a:pt x="568" y="6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348" y="6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159" y="54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88" y="358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216" y="417"/>
                                  </a:lnTo>
                                  <a:lnTo>
                                    <a:pt x="279" y="433"/>
                                  </a:lnTo>
                                  <a:lnTo>
                                    <a:pt x="348" y="444"/>
                                  </a:lnTo>
                                  <a:lnTo>
                                    <a:pt x="420" y="450"/>
                                  </a:lnTo>
                                  <a:lnTo>
                                    <a:pt x="458" y="451"/>
                                  </a:lnTo>
                                  <a:lnTo>
                                    <a:pt x="496" y="450"/>
                                  </a:lnTo>
                                  <a:lnTo>
                                    <a:pt x="568" y="444"/>
                                  </a:lnTo>
                                  <a:lnTo>
                                    <a:pt x="636" y="433"/>
                                  </a:lnTo>
                                  <a:lnTo>
                                    <a:pt x="698" y="417"/>
                                  </a:lnTo>
                                  <a:lnTo>
                                    <a:pt x="755" y="397"/>
                                  </a:lnTo>
                                  <a:lnTo>
                                    <a:pt x="826" y="358"/>
                                  </a:lnTo>
                                  <a:lnTo>
                                    <a:pt x="878" y="313"/>
                                  </a:lnTo>
                                  <a:lnTo>
                                    <a:pt x="913" y="244"/>
                                  </a:lnTo>
                                  <a:lnTo>
                                    <a:pt x="914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Text Box 1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5" y="927"/>
                              <a:ext cx="582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Suikerbiet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1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" y="927"/>
                              <a:ext cx="582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Suikerbiet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Text Box 1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6" y="927"/>
                              <a:ext cx="282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"/>
                                    <w:w w:val="105"/>
                                    <w:sz w:val="11"/>
                                  </w:rPr>
                                  <w:t>Ruwe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8" name="Text Box 1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8" y="1006"/>
                              <a:ext cx="529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7" w:lineRule="exact"/>
                                  <w:ind w:left="88" w:hanging="89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2"/>
                                    <w:w w:val="105"/>
                                    <w:sz w:val="11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w w:val="105"/>
                                    <w:sz w:val="11"/>
                                  </w:rPr>
                                  <w:t>ass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  <w:w w:val="105"/>
                                    <w:sz w:val="11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n</w:t>
                                </w:r>
                                <w:r>
                                  <w:rPr>
                                    <w:rFonts w:ascii="Comic Sans MS"/>
                                    <w:spacing w:val="-14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line="139" w:lineRule="exact"/>
                                  <w:ind w:left="88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105"/>
                                    <w:sz w:val="11"/>
                                  </w:rPr>
                                  <w:t>snijden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Text Box 1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5" y="1210"/>
                              <a:ext cx="409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"/>
                                    <w:w w:val="105"/>
                                    <w:sz w:val="11"/>
                                  </w:rPr>
                                  <w:t>stukjes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0" name="Text Box 1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2" y="1009"/>
                              <a:ext cx="735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7" w:lineRule="exact"/>
                                  <w:ind w:left="-1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"/>
                                    <w:w w:val="105"/>
                                    <w:sz w:val="11"/>
                                  </w:rPr>
                                  <w:t>Extraheren</w:t>
                                </w:r>
                                <w:r>
                                  <w:rPr>
                                    <w:rFonts w:ascii="Comic Sans MS"/>
                                    <w:spacing w:val="-14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line="139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zeven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1" name="Text Box 1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5" y="1081"/>
                              <a:ext cx="548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Adsorptie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1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7" y="1093"/>
                              <a:ext cx="459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Filtratie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Text Box 1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9" y="1081"/>
                              <a:ext cx="514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105"/>
                                    <w:sz w:val="11"/>
                                  </w:rPr>
                                  <w:t>Indampen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Text Box 1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1" y="1218"/>
                              <a:ext cx="369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05"/>
                                    <w:sz w:val="11"/>
                                  </w:rPr>
                                  <w:t>dunsap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0" o:spid="_x0000_s1208" style="position:absolute;left:0;text-align:left;margin-left:57.45pt;margin-top:12pt;width:450.2pt;height:87.15pt;z-index:251626496;mso-position-horizontal-relative:page;mso-position-vertical-relative:text" coordorigin="1149,240" coordsize="9004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">
                <v:group id="Group 1347" o:spid="_x0000_s1209" style="position:absolute;left:2017;top:722;width:1649;height:809" coordorigin="2017,722" coordsize="1649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348" o:spid="_x0000_s1210" style="position:absolute;left:2017;top:722;width:1649;height:809;visibility:visible;mso-wrap-style:square;v-text-anchor:top" coordsize="1649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Vnb8A&#10;AADcAAAADwAAAGRycy9kb3ducmV2LnhtbERPTYvCMBC9L/gfwgheFk11YZHaVEQQPAkbF7S3oRnb&#10;YjMpTaz135vDwh4f7zvbjrYVA/W+caxguUhAEJfONFwp+D0f5msQPiAbbB2Tghd52OaTjwxT4578&#10;Q4MOlYgh7FNUUIfQpVL6siaLfuE64sjdXG8xRNhX0vT4jOG2lask+ZYWG44NNXa0r6m864dVcBlI&#10;4umGWreHU6E/Cy7OV1ZqNh13GxCBxvAv/nMfjYKvJK6NZ+IRk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71WdvwAAANwAAAAPAAAAAAAAAAAAAAAAAJgCAABkcnMvZG93bnJl&#10;di54bWxQSwUGAAAAAAQABAD1AAAAhAMAAAAA&#10;" path="m1648,405r-10,-66l1606,276r-50,-58l1489,165r-82,-47l1311,77,1203,45,1085,20r-62,-9l958,5,893,1,825,,757,1,691,5r-64,6l564,20,504,31,390,60,288,97r-90,44l123,191,65,247,24,307,2,372,,405r2,33l24,502r41,60l123,618r75,50l288,711r102,37l504,777r60,11l627,797r64,6l757,807r68,1l893,807r65,-4l1023,797r62,-9l1145,777r113,-29l1360,711r90,-43l1525,618r58,-56l1624,502r22,-64l1648,405xe" filled="f" strokeweight=".20703mm">
                    <v:path arrowok="t" o:connecttype="custom" o:connectlocs="1648,1127;1638,1061;1606,998;1556,940;1489,887;1407,840;1311,799;1203,767;1085,742;1023,733;958,727;893,723;825,722;757,723;691,727;627,733;564,742;504,753;390,782;288,819;198,863;123,913;65,969;24,1029;2,1094;0,1127;2,1160;24,1224;65,1284;123,1340;198,1390;288,1433;390,1470;504,1499;564,1510;627,1519;691,1525;757,1529;825,1530;893,1529;958,1525;1023,1519;1085,1510;1145,1499;1258,1470;1360,1433;1450,1390;1525,1340;1583,1284;1624,1224;1646,1160;1648,1127" o:connectangles="0,0,0,0,0,0,0,0,0,0,0,0,0,0,0,0,0,0,0,0,0,0,0,0,0,0,0,0,0,0,0,0,0,0,0,0,0,0,0,0,0,0,0,0,0,0,0,0,0,0,0,0"/>
                  </v:shape>
                </v:group>
                <v:group id="Group 1345" o:spid="_x0000_s1211" style="position:absolute;left:3673;top:1127;width:675;height:2" coordorigin="3673,1127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346" o:spid="_x0000_s1212" style="position:absolute;left:3673;top:1127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Tir4A&#10;AADcAAAADwAAAGRycy9kb3ducmV2LnhtbERPvQrCMBDeBd8hnOAimqogpRpFRaGDi9XB8WjOtthc&#10;ShO1vr0ZBMeP73+16UwtXtS6yrKC6SQCQZxbXXGh4Ho5jmMQziNrrC2Tgg852Kz7vRUm2r75TK/M&#10;FyKEsEtQQel9k0jp8pIMuoltiAN3t61BH2BbSN3iO4SbWs6iaCENVhwaSmxoX1L+yJ5Gwa0a7RZH&#10;GnF20o80T6+xP9QnpYaDbrsE4anzf/HPnWoF82mYH86EI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x04q+AAAA3AAAAA8AAAAAAAAAAAAAAAAAmAIAAGRycy9kb3ducmV2&#10;LnhtbFBLBQYAAAAABAAEAPUAAACDAwAAAAA=&#10;" path="m,l674,e" filled="f" strokeweight=".20508mm">
                    <v:path arrowok="t" o:connecttype="custom" o:connectlocs="0,0;674,0" o:connectangles="0,0"/>
                  </v:shape>
                </v:group>
                <v:group id="Group 1343" o:spid="_x0000_s1213" style="position:absolute;left:4212;top:1060;width:207;height:132" coordorigin="4212,1060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344" o:spid="_x0000_s1214" style="position:absolute;left:4212;top:1060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3bMMA&#10;AADcAAAADwAAAGRycy9kb3ducmV2LnhtbESPwWrDMBBE74H+g9hCb4mcFErqWgmhUPAlCU0DvS7W&#10;WjKxVkZSYvfvq0Chx2Fm3jDVdnK9uFGInWcFy0UBgrjxumOj4Pz1MV+DiAlZY++ZFPxQhO3mYVZh&#10;qf3In3Q7JSMyhGOJCmxKQyllbCw5jAs/EGev9cFhyjIYqQOOGe56uSqKF+mw47xgcaB3S83ldHUK&#10;vs/JH9hKXO9rE/ev12Mo2qNST4/T7g1Eoin9h//atVbwvFzB/U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3bMMAAADcAAAADwAAAAAAAAAAAAAAAACYAgAAZHJzL2Rv&#10;d25yZXYueG1sUEsFBgAAAAAEAAQA9QAAAIgDAAAAAA==&#10;" path="m,l99,67,,132,207,67,,xe" fillcolor="black" stroked="f">
                    <v:path arrowok="t" o:connecttype="custom" o:connectlocs="0,1060;99,1127;0,1192;207,1127;0,1060" o:connectangles="0,0,0,0,0"/>
                  </v:shape>
                </v:group>
                <v:group id="Group 1341" o:spid="_x0000_s1215" style="position:absolute;left:4212;top:1060;width:207;height:132" coordorigin="4212,1060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342" o:spid="_x0000_s1216" style="position:absolute;left:4212;top:1060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X2MUA&#10;AADcAAAADwAAAGRycy9kb3ducmV2LnhtbESPQWsCMRSE7wX/Q3iCt5rVSpHVKFIUehBL1YPH5+a5&#10;WUxelk3qrv76plDwOMzMN8x82TkrbtSEyrOC0TADQVx4XXGp4HjYvE5BhIis0XomBXcKsFz0XuaY&#10;a9/yN932sRQJwiFHBSbGOpcyFIYchqGviZN38Y3DmGRTSt1gm+DOynGWvUuHFacFgzV9GCqu+x+n&#10;YKzXU1PZ3ank87rd2O1k9/U4KTXod6sZiEhdfIb/259awdtoA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1fYxQAAANwAAAAPAAAAAAAAAAAAAAAAAJgCAABkcnMv&#10;ZG93bnJldi54bWxQSwUGAAAAAAQABAD1AAAAigMAAAAA&#10;" path="m207,67l,132,99,67,,,207,67xe" filled="f" strokeweight=".12pt">
                    <v:path arrowok="t" o:connecttype="custom" o:connectlocs="207,1127;0,1192;99,1127;0,1060;207,1127" o:connectangles="0,0,0,0,0"/>
                  </v:shape>
                </v:group>
                <v:group id="Group 1339" o:spid="_x0000_s1217" style="position:absolute;left:2837;top:1538;width:2;height:377" coordorigin="2837,1538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340" o:spid="_x0000_s1218" style="position:absolute;left:2837;top:1538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vw8cA&#10;AADcAAAADwAAAGRycy9kb3ducmV2LnhtbESPQWvCQBSE7wX/w/IKvdWNVYKkriJtLVqIUFvo9TX7&#10;mo3Nvk2za4z/3hUKHoeZ+YaZLXpbi45aXzlWMBomIIgLpysuFXx+rO6nIHxA1lg7JgUn8rCYD25m&#10;mGl35HfqdqEUEcI+QwUmhCaT0heGLPqha4ij9+NaiyHKtpS6xWOE21o+JEkqLVYcFww29GSo+N0d&#10;rIK8WnVfm8l2vH9O85dvs0zzv9c3pe5u++UjiEB9uIb/22utYDxK4XImHg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tb8PHAAAA3AAAAA8AAAAAAAAAAAAAAAAAmAIAAGRy&#10;cy9kb3ducmV2LnhtbFBLBQYAAAAABAAEAPUAAACMAwAAAAA=&#10;" path="m,l,376e" filled="f" strokeweight=".21503mm">
                    <v:path arrowok="t" o:connecttype="custom" o:connectlocs="0,1538;0,1914" o:connectangles="0,0"/>
                  </v:shape>
                </v:group>
                <v:group id="Group 1336" o:spid="_x0000_s1219" style="position:absolute;left:2765;top:1785;width:142;height:197" coordorigin="2765,1785" coordsize="14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338" o:spid="_x0000_s1220" style="position:absolute;left:2765;top:1785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GR8EA&#10;AADcAAAADwAAAGRycy9kb3ducmV2LnhtbERPTWsCMRC9C/0PYQq9adYKYrdGsQXBQ0GqvfQ2JGOy&#10;uJlsk6i7/94chB4f73u57n0rrhRTE1jBdFKBINbBNGwV/By34wWIlJENtoFJwUAJ1qun0RJrE278&#10;TddDtqKEcKpRgcu5q6VM2pHHNAkdceFOIXrMBUYrTcRbCfetfK2qufTYcGlw2NGnI30+XLyCEBd/&#10;l6/fj6F627jdfugsaW2VennuN+8gMvX5X/xw74yC2bSsLWfK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JhkfBAAAA3AAAAA8AAAAAAAAAAAAAAAAAmAIAAGRycy9kb3du&#10;cmV2LnhtbFBLBQYAAAAABAAEAPUAAACGAwAAAAA=&#10;" path="m,l72,197,109,93r-37,l,xe" fillcolor="black" stroked="f">
                    <v:path arrowok="t" o:connecttype="custom" o:connectlocs="0,1785;72,1982;109,1878;72,1878;0,1785" o:connectangles="0,0,0,0,0"/>
                  </v:shape>
                  <v:shape id="Freeform 1337" o:spid="_x0000_s1221" style="position:absolute;left:2765;top:1785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j3MQA&#10;AADcAAAADwAAAGRycy9kb3ducmV2LnhtbESPQWsCMRSE74X+h/CE3mrWFkRXo6hQ8FCQai+9PZJn&#10;srh52SZRd/99Uyj0OMzMN8xy3ftW3CimJrCCybgCQayDadgq+Dy9Pc9ApIxssA1MCgZKsF49Piyx&#10;NuHOH3Q7ZisKhFONClzOXS1l0o48pnHoiIt3DtFjLjJaaSLeC9y38qWqptJjw2XBYUc7R/pyvHoF&#10;Ic6+r+9f26Gab9z+MHSWtLZKPY36zQJEpj7/h//ae6PgdTKH3zPl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I9zEAAAA3AAAAA8AAAAAAAAAAAAAAAAAmAIAAGRycy9k&#10;b3ducmV2LnhtbFBLBQYAAAAABAAEAPUAAACJAwAAAAA=&#10;" path="m142,l72,93r37,l142,xe" fillcolor="black" stroked="f">
                    <v:path arrowok="t" o:connecttype="custom" o:connectlocs="142,1785;72,1878;109,1878;142,1785" o:connectangles="0,0,0,0"/>
                  </v:shape>
                </v:group>
                <v:group id="Group 1334" o:spid="_x0000_s1222" style="position:absolute;left:2765;top:1785;width:142;height:197" coordorigin="2765,1785" coordsize="14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335" o:spid="_x0000_s1223" style="position:absolute;left:2765;top:1785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8FsUA&#10;AADcAAAADwAAAGRycy9kb3ducmV2LnhtbESP3WoCMRSE7wt9h3AK3tWsCiJbo4iiFgTxr6WXh80x&#10;u+3mZNmk6/r2RhC8HGbmG2Y8bW0pGqp94VhBr5uAIM6cLtgoOB2X7yMQPiBrLB2Tgit5mE5eX8aY&#10;anfhPTWHYESEsE9RQR5ClUrps5ws+q6riKN3drXFEGVtpK7xEuG2lP0kGUqLBceFHCua55T9Hf6t&#10;gu9q9bX9LX+k2fjmulubYuFprlTnrZ19gAjUhmf40f7UCgb9HtzPx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rwWxQAAANwAAAAPAAAAAAAAAAAAAAAAAJgCAABkcnMv&#10;ZG93bnJldi54bWxQSwUGAAAAAAQABAD1AAAAigMAAAAA&#10;" path="m72,197l,,72,93,142,,72,197xe" filled="f" strokeweight=".12pt">
                    <v:path arrowok="t" o:connecttype="custom" o:connectlocs="72,1982;0,1785;72,1878;142,1785;72,1982" o:connectangles="0,0,0,0,0"/>
                  </v:shape>
                </v:group>
                <v:group id="Group 1332" o:spid="_x0000_s1224" style="position:absolute;left:2837;top:246;width:2;height:404" coordorigin="2837,246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333" o:spid="_x0000_s1225" style="position:absolute;left:2837;top:246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ey8AA&#10;AADcAAAADwAAAGRycy9kb3ducmV2LnhtbESPzQrCMBCE74LvEFbwpqkKotUoIgh68vfgcWnWtrbZ&#10;lCZqfXsjCB6HmfmGmS8bU4on1S63rGDQj0AQJ1bnnCq4nDe9CQjnkTWWlknBmxwsF+3WHGNtX3yk&#10;58mnIkDYxagg876KpXRJRgZd31bEwbvZ2qAPsk6lrvEV4KaUwygaS4M5h4UMK1pnlBSnh1GQ3yaF&#10;2Q/WuyrF/ZUPu2hq74VS3U6zmoHw1Ph/+NfeagWj4Q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jey8AAAADcAAAADwAAAAAAAAAAAAAAAACYAgAAZHJzL2Rvd25y&#10;ZXYueG1sUEsFBgAAAAAEAAQA9QAAAIUDAAAAAA==&#10;" path="m,l,404e" filled="f" strokeweight=".21503mm">
                    <v:path arrowok="t" o:connecttype="custom" o:connectlocs="0,246;0,650" o:connectangles="0,0"/>
                  </v:shape>
                </v:group>
                <v:group id="Group 1329" o:spid="_x0000_s1226" style="position:absolute;left:2765;top:522;width:142;height:195" coordorigin="2765,522" coordsize="14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331" o:spid="_x0000_s1227" style="position:absolute;left:2765;top:522;width:142;height:195;visibility:visible;mso-wrap-style:square;v-text-anchor:top" coordsize="14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/VcUA&#10;AADcAAAADwAAAGRycy9kb3ducmV2LnhtbESPT2sCMRTE7wW/Q3hCL1Kz1bosq1GKUOhBKP6Dents&#10;XjdLNy/LJmr67U1B8DjMzG+YxSraVlyo941jBa/jDARx5XTDtYLD/uOlAOEDssbWMSn4Iw+r5eBp&#10;gaV2V97SZRdqkSDsS1RgQuhKKX1lyKIfu444eT+utxiS7Gupe7wmuG3lJMtyabHhtGCwo7Wh6nd3&#10;tgpy852/8WkzqmM4dJFHxXH6VSj1PIzvcxCBYniE7+1PrWA6mcH/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L9VxQAAANwAAAAPAAAAAAAAAAAAAAAAAJgCAABkcnMv&#10;ZG93bnJldi54bWxQSwUGAAAAAAQABAD1AAAAigMAAAAA&#10;" path="m,l72,195,108,94r-36,l,xe" fillcolor="black" stroked="f">
                    <v:path arrowok="t" o:connecttype="custom" o:connectlocs="0,522;72,717;108,616;72,616;0,522" o:connectangles="0,0,0,0,0"/>
                  </v:shape>
                  <v:shape id="Freeform 1330" o:spid="_x0000_s1228" style="position:absolute;left:2765;top:522;width:142;height:195;visibility:visible;mso-wrap-style:square;v-text-anchor:top" coordsize="14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hIsUA&#10;AADcAAAADwAAAGRycy9kb3ducmV2LnhtbESPT2sCMRTE74LfIbxCL6LZqizL1ihSKPQgFP+B3h6b&#10;183SzcuySTV++0YQPA4z8xtmsYq2FRfqfeNYwdskA0FcOd1wreCw/xwXIHxA1tg6JgU38rBaDgcL&#10;LLW78pYuu1CLBGFfogITQldK6StDFv3EdcTJ+3G9xZBkX0vd4zXBbSunWZZLiw2nBYMdfRiqfnd/&#10;VkFuTvmcz5tRHcOhizwqjrPvQqnXl7h+BxEohmf40f7SCmbTHO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iEixQAAANwAAAAPAAAAAAAAAAAAAAAAAJgCAABkcnMv&#10;ZG93bnJldi54bWxQSwUGAAAAAAQABAD1AAAAigMAAAAA&#10;" path="m142,l72,94r36,l142,xe" fillcolor="black" stroked="f">
                    <v:path arrowok="t" o:connecttype="custom" o:connectlocs="142,522;72,616;108,616;142,522" o:connectangles="0,0,0,0"/>
                  </v:shape>
                </v:group>
                <v:group id="Group 1327" o:spid="_x0000_s1229" style="position:absolute;left:2765;top:522;width:142;height:195" coordorigin="2765,522" coordsize="14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328" o:spid="_x0000_s1230" style="position:absolute;left:2765;top:522;width:142;height:195;visibility:visible;mso-wrap-style:square;v-text-anchor:top" coordsize="14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txsMA&#10;AADcAAAADwAAAGRycy9kb3ducmV2LnhtbESPwWoCMRCG7wXfIYzgrWZVKrIaRSyCIC1oe/E2bMbN&#10;4mayJKmub985FHoc/vm/mW+16X2r7hRTE9jAZFyAIq6Cbbg28P21f12AShnZYhuYDDwpwWY9eFlh&#10;acODT3Q/51oJhFOJBlzOXal1qhx5TOPQEUt2DdFjljHW2kZ8CNy3eloUc+2xYbngsKOdo+p2/vFC&#10;iaf+Az/f3XFuD/Zy8Yv2bV8ZMxr22yWoTH3+X/5rH6yB2VS+FRkR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txsMAAADcAAAADwAAAAAAAAAAAAAAAACYAgAAZHJzL2Rv&#10;d25yZXYueG1sUEsFBgAAAAAEAAQA9QAAAIgDAAAAAA==&#10;" path="m72,195l,,72,94,142,,72,195xe" filled="f" strokeweight=".12pt">
                    <v:path arrowok="t" o:connecttype="custom" o:connectlocs="72,717;0,522;72,616;142,522;72,717" o:connectangles="0,0,0,0,0"/>
                  </v:shape>
                </v:group>
                <v:group id="Group 1325" o:spid="_x0000_s1231" style="position:absolute;left:4426;top:722;width:1632;height:809" coordorigin="4426,722" coordsize="163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326" o:spid="_x0000_s1232" style="position:absolute;left:4426;top:722;width:1632;height:809;visibility:visible;mso-wrap-style:square;v-text-anchor:top" coordsize="163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e48EA&#10;AADcAAAADwAAAGRycy9kb3ducmV2LnhtbERPy2oCMRTdF/yHcIVuimZaRWQ0ihQKBaHgA9eXyXUy&#10;mNyMk8zr75tFocvDeW/3g7OioyZUnhW8zzMQxIXXFZcKrpev2RpEiMgarWdSMFKA/W7yssVc+55P&#10;1J1jKVIIhxwVmBjrXMpQGHIY5r4mTtzdNw5jgk0pdYN9CndWfmTZSjqsODUYrOnTUPE4t07B2tc/&#10;SzO+tU97uJlRdselPx2Vep0Ohw2ISEP8F/+5v7WCxSL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3uPBAAAA3AAAAA8AAAAAAAAAAAAAAAAAmAIAAGRycy9kb3du&#10;cmV2LnhtbFBLBQYAAAAABAAEAPUAAACGAwAAAAA=&#10;" path="m1632,405r-11,-66l1590,276r-49,-58l1475,165r-82,-47l1298,77,1191,45,1074,20r-62,-9l948,5,883,1,816,,749,1,684,5r-64,6l558,20,498,31,386,60,285,97r-89,44l122,191,64,247,24,307,3,372,,405r3,33l24,502r40,60l122,618r74,50l285,711r101,37l498,777r60,11l620,797r64,6l749,807r67,1l883,807r65,-4l1012,797r62,-9l1134,777r112,-29l1347,711r89,-43l1510,618r58,-56l1608,502r21,-64l1632,405xe" filled="f" strokeweight=".20706mm">
                    <v:path arrowok="t" o:connecttype="custom" o:connectlocs="1632,1127;1621,1061;1590,998;1541,940;1475,887;1393,840;1298,799;1191,767;1074,742;1012,733;948,727;883,723;816,722;749,723;684,727;620,733;558,742;498,753;386,782;285,819;196,863;122,913;64,969;24,1029;3,1094;0,1127;3,1160;24,1224;64,1284;122,1340;196,1390;285,1433;386,1470;498,1499;558,1510;620,1519;684,1525;749,1529;816,1530;883,1529;948,1525;1012,1519;1074,1510;1134,1499;1246,1470;1347,1433;1436,1390;1510,1340;1568,1284;1608,1224;1629,1160;1632,1127" o:connectangles="0,0,0,0,0,0,0,0,0,0,0,0,0,0,0,0,0,0,0,0,0,0,0,0,0,0,0,0,0,0,0,0,0,0,0,0,0,0,0,0,0,0,0,0,0,0,0,0,0,0,0,0"/>
                  </v:shape>
                </v:group>
                <v:group id="Group 1323" o:spid="_x0000_s1233" style="position:absolute;left:6063;top:1127;width:543;height:2" coordorigin="6063,1127" coordsize="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324" o:spid="_x0000_s1234" style="position:absolute;left:6063;top:1127;width:543;height:2;visibility:visible;mso-wrap-style:square;v-text-anchor:top" coordsize="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NTcUA&#10;AADcAAAADwAAAGRycy9kb3ducmV2LnhtbESPQWvCQBSE74X+h+UVequbRg0lukoRCrnWSGhvz+wz&#10;Cc2+TbPbmPjrXUHocZiZb5j1djStGKh3jWUFr7MIBHFpdcOVgkP+8fIGwnlkja1lUjCRg+3m8WGN&#10;qbZn/qRh7ysRIOxSVFB736VSurImg25mO+LgnWxv0AfZV1L3eA5w08o4ihJpsOGwUGNHu5rKn/2f&#10;UZAPl2I6yt1XchyWxe+ls3n2vVDq+Wl8X4HwNPr/8L2daQXzeQy3M+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g1NxQAAANwAAAAPAAAAAAAAAAAAAAAAAJgCAABkcnMv&#10;ZG93bnJldi54bWxQSwUGAAAAAAQABAD1AAAAigMAAAAA&#10;" path="m,l542,e" filled="f" strokeweight=".20508mm">
                    <v:path arrowok="t" o:connecttype="custom" o:connectlocs="0,0;542,0" o:connectangles="0,0"/>
                  </v:shape>
                </v:group>
                <v:group id="Group 1321" o:spid="_x0000_s1235" style="position:absolute;left:6471;top:1060;width:204;height:132" coordorigin="6471,1060" coordsize="20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322" o:spid="_x0000_s1236" style="position:absolute;left:6471;top:1060;width:204;height:132;visibility:visible;mso-wrap-style:square;v-text-anchor:top" coordsize="20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2LMQA&#10;AADcAAAADwAAAGRycy9kb3ducmV2LnhtbESPQWvCQBSE70L/w/KE3nRjlRJSVxHRUrwZBa+P7DMJ&#10;zb4N2afG/PpuodDjMDPfMMt17xp1py7Ung3Mpgko4sLbmksD59N+koIKgmyx8UwGnhRgvXoZLTGz&#10;/sFHuudSqgjhkKGBSqTNtA5FRQ7D1LfE0bv6zqFE2ZXadviIcNfotyR51w5rjgsVtrStqPjOb87A&#10;dRjkuH1uDkN+6c9yKXcpf+6MeR33mw9QQr38h//aX9bAfL6A3zPx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9izEAAAA3AAAAA8AAAAAAAAAAAAAAAAAmAIAAGRycy9k&#10;b3ducmV2LnhtbFBLBQYAAAAABAAEAPUAAACJAwAAAAA=&#10;" path="m,l98,67,,132,204,67,,xe" fillcolor="black" stroked="f">
                    <v:path arrowok="t" o:connecttype="custom" o:connectlocs="0,1060;98,1127;0,1192;204,1127;0,1060" o:connectangles="0,0,0,0,0"/>
                  </v:shape>
                </v:group>
                <v:group id="Group 1319" o:spid="_x0000_s1237" style="position:absolute;left:6471;top:1060;width:204;height:132" coordorigin="6471,1060" coordsize="20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320" o:spid="_x0000_s1238" style="position:absolute;left:6471;top:1060;width:204;height:132;visibility:visible;mso-wrap-style:square;v-text-anchor:top" coordsize="20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ohMQA&#10;AADcAAAADwAAAGRycy9kb3ducmV2LnhtbESPUWvCMBSF3wf+h3CFvYyZrmV1dEYRQZA9ueoPuCTX&#10;tqy5qUmm3b9fBMHHwznnO5zFarS9uJAPnWMFb7MMBLF2puNGwfGwff0AESKywd4xKfijAKvl5GmB&#10;lXFX/qZLHRuRIBwqVNDGOFRSBt2SxTBzA3HyTs5bjEn6RhqP1wS3vcyzrJQWO04LLQ60aUn/1L9W&#10;QV6epNfjzuiv+kXr83tezPe5Us/Tcf0JItIYH+F7e2cUFEUJt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aITEAAAA3AAAAA8AAAAAAAAAAAAAAAAAmAIAAGRycy9k&#10;b3ducmV2LnhtbFBLBQYAAAAABAAEAPUAAACJAwAAAAA=&#10;" path="m204,67l,132,98,67,,,204,67xe" filled="f" strokeweight=".12pt">
                    <v:path arrowok="t" o:connecttype="custom" o:connectlocs="204,1127;0,1192;98,1127;0,1060;204,1127" o:connectangles="0,0,0,0,0"/>
                  </v:shape>
                </v:group>
                <v:group id="Group 1317" o:spid="_x0000_s1239" style="position:absolute;left:6682;top:890;width:975;height:473" coordorigin="6682,890" coordsize="975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318" o:spid="_x0000_s1240" style="position:absolute;left:6682;top:890;width:975;height:473;visibility:visible;mso-wrap-style:square;v-text-anchor:top" coordsize="975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BW8IA&#10;AADcAAAADwAAAGRycy9kb3ducmV2LnhtbERP3WrCMBS+F/YO4Qy8kZlqYc7aVIZsWHZn9QGOzbGt&#10;a05Kkmn39uZisMuP7z/fjqYXN3K+s6xgMU9AENdWd9woOB0/X95A+ICssbdMCn7Jw7Z4muSYaXvn&#10;A92q0IgYwj5DBW0IQyalr1sy6Od2II7cxTqDIULXSO3wHsNNL5dJ8ioNdhwbWhxo11L9Xf0YBeVX&#10;1Zxnq8PVnT7KpDpSuh7Oe6Wmz+P7BkSgMfyL/9ylVpCmcW08E4+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4FbwgAAANwAAAAPAAAAAAAAAAAAAAAAAJgCAABkcnMvZG93&#10;bnJldi54bWxQSwUGAAAAAAQABAD1AAAAhwMAAAAA&#10;" path="m974,237l949,162,901,112,831,69,775,45,711,26,641,12,566,3,487,,447,,370,6,298,18,231,35,170,57,94,97,38,144,6,198,,237r2,19l38,329r56,47l170,416r61,21l298,454r72,11l447,472r40,l527,472r77,-7l677,454r67,-17l804,416r76,-40l936,329r32,-54l974,237xe" filled="f" strokeweight=".20697mm">
                    <v:path arrowok="t" o:connecttype="custom" o:connectlocs="974,1127;949,1052;901,1002;831,959;775,935;711,916;641,902;566,893;487,890;447,890;370,896;298,908;231,925;170,947;94,987;38,1034;6,1088;0,1127;2,1146;38,1219;94,1266;170,1306;231,1327;298,1344;370,1355;447,1362;487,1362;527,1362;604,1355;677,1344;744,1327;804,1306;880,1266;936,1219;968,1165;974,1127" o:connectangles="0,0,0,0,0,0,0,0,0,0,0,0,0,0,0,0,0,0,0,0,0,0,0,0,0,0,0,0,0,0,0,0,0,0,0,0"/>
                  </v:shape>
                </v:group>
                <v:group id="Group 1315" o:spid="_x0000_s1241" style="position:absolute;left:1155;top:1127;width:785;height:2" coordorigin="1155,1127" coordsize="7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316" o:spid="_x0000_s1242" style="position:absolute;left:1155;top:1127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m8sQA&#10;AADcAAAADwAAAGRycy9kb3ducmV2LnhtbESPwWrCQBCG7wXfYRmhl6KbxlJs6ipVqNhjVfA6ZKdJ&#10;bHY2ZFddfXrnUOhx+Of/5pvZIrlWnakPjWcDz+MMFHHpbcOVgf3uczQFFSKyxdYzGbhSgMV88DDD&#10;wvoLf9N5GyslEA4FGqhj7AqtQ1mTwzD2HbFkP753GGXsK217vAjctTrPslftsGG5UGNHq5rK3+3J&#10;icYpP77lu/KLljq166d0PIR4M+ZxmD7eQUVK8X/5r72xBiYvoi/PCA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pvLEAAAA3AAAAA8AAAAAAAAAAAAAAAAAmAIAAGRycy9k&#10;b3ducmV2LnhtbFBLBQYAAAAABAAEAPUAAACJAwAAAAA=&#10;" path="m,l785,e" filled="f" strokeweight=".20508mm">
                    <v:path arrowok="t" o:connecttype="custom" o:connectlocs="0,0;785,0" o:connectangles="0,0"/>
                  </v:shape>
                </v:group>
                <v:group id="Group 1313" o:spid="_x0000_s1243" style="position:absolute;left:1805;top:1060;width:207;height:132" coordorigin="1805,1060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314" o:spid="_x0000_s1244" style="position:absolute;left:1805;top:1060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YccIA&#10;AADcAAAADwAAAGRycy9kb3ducmV2LnhtbESPQYvCMBSE78L+h/AW9qaprohWoywLC15UrILXR/Ns&#10;is1LSaJ2/70RBI/DzHzDLFadbcSNfKgdKxgOMhDEpdM1VwqOh7/+FESIyBobx6TgnwKslh+9Beba&#10;3XlPtyJWIkE45KjAxNjmUobSkMUwcC1x8s7OW4xJ+kpqj/cEt40cZdlEWqw5LRhs6ddQeSmuVsHp&#10;GN2WjcTpZl2Fzey689l5p9TXZ/czBxGpi+/wq73WCr7HI3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9hxwgAAANwAAAAPAAAAAAAAAAAAAAAAAJgCAABkcnMvZG93&#10;bnJldi54bWxQSwUGAAAAAAQABAD1AAAAhwMAAAAA&#10;" path="m,l99,67,,132,207,67,,xe" fillcolor="black" stroked="f">
                    <v:path arrowok="t" o:connecttype="custom" o:connectlocs="0,1060;99,1127;0,1192;207,1127;0,1060" o:connectangles="0,0,0,0,0"/>
                  </v:shape>
                </v:group>
                <v:group id="Group 1311" o:spid="_x0000_s1245" style="position:absolute;left:1805;top:1060;width:207;height:132" coordorigin="1805,1060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312" o:spid="_x0000_s1246" style="position:absolute;left:1805;top:1060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4xcYA&#10;AADcAAAADwAAAGRycy9kb3ducmV2LnhtbESPT2sCMRTE7wW/Q3iCt5qtLiJbo5Si4EEU/xw8vm5e&#10;N0uTl2WTutt+elMoeBxm5jfMYtU7K27UhtqzgpdxBoK49LrmSsHlvHmegwgRWaP1TAp+KMBqOXha&#10;YKF9x0e6nWIlEoRDgQpMjE0hZSgNOQxj3xAn79O3DmOSbSV1i12COysnWTaTDmtOCwYbejdUfp2+&#10;nYKJXs9NbffXij/W3cbu8v3h96rUaNi/vYKI1MdH+L+91QqmeQ5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B4xcYAAADcAAAADwAAAAAAAAAAAAAAAACYAgAAZHJz&#10;L2Rvd25yZXYueG1sUEsFBgAAAAAEAAQA9QAAAIsDAAAAAA==&#10;" path="m207,67l,132,99,67,,,207,67xe" filled="f" strokeweight=".12pt">
                    <v:path arrowok="t" o:connecttype="custom" o:connectlocs="207,1127;0,1192;99,1127;0,1060;207,1127" o:connectangles="0,0,0,0,0"/>
                  </v:shape>
                </v:group>
                <v:group id="Group 1309" o:spid="_x0000_s1247" style="position:absolute;left:5244;top:246;width:2;height:404" coordorigin="5244,246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310" o:spid="_x0000_s1248" style="position:absolute;left:5244;top:246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Y88MA&#10;AADcAAAADwAAAGRycy9kb3ducmV2LnhtbESPS4vCQBCE74L/YWjBm05cF9GYUURY0JPr4+CxyXQe&#10;JtMTMqPGf+8sLHgsquorKll3phYPal1pWcFkHIEgTq0uOVdwOf+M5iCcR9ZYWyYFL3KwXvV7Ccba&#10;PvlIj5PPRYCwi1FB4X0TS+nSggy6sW2Ig5fZ1qAPss2lbvEZ4KaWX1E0kwZLDgsFNrQtKK1Od6Og&#10;zOaVOUy2+ybHw5V/99HC3iqlhoNuswThqfOf8H97pxVMv2fwdyYc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CY88MAAADcAAAADwAAAAAAAAAAAAAAAACYAgAAZHJzL2Rv&#10;d25yZXYueG1sUEsFBgAAAAAEAAQA9QAAAIgDAAAAAA==&#10;" path="m,l,404e" filled="f" strokeweight=".21503mm">
                    <v:path arrowok="t" o:connecttype="custom" o:connectlocs="0,246;0,650" o:connectangles="0,0"/>
                  </v:shape>
                </v:group>
                <v:group id="Group 1306" o:spid="_x0000_s1249" style="position:absolute;left:5172;top:522;width:142;height:195" coordorigin="5172,522" coordsize="14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308" o:spid="_x0000_s1250" style="position:absolute;left:5172;top:522;width:142;height:195;visibility:visible;mso-wrap-style:square;v-text-anchor:top" coordsize="14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1a8MA&#10;AADcAAAADwAAAGRycy9kb3ducmV2LnhtbERPW2vCMBR+F/Yfwhn4IjP1QimdaRkDYQ+C6Bxsb4fm&#10;rClrTkqTafz35kHw8eO7b+poe3Gm0XeOFSzmGQjixumOWwWnz+1LAcIHZI29Y1JwJQ919TTZYKnd&#10;hQ90PoZWpBD2JSowIQyllL4xZNHP3UCcuF83WgwJjq3UI15SuO3lMstyabHj1GBwoHdDzd/x3yrI&#10;zXe+5p/drI3hNESeFV+rfaHU9Dm+vYIIFMNDfHd/aAWrdVqbzqQjI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1a8MAAADcAAAADwAAAAAAAAAAAAAAAACYAgAAZHJzL2Rv&#10;d25yZXYueG1sUEsFBgAAAAAEAAQA9QAAAIgDAAAAAA==&#10;" path="m,l72,195,108,94r-36,l,xe" fillcolor="black" stroked="f">
                    <v:path arrowok="t" o:connecttype="custom" o:connectlocs="0,522;72,717;108,616;72,616;0,522" o:connectangles="0,0,0,0,0"/>
                  </v:shape>
                  <v:shape id="Freeform 1307" o:spid="_x0000_s1251" style="position:absolute;left:5172;top:522;width:142;height:195;visibility:visible;mso-wrap-style:square;v-text-anchor:top" coordsize="14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Q8MUA&#10;AADcAAAADwAAAGRycy9kb3ducmV2LnhtbESPQWsCMRSE7wX/Q3hCL6LZVlnW1SilUOihILUKents&#10;npvFzcuySTX990YQehxm5htmuY62FRfqfeNYwcskA0FcOd1wrWD38zEuQPiArLF1TAr+yMN6NXha&#10;Yqndlb/psg21SBD2JSowIXSllL4yZNFPXEecvJPrLYYk+1rqHq8Jblv5mmW5tNhwWjDY0buh6rz9&#10;tQpyc8hnfPwa1THsusijYj/dFEo9D+PbAkSgGP7Dj/anVjCdzeF+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lDwxQAAANwAAAAPAAAAAAAAAAAAAAAAAJgCAABkcnMv&#10;ZG93bnJldi54bWxQSwUGAAAAAAQABAD1AAAAigMAAAAA&#10;" path="m142,l72,94r36,l142,xe" fillcolor="black" stroked="f">
                    <v:path arrowok="t" o:connecttype="custom" o:connectlocs="142,522;72,616;108,616;142,522" o:connectangles="0,0,0,0"/>
                  </v:shape>
                </v:group>
                <v:group id="Group 1304" o:spid="_x0000_s1252" style="position:absolute;left:5172;top:522;width:142;height:195" coordorigin="5172,522" coordsize="14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305" o:spid="_x0000_s1253" style="position:absolute;left:5172;top:522;width:142;height:195;visibility:visible;mso-wrap-style:square;v-text-anchor:top" coordsize="14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3JsQA&#10;AADcAAAADwAAAGRycy9kb3ducmV2LnhtbESPQWvCQBSE70L/w/IK3nSjkiCpq4giBEoLsb14e2Rf&#10;s8Hs27C7avrvu4VCj8PMfMNsdqPtxZ186BwrWMwzEMSN0x23Cj4/TrM1iBCRNfaOScE3BdhtnyYb&#10;LLV7cE33c2xFgnAoUYGJcSilDI0hi2HuBuLkfTlvMSbpW6k9PhLc9nKZZYW02HFaMDjQwVBzPd9s&#10;ovh6fMP3o3ktdKUvF7vu81Oj1PR53L+AiDTG//Bfu9IKVvk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9ybEAAAA3AAAAA8AAAAAAAAAAAAAAAAAmAIAAGRycy9k&#10;b3ducmV2LnhtbFBLBQYAAAAABAAEAPUAAACJAwAAAAA=&#10;" path="m72,195l,,72,94,142,,72,195xe" filled="f" strokeweight=".12pt">
                    <v:path arrowok="t" o:connecttype="custom" o:connectlocs="72,717;0,522;72,616;142,522;72,717" o:connectangles="0,0,0,0,0"/>
                  </v:shape>
                </v:group>
                <v:group id="Group 1302" o:spid="_x0000_s1254" style="position:absolute;left:5244;top:1538;width:2;height:377" coordorigin="5244,1538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303" o:spid="_x0000_s1255" style="position:absolute;left:5244;top:1538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1m8cA&#10;AADcAAAADwAAAGRycy9kb3ducmV2LnhtbESPQUvDQBSE74L/YXlCb3aj0VDSbkuxragQwbbQ62v2&#10;mY1m36bZNY3/3hUEj8PMfMPMFoNtRE+drx0ruBknIIhLp2uuFOx3m+sJCB+QNTaOScE3eVjMLy9m&#10;mGt35jfqt6ESEcI+RwUmhDaX0peGLPqxa4mj9+46iyHKrpK6w3OE20beJkkmLdYcFwy29GCo/Nx+&#10;WQVFvekPz3ev6ccqK9ZHs8yK0+OLUqOrYTkFEWgI/+G/9pNWkN6n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wdZvHAAAA3AAAAA8AAAAAAAAAAAAAAAAAmAIAAGRy&#10;cy9kb3ducmV2LnhtbFBLBQYAAAAABAAEAPUAAACMAwAAAAA=&#10;" path="m,l,376e" filled="f" strokeweight=".21503mm">
                    <v:path arrowok="t" o:connecttype="custom" o:connectlocs="0,1538;0,1914" o:connectangles="0,0"/>
                  </v:shape>
                </v:group>
                <v:group id="Group 1299" o:spid="_x0000_s1256" style="position:absolute;left:5172;top:1785;width:142;height:197" coordorigin="5172,1785" coordsize="14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301" o:spid="_x0000_s1257" style="position:absolute;left:5172;top:1785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QGcQA&#10;AADcAAAADwAAAGRycy9kb3ducmV2LnhtbESPQUsDMRSE7wX/Q3hCb21WS6WuTUsVhB4K4taLt0fy&#10;TBY3L2uStrv/vhEEj8PMfMOst4PvxJliagMruJtXIIh1MC1bBR/H19kKRMrIBrvApGCkBNvNzWSN&#10;tQkXfqdzk60oEE41KnA597WUSTvymOahJy7eV4gec5HRShPxUuC+k/dV9SA9tlwWHPb04kh/Nyev&#10;IMTVz+nw+TxWjzu3fxt7S1pbpaa3w+4JRKYh/4f/2nujYLFcwu+Zcg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kBnEAAAA3AAAAA8AAAAAAAAAAAAAAAAAmAIAAGRycy9k&#10;b3ducmV2LnhtbFBLBQYAAAAABAAEAPUAAACJAwAAAAA=&#10;" path="m,l72,197,109,93r-37,l,xe" fillcolor="black" stroked="f">
                    <v:path arrowok="t" o:connecttype="custom" o:connectlocs="0,1785;72,1982;109,1878;72,1878;0,1785" o:connectangles="0,0,0,0,0"/>
                  </v:shape>
                  <v:shape id="Freeform 1300" o:spid="_x0000_s1258" style="position:absolute;left:5172;top:1785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ObsQA&#10;AADcAAAADwAAAGRycy9kb3ducmV2LnhtbESPQWsCMRSE7wX/Q3hCbzVrS8VujWIFwUOhVL14eySv&#10;ydLNy5pE3f33TaHQ4zAz3zCLVe9bcaWYmsAKppMKBLEOpmGr4HjYPsxBpIxssA1MCgZKsFqO7hZY&#10;m3DjT7rusxUFwqlGBS7nrpYyaUce0yR0xMX7CtFjLjJaaSLeCty38rGqZtJjw2XBYUcbR/p7f/EK&#10;QpyfL++nt6F6Wbvdx9BZ0toqdT/u168gMvX5P/zX3hkFT88z+D1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Dm7EAAAA3AAAAA8AAAAAAAAAAAAAAAAAmAIAAGRycy9k&#10;b3ducmV2LnhtbFBLBQYAAAAABAAEAPUAAACJAwAAAAA=&#10;" path="m142,l72,93r37,l142,xe" fillcolor="black" stroked="f">
                    <v:path arrowok="t" o:connecttype="custom" o:connectlocs="142,1785;72,1878;109,1878;142,1785" o:connectangles="0,0,0,0"/>
                  </v:shape>
                </v:group>
                <v:group id="Group 1297" o:spid="_x0000_s1259" style="position:absolute;left:5172;top:1785;width:142;height:197" coordorigin="5172,1785" coordsize="14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298" o:spid="_x0000_s1260" style="position:absolute;left:5172;top:1785;width:142;height:197;visibility:visible;mso-wrap-style:square;v-text-anchor:top" coordsize="14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m9sIA&#10;AADcAAAADwAAAGRycy9kb3ducmV2LnhtbERPW2vCMBR+H+w/hDPwTVMnilSjiEMnCLJ5w8dDc0y7&#10;NSelyWr99+ZB2OPHd5/OW1uKhmpfOFbQ7yUgiDOnCzYKjodVdwzCB2SNpWNScCcP89nryxRT7W78&#10;Tc0+GBFD2KeoIA+hSqX0WU4Wfc9VxJG7utpiiLA2Utd4i+G2lO9JMpIWC44NOVa0zCn73f9ZBedq&#10;fdr9lBdptr65f32a4sPTUqnOW7uYgAjUhn/x073RCgbDuDaei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mb2wgAAANwAAAAPAAAAAAAAAAAAAAAAAJgCAABkcnMvZG93&#10;bnJldi54bWxQSwUGAAAAAAQABAD1AAAAhwMAAAAA&#10;" path="m72,197l,,72,93,142,,72,197xe" filled="f" strokeweight=".12pt">
                    <v:path arrowok="t" o:connecttype="custom" o:connectlocs="72,1982;0,1785;72,1878;142,1785;72,1982" o:connectangles="0,0,0,0,0"/>
                  </v:shape>
                </v:group>
                <v:group id="Group 1295" o:spid="_x0000_s1261" style="position:absolute;left:7661;top:1127;width:291;height:10" coordorigin="7661,1127" coordsize="29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296" o:spid="_x0000_s1262" style="position:absolute;left:7661;top:1127;width:291;height:10;visibility:visible;mso-wrap-style:square;v-text-anchor:top" coordsize="29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VbMEA&#10;AADcAAAADwAAAGRycy9kb3ducmV2LnhtbERPS2vCQBC+C/0PyxR6040RrERXsYVCivXgA89DdkyC&#10;2dkls9X033cPhR4/vvdqM7hO3amX1rOB6SQDRVx523Jt4Hz6GC9ASUS22HkmAz8ksFk/jVZYWP/g&#10;A92PsVYphKVAA02ModBaqoYcysQH4sRdfe8wJtjX2vb4SOGu03mWzbXDllNDg4HeG6pux29nIJTb&#10;10+5XmZl2O93eb6Tty8vxrw8D9slqEhD/Bf/uUtrYDZP89OZd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9FWzBAAAA3AAAAA8AAAAAAAAAAAAAAAAAmAIAAGRycy9kb3du&#10;cmV2LnhtbFBLBQYAAAAABAAEAPUAAACGAwAAAAA=&#10;" path="m,l290,10e" filled="f" strokeweight=".20511mm">
                    <v:path arrowok="t" o:connecttype="custom" o:connectlocs="0,1127;290,1137" o:connectangles="0,0"/>
                  </v:shape>
                </v:group>
                <v:group id="Group 1293" o:spid="_x0000_s1263" style="position:absolute;left:7817;top:1067;width:207;height:132" coordorigin="7817,1067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294" o:spid="_x0000_s1264" style="position:absolute;left:7817;top:1067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EEcMA&#10;AADcAAAADwAAAGRycy9kb3ducmV2LnhtbESPwWrDMBBE74H+g9hCb4ncBELqWgmhEMjFDU0NvS7W&#10;2jKxVkZSbPfvq0Khx2Fm3jDFYba9GMmHzrGC51UGgrh2uuNWQfV5Wu5AhIissXdMCr4pwGH/sCgw&#10;127iDxqvsRUJwiFHBSbGIZcy1IYshpUbiJPXOG8xJulbqT1OCW57uc6yrbTYcVowONCbofp2vVsF&#10;X1V072wk7spzG8qX+8VnzUWpp8f5+Aoi0hz/w3/ts1aw2a7h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EEcMAAADcAAAADwAAAAAAAAAAAAAAAACYAgAAZHJzL2Rv&#10;d25yZXYueG1sUEsFBgAAAAAEAAQA9QAAAIgDAAAAAA==&#10;" path="m5,r96,70l,132,206,72,5,xe" fillcolor="black" stroked="f">
                    <v:path arrowok="t" o:connecttype="custom" o:connectlocs="5,1067;101,1137;0,1199;206,1139;5,1067" o:connectangles="0,0,0,0,0"/>
                  </v:shape>
                </v:group>
                <v:group id="Group 1291" o:spid="_x0000_s1265" style="position:absolute;left:7817;top:1067;width:207;height:132" coordorigin="7817,1067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292" o:spid="_x0000_s1266" style="position:absolute;left:7817;top:1067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kpcUA&#10;AADcAAAADwAAAGRycy9kb3ducmV2LnhtbESPQWsCMRSE70L/Q3hCb5rVisjWKKUo9CBK1YPH5+Z1&#10;szR5WTapu/rrjVDwOMzMN8x82TkrLtSEyrOC0TADQVx4XXGp4HhYD2YgQkTWaD2TgisFWC5eenPM&#10;tW/5my77WIoE4ZCjAhNjnUsZCkMOw9DXxMn78Y3DmGRTSt1gm+DOynGWTaXDitOCwZo+DRW/+z+n&#10;YKxXM1PZ7ank86pd281ku7udlHrtdx/vICJ18Rn+b39pBW/TC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SSlxQAAANwAAAAPAAAAAAAAAAAAAAAAAJgCAABkcnMv&#10;ZG93bnJldi54bWxQSwUGAAAAAAQABAD1AAAAigMAAAAA&#10;" path="m206,72l,132,101,70,5,,206,72xe" filled="f" strokeweight=".12pt">
                    <v:path arrowok="t" o:connecttype="custom" o:connectlocs="206,1139;0,1199;101,1137;5,1067;206,1139" o:connectangles="0,0,0,0,0"/>
                  </v:shape>
                </v:group>
                <v:group id="Group 1289" o:spid="_x0000_s1267" style="position:absolute;left:8890;top:1130;width:264;height:10" coordorigin="8890,1130" coordsize="26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290" o:spid="_x0000_s1268" style="position:absolute;left:8890;top:1130;width:264;height:10;visibility:visible;mso-wrap-style:square;v-text-anchor:top" coordsize="26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If8IA&#10;AADcAAAADwAAAGRycy9kb3ducmV2LnhtbESPQYvCMBSE7wv+h/AEb2uqQlmqUUQQREF2a/H8aJ5t&#10;sXkpTYz135uFhT0OM/MNs9oMphWBetdYVjCbJiCIS6sbrhQUl/3nFwjnkTW2lknBixxs1qOPFWba&#10;PvmHQu4rESHsMlRQe99lUrqyJoNuajvi6N1sb9BH2VdS9/iMcNPKeZKk0mDDcaHGjnY1lff8YSLl&#10;nIf9cA1z97ifZsfvQxE0FkpNxsN2CcLT4P/Df+2DVrBIU/g9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gh/wgAAANwAAAAPAAAAAAAAAAAAAAAAAJgCAABkcnMvZG93&#10;bnJldi54bWxQSwUGAAAAAAQABAD1AAAAhwMAAAAA&#10;" path="m,9l264,e" filled="f" strokeweight=".20511mm">
                    <v:path arrowok="t" o:connecttype="custom" o:connectlocs="0,1139;264,1130" o:connectangles="0,0"/>
                  </v:shape>
                </v:group>
                <v:group id="Group 1287" o:spid="_x0000_s1269" style="position:absolute;left:9019;top:1070;width:207;height:132" coordorigin="9019,1070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288" o:spid="_x0000_s1270" style="position:absolute;left:9019;top:1070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z+8AA&#10;AADcAAAADwAAAGRycy9kb3ducmV2LnhtbERPz2vCMBS+C/4P4QneNFVBus4oQxC8dLJO2PXRPJuy&#10;5qUkqe3+++Uw2PHj+304TbYTT/Khdaxgs85AENdOt9wouH9eVjmIEJE1do5JwQ8FOB3nswMW2o38&#10;Qc8qNiKFcChQgYmxL6QMtSGLYe164sQ9nLcYE/SN1B7HFG47uc2yvbTYcmow2NPZUP1dDVbB1z26&#10;dzYS8/LahPJluPnscVNquZjeXkFEmuK/+M991Qp2+7Q2nUlH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6z+8AAAADcAAAADwAAAAAAAAAAAAAAAACYAgAAZHJzL2Rvd25y&#10;ZXYueG1sUEsFBgAAAAAEAAQA9QAAAIUDAAAAAA==&#10;" path="m,l101,60,5,132,207,57,,xe" fillcolor="black" stroked="f">
                    <v:path arrowok="t" o:connecttype="custom" o:connectlocs="0,1070;101,1130;5,1202;207,1127;0,1070" o:connectangles="0,0,0,0,0"/>
                  </v:shape>
                </v:group>
                <v:group id="Group 1285" o:spid="_x0000_s1271" style="position:absolute;left:9019;top:1070;width:207;height:132" coordorigin="9019,1070" coordsize="20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286" o:spid="_x0000_s1272" style="position:absolute;left:9019;top:1070;width:207;height:132;visibility:visible;mso-wrap-style:square;v-text-anchor:top" coordsize="2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0e8MA&#10;AADcAAAADwAAAGRycy9kb3ducmV2LnhtbERPz2vCMBS+C/sfwhvspunccNI1lSEKHoYyt4PHt+at&#10;KUteShNt9a83B8Hjx/e7WAzOihN1ofGs4HmSgSCuvG64VvDzvR7PQYSIrNF6JgVnCrAoH0YF5tr3&#10;/EWnfaxFCuGQowITY5tLGSpDDsPEt8SJ+/Odw5hgV0vdYZ/CnZXTLJtJhw2nBoMtLQ1V//ujUzDV&#10;q7lp7PZQ8++qX9vP1+3uclDq6XH4eAcRaYh38c290Qpe3tL8dCYdAV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0e8MAAADcAAAADwAAAAAAAAAAAAAAAACYAgAAZHJzL2Rv&#10;d25yZXYueG1sUEsFBgAAAAAEAAQA9QAAAIgDAAAAAA==&#10;" path="m207,57l5,132,101,60,,,207,57xe" filled="f" strokeweight=".12pt">
                    <v:path arrowok="t" o:connecttype="custom" o:connectlocs="207,1127;5,1202;101,1130;0,1070;207,1127" o:connectangles="0,0,0,0,0"/>
                  </v:shape>
                </v:group>
                <v:group id="Group 1283" o:spid="_x0000_s1273" style="position:absolute;left:8028;top:928;width:855;height:420" coordorigin="8028,928" coordsize="85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284" o:spid="_x0000_s1274" style="position:absolute;left:8028;top:928;width:855;height:420;visibility:visible;mso-wrap-style:square;v-text-anchor:top" coordsize="85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PicUA&#10;AADcAAAADwAAAGRycy9kb3ducmV2LnhtbESPQWvCQBSE74L/YXmCN91Uq22jq4ggbQ+laAWvz+xr&#10;EpJ9G3bXmP77riB4HGbmG2a57kwtWnK+tKzgaZyAIM6sLjlXcPzZjV5B+ICssbZMCv7Iw3rV7y0x&#10;1fbKe2oPIRcRwj5FBUUITSqlzwoy6Me2IY7er3UGQ5Qul9rhNcJNLSdJMpcGS44LBTa0LSirDhej&#10;4Kuq31t3fE4Cni9v02rGn6fvk1LDQbdZgAjUhUf43v7QCqYvE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0+JxQAAANwAAAAPAAAAAAAAAAAAAAAAAJgCAABkcnMv&#10;ZG93bnJldi54bWxQSwUGAAAAAAQABAD1AAAAigMAAAAA&#10;" path="m854,211l833,144,790,99,729,61,652,31,593,16,530,6,462,1,427,,392,1,325,6,261,16,203,31,126,61,64,99,22,144,,211r2,17l34,292r49,42l150,370r81,27l293,409r65,8l427,420r35,-1l530,414r63,-10l652,389r77,-30l790,321r43,-44l854,211xe" filled="f" strokeweight=".20703mm">
                    <v:path arrowok="t" o:connecttype="custom" o:connectlocs="854,1139;833,1072;790,1027;729,989;652,959;593,944;530,934;462,929;427,928;392,929;325,934;261,944;203,959;126,989;64,1027;22,1072;0,1139;2,1156;34,1220;83,1262;150,1298;231,1325;293,1337;358,1345;427,1348;462,1347;530,1342;593,1332;652,1317;729,1287;790,1249;833,1205;854,1139" o:connectangles="0,0,0,0,0,0,0,0,0,0,0,0,0,0,0,0,0,0,0,0,0,0,0,0,0,0,0,0,0,0,0,0,0"/>
                  </v:shape>
                </v:group>
                <v:group id="Group 1271" o:spid="_x0000_s1275" style="position:absolute;left:9233;top:902;width:915;height:452" coordorigin="9233,902" coordsize="915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282" o:spid="_x0000_s1276" style="position:absolute;left:9233;top:902;width:915;height:452;visibility:visible;mso-wrap-style:square;v-text-anchor:top" coordsize="915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GMUA&#10;AADcAAAADwAAAGRycy9kb3ducmV2LnhtbESPW2vCQBSE3wv+h+UIfasbrbQhukprKQilQrw9H7LH&#10;JJg9G7Obi/++Wyj0cZiZb5jlejCV6KhxpWUF00kEgjizuuRcwfHw+RSDcB5ZY2WZFNzJwXo1elhi&#10;om3PKXV7n4sAYZeggsL7OpHSZQUZdBNbEwfvYhuDPsgml7rBPsBNJWdR9CINlhwWCqxpU1B23bdG&#10;Abexe7/fvnr3cT7d0i7efddpq9TjeHhbgPA0+P/wX3urFTy/zu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CwYxQAAANwAAAAPAAAAAAAAAAAAAAAAAJgCAABkcnMv&#10;ZG93bnJldi54bWxQSwUGAAAAAAQABAD1AAAAigMAAAAA&#10;" path="m914,225l891,154,846,106,781,66,698,33,636,17,568,6,496,,458,,420,,348,6,279,17,216,33,159,54,88,92,36,137,1,207,,225r1,19l36,313r52,45l159,397r57,20l279,433r69,11l420,450r38,1l496,450r72,-6l636,433r62,-16l755,397r71,-39l878,313r35,-69l914,225xe" filled="f" strokeweight=".20703mm">
                    <v:path arrowok="t" o:connecttype="custom" o:connectlocs="914,1127;891,1056;846,1008;781,968;698,935;636,919;568,908;496,902;458,902;420,902;348,908;279,919;216,935;159,956;88,994;36,1039;1,1109;0,1127;1,1146;36,1215;88,1260;159,1299;216,1319;279,1335;348,1346;420,1352;458,1353;496,1352;568,1346;636,1335;698,1319;755,1299;826,1260;878,1215;913,1146;914,1127" o:connectangles="0,0,0,0,0,0,0,0,0,0,0,0,0,0,0,0,0,0,0,0,0,0,0,0,0,0,0,0,0,0,0,0,0,0,0,0"/>
                  </v:shape>
                  <v:shape id="Text Box 1281" o:spid="_x0000_s1277" type="#_x0000_t202" style="position:absolute;left:1275;top:927;width:58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z w:val="11"/>
                            </w:rPr>
                            <w:t>Suikerbiet</w:t>
                          </w:r>
                        </w:p>
                      </w:txbxContent>
                    </v:textbox>
                  </v:shape>
                  <v:shape id="Text Box 1280" o:spid="_x0000_s1278" type="#_x0000_t202" style="position:absolute;left:3783;top:927;width:58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Suikerbiet</w:t>
                          </w:r>
                        </w:p>
                      </w:txbxContent>
                    </v:textbox>
                  </v:shape>
                  <v:shape id="Text Box 1279" o:spid="_x0000_s1279" type="#_x0000_t202" style="position:absolute;left:6176;top:927;width:28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1"/>
                              <w:w w:val="105"/>
                              <w:sz w:val="11"/>
                            </w:rPr>
                            <w:t>Ruwe</w:t>
                          </w:r>
                        </w:p>
                      </w:txbxContent>
                    </v:textbox>
                  </v:shape>
                  <v:shape id="Text Box 1278" o:spid="_x0000_s1280" type="#_x0000_t202" style="position:absolute;left:2578;top:1006;width:52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7" w:lineRule="exact"/>
                            <w:ind w:left="88" w:hanging="89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12"/>
                              <w:w w:val="105"/>
                              <w:sz w:val="11"/>
                            </w:rPr>
                            <w:t>W</w:t>
                          </w:r>
                          <w:r>
                            <w:rPr>
                              <w:rFonts w:ascii="Comic Sans MS"/>
                              <w:spacing w:val="1"/>
                              <w:w w:val="105"/>
                              <w:sz w:val="11"/>
                            </w:rPr>
                            <w:t>ass</w:t>
                          </w:r>
                          <w:r>
                            <w:rPr>
                              <w:rFonts w:ascii="Comic Sans MS"/>
                              <w:spacing w:val="-3"/>
                              <w:w w:val="105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Comic Sans MS"/>
                              <w:spacing w:val="-1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line="139" w:lineRule="exact"/>
                            <w:ind w:left="88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105"/>
                              <w:sz w:val="11"/>
                            </w:rPr>
                            <w:t>snijden</w:t>
                          </w:r>
                        </w:p>
                      </w:txbxContent>
                    </v:textbox>
                  </v:shape>
                  <v:shape id="Text Box 1277" o:spid="_x0000_s1281" type="#_x0000_t202" style="position:absolute;left:3785;top:1210;width:409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1"/>
                              <w:w w:val="105"/>
                              <w:sz w:val="11"/>
                            </w:rPr>
                            <w:t>stukjes</w:t>
                          </w:r>
                        </w:p>
                      </w:txbxContent>
                    </v:textbox>
                  </v:shape>
                  <v:shape id="Text Box 1276" o:spid="_x0000_s1282" type="#_x0000_t202" style="position:absolute;left:4882;top:1009;width:73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7" w:lineRule="exact"/>
                            <w:ind w:left="-1"/>
                            <w:jc w:val="center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1"/>
                              <w:w w:val="105"/>
                              <w:sz w:val="11"/>
                            </w:rPr>
                            <w:t>Extraheren</w:t>
                          </w:r>
                          <w:r>
                            <w:rPr>
                              <w:rFonts w:ascii="Comic Sans MS"/>
                              <w:spacing w:val="-14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line="139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zeven</w:t>
                          </w:r>
                        </w:p>
                      </w:txbxContent>
                    </v:textbox>
                  </v:shape>
                  <v:shape id="Text Box 1275" o:spid="_x0000_s1283" type="#_x0000_t202" style="position:absolute;left:6905;top:1081;width:548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z w:val="11"/>
                            </w:rPr>
                            <w:t>Adsorptie</w:t>
                          </w:r>
                        </w:p>
                      </w:txbxContent>
                    </v:textbox>
                  </v:shape>
                  <v:shape id="Text Box 1274" o:spid="_x0000_s1284" type="#_x0000_t202" style="position:absolute;left:8237;top:1093;width:459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Filtratie</w:t>
                          </w:r>
                        </w:p>
                      </w:txbxContent>
                    </v:textbox>
                  </v:shape>
                  <v:shape id="Text Box 1273" o:spid="_x0000_s1285" type="#_x0000_t202" style="position:absolute;left:9439;top:1081;width:514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105"/>
                              <w:sz w:val="11"/>
                            </w:rPr>
                            <w:t>Indampen</w:t>
                          </w:r>
                        </w:p>
                      </w:txbxContent>
                    </v:textbox>
                  </v:shape>
                  <v:shape id="Text Box 1272" o:spid="_x0000_s1286" type="#_x0000_t202" style="position:absolute;left:6161;top:1218;width:369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105"/>
                              <w:sz w:val="11"/>
                            </w:rPr>
                            <w:t>dunsap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/>
          <w:spacing w:val="1"/>
          <w:sz w:val="11"/>
        </w:rPr>
        <w:t>Water</w:t>
      </w: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9C36BD">
      <w:pPr>
        <w:spacing w:before="104"/>
        <w:jc w:val="right"/>
        <w:rPr>
          <w:rFonts w:ascii="Comic Sans MS" w:eastAsia="Comic Sans MS" w:hAnsi="Comic Sans MS" w:cs="Comic Sans MS"/>
          <w:sz w:val="11"/>
          <w:szCs w:val="11"/>
        </w:rPr>
      </w:pPr>
      <w:r>
        <w:rPr>
          <w:rFonts w:ascii="Comic Sans MS"/>
          <w:sz w:val="11"/>
        </w:rPr>
        <w:t>Modder</w:t>
      </w:r>
    </w:p>
    <w:p w:rsidR="00036897" w:rsidRDefault="009C36BD">
      <w:pPr>
        <w:spacing w:before="70"/>
        <w:ind w:left="1722" w:hanging="82"/>
        <w:rPr>
          <w:rFonts w:ascii="Comic Sans MS" w:eastAsia="Comic Sans MS" w:hAnsi="Comic Sans MS" w:cs="Comic Sans MS"/>
          <w:sz w:val="11"/>
          <w:szCs w:val="11"/>
        </w:rPr>
      </w:pPr>
      <w:r>
        <w:rPr>
          <w:w w:val="105"/>
        </w:rPr>
        <w:br w:type="column"/>
      </w:r>
      <w:r>
        <w:rPr>
          <w:rFonts w:ascii="Comic Sans MS"/>
          <w:spacing w:val="2"/>
          <w:w w:val="105"/>
          <w:sz w:val="11"/>
        </w:rPr>
        <w:lastRenderedPageBreak/>
        <w:t>Water</w:t>
      </w: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036897">
      <w:pPr>
        <w:rPr>
          <w:rFonts w:ascii="Comic Sans MS" w:eastAsia="Comic Sans MS" w:hAnsi="Comic Sans MS" w:cs="Comic Sans MS"/>
          <w:sz w:val="12"/>
          <w:szCs w:val="12"/>
        </w:rPr>
      </w:pPr>
    </w:p>
    <w:p w:rsidR="00036897" w:rsidRDefault="009C36BD">
      <w:pPr>
        <w:spacing w:before="106"/>
        <w:ind w:left="1722"/>
        <w:rPr>
          <w:rFonts w:ascii="Comic Sans MS" w:eastAsia="Comic Sans MS" w:hAnsi="Comic Sans MS" w:cs="Comic Sans MS"/>
          <w:sz w:val="11"/>
          <w:szCs w:val="11"/>
        </w:rPr>
      </w:pPr>
      <w:r>
        <w:rPr>
          <w:rFonts w:ascii="Comic Sans MS"/>
          <w:spacing w:val="-2"/>
          <w:w w:val="105"/>
          <w:sz w:val="11"/>
        </w:rPr>
        <w:t>Pulp</w:t>
      </w:r>
    </w:p>
    <w:p w:rsidR="00036897" w:rsidRDefault="00036897">
      <w:pPr>
        <w:rPr>
          <w:rFonts w:ascii="Comic Sans MS" w:eastAsia="Comic Sans MS" w:hAnsi="Comic Sans MS" w:cs="Comic Sans MS"/>
          <w:sz w:val="11"/>
          <w:szCs w:val="11"/>
        </w:rPr>
        <w:sectPr w:rsidR="00036897">
          <w:type w:val="continuous"/>
          <w:pgSz w:w="11900" w:h="16840"/>
          <w:pgMar w:top="1600" w:right="80" w:bottom="280" w:left="980" w:header="708" w:footer="708" w:gutter="0"/>
          <w:cols w:num="2" w:space="708" w:equalWidth="0">
            <w:col w:w="2064" w:space="372"/>
            <w:col w:w="8404"/>
          </w:cols>
        </w:sectPr>
      </w:pPr>
    </w:p>
    <w:p w:rsidR="00036897" w:rsidRDefault="00043D76">
      <w:pPr>
        <w:pStyle w:val="Kop4"/>
        <w:spacing w:before="25"/>
        <w:ind w:left="460"/>
        <w:rPr>
          <w:u w:val="none"/>
        </w:rPr>
      </w:pPr>
      <w:r w:rsidRPr="00E313CE">
        <w:rPr>
          <w:noProof/>
          <w:lang w:val="nl-NL" w:eastAsia="nl-NL"/>
        </w:rPr>
        <w:lastRenderedPageBreak/>
        <w:drawing>
          <wp:anchor distT="0" distB="0" distL="114300" distR="114300" simplePos="0" relativeHeight="251633664" behindDoc="0" locked="0" layoutInCell="1" allowOverlap="1" wp14:anchorId="1E5BCEC6" wp14:editId="431844FE">
            <wp:simplePos x="0" y="0"/>
            <wp:positionH relativeFrom="column">
              <wp:posOffset>116254</wp:posOffset>
            </wp:positionH>
            <wp:positionV relativeFrom="paragraph">
              <wp:posOffset>54094</wp:posOffset>
            </wp:positionV>
            <wp:extent cx="145701" cy="185894"/>
            <wp:effectExtent l="0" t="0" r="6985" b="5080"/>
            <wp:wrapNone/>
            <wp:docPr id="638" name="Afbeelding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1" r="41947" b="31517"/>
                    <a:stretch/>
                  </pic:blipFill>
                  <pic:spPr bwMode="auto">
                    <a:xfrm>
                      <a:off x="0" y="0"/>
                      <a:ext cx="145607" cy="1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spacing w:val="-1"/>
          <w:u w:val="thick" w:color="000000"/>
        </w:rPr>
        <w:t>Iedereen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2"/>
          <w:u w:val="thick" w:color="000000"/>
        </w:rPr>
        <w:t>neemt</w:t>
      </w:r>
      <w:r w:rsidR="009C36BD">
        <w:rPr>
          <w:spacing w:val="-4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1"/>
          <w:u w:val="thick" w:color="000000"/>
        </w:rPr>
        <w:t>rol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aan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die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u w:val="thick" w:color="000000"/>
        </w:rPr>
        <w:t>in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vorige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taak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u w:val="thick" w:color="000000"/>
        </w:rPr>
        <w:t>is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vastgesteld.</w:t>
      </w:r>
    </w:p>
    <w:p w:rsidR="00036897" w:rsidRDefault="000368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6897" w:rsidRDefault="00043D76">
      <w:pPr>
        <w:pStyle w:val="Plattetekst"/>
        <w:tabs>
          <w:tab w:val="left" w:pos="458"/>
        </w:tabs>
        <w:spacing w:before="66"/>
        <w:ind w:left="458" w:right="1277" w:hanging="358"/>
      </w:pPr>
      <w:r w:rsidRPr="00043D76">
        <w:rPr>
          <w:noProof/>
          <w:spacing w:val="-1"/>
          <w:u w:val="thick" w:color="000000"/>
          <w:lang w:val="nl-NL" w:eastAsia="nl-NL"/>
        </w:rPr>
        <w:drawing>
          <wp:anchor distT="0" distB="0" distL="114300" distR="114300" simplePos="0" relativeHeight="251641856" behindDoc="0" locked="0" layoutInCell="1" allowOverlap="1" wp14:anchorId="151B8D8E" wp14:editId="5D124CC9">
            <wp:simplePos x="0" y="0"/>
            <wp:positionH relativeFrom="column">
              <wp:posOffset>30424</wp:posOffset>
            </wp:positionH>
            <wp:positionV relativeFrom="paragraph">
              <wp:posOffset>43180</wp:posOffset>
            </wp:positionV>
            <wp:extent cx="245745" cy="226060"/>
            <wp:effectExtent l="0" t="0" r="1905" b="2540"/>
            <wp:wrapNone/>
            <wp:docPr id="667" name="Afbeelding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0C">
        <w:rPr>
          <w:rFonts w:ascii="Arial"/>
          <w:w w:val="65"/>
        </w:rPr>
        <w:tab/>
      </w:r>
      <w:r w:rsidR="009C36BD">
        <w:rPr>
          <w:spacing w:val="-1"/>
        </w:rPr>
        <w:t>In</w:t>
      </w:r>
      <w:r w:rsidR="009C36BD">
        <w:rPr>
          <w:spacing w:val="-2"/>
        </w:rPr>
        <w:t xml:space="preserve"> </w:t>
      </w:r>
      <w:r w:rsidR="009C36BD">
        <w:t>de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volgende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lessen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gaan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zelf suiker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uit</w:t>
      </w:r>
      <w:r w:rsidR="009C36BD">
        <w:t xml:space="preserve"> </w:t>
      </w:r>
      <w:r w:rsidR="009C36BD">
        <w:rPr>
          <w:spacing w:val="-1"/>
        </w:rPr>
        <w:t>een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suikerbiet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halen.</w:t>
      </w:r>
      <w:r w:rsidR="009C36BD">
        <w:rPr>
          <w:spacing w:val="-6"/>
        </w:rPr>
        <w:t xml:space="preserve"> </w:t>
      </w:r>
      <w:r w:rsidR="009C36BD">
        <w:rPr>
          <w:spacing w:val="-1"/>
        </w:rPr>
        <w:t xml:space="preserve">Daarbij </w:t>
      </w:r>
      <w:r w:rsidR="009C36BD">
        <w:t>leer</w:t>
      </w:r>
      <w:r w:rsidR="009C36BD">
        <w:rPr>
          <w:spacing w:val="-5"/>
        </w:rPr>
        <w:t xml:space="preserve"> </w:t>
      </w:r>
      <w:r w:rsidR="009C36BD">
        <w:t>je</w:t>
      </w:r>
      <w:r w:rsidR="009C36BD">
        <w:rPr>
          <w:spacing w:val="-1"/>
        </w:rPr>
        <w:t xml:space="preserve"> chemische</w:t>
      </w:r>
      <w:r w:rsidR="009C36BD">
        <w:rPr>
          <w:spacing w:val="99"/>
          <w:w w:val="99"/>
        </w:rPr>
        <w:t xml:space="preserve"> </w:t>
      </w:r>
      <w:r w:rsidR="009C36BD">
        <w:rPr>
          <w:spacing w:val="-1"/>
        </w:rPr>
        <w:t>begrippen</w:t>
      </w:r>
      <w:r w:rsidR="009C36BD">
        <w:rPr>
          <w:spacing w:val="-9"/>
        </w:rPr>
        <w:t xml:space="preserve"> </w:t>
      </w:r>
      <w:r w:rsidR="009C36BD">
        <w:rPr>
          <w:spacing w:val="-1"/>
        </w:rPr>
        <w:t>kennen.</w:t>
      </w:r>
    </w:p>
    <w:p w:rsidR="00036897" w:rsidRDefault="009C36BD">
      <w:pPr>
        <w:pStyle w:val="Plattetekst"/>
        <w:ind w:left="458" w:right="1106" w:firstLine="0"/>
      </w:pPr>
      <w:r>
        <w:rPr>
          <w:spacing w:val="-1"/>
        </w:rPr>
        <w:t>Het blokschema van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t>proces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jullie</w:t>
      </w:r>
      <w:r>
        <w:rPr>
          <w:spacing w:val="-3"/>
        </w:rPr>
        <w:t xml:space="preserve"> </w:t>
      </w:r>
      <w:r>
        <w:rPr>
          <w:spacing w:val="-1"/>
        </w:rPr>
        <w:t>daarbij</w:t>
      </w:r>
      <w:r>
        <w:rPr>
          <w:spacing w:val="-4"/>
        </w:rPr>
        <w:t xml:space="preserve"> </w:t>
      </w:r>
      <w:r>
        <w:rPr>
          <w:spacing w:val="-1"/>
        </w:rPr>
        <w:t>gaan doorlopen staat</w:t>
      </w:r>
      <w:r>
        <w:rPr>
          <w:spacing w:val="-3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begin van</w:t>
      </w:r>
      <w:r>
        <w:rPr>
          <w:spacing w:val="-3"/>
        </w:rPr>
        <w:t xml:space="preserve"> </w:t>
      </w:r>
      <w:r>
        <w:rPr>
          <w:spacing w:val="-1"/>
        </w:rPr>
        <w:t>elke</w:t>
      </w:r>
      <w:r>
        <w:rPr>
          <w:spacing w:val="71"/>
          <w:w w:val="99"/>
        </w:rPr>
        <w:t xml:space="preserve"> </w:t>
      </w:r>
      <w:r>
        <w:t>taak</w:t>
      </w:r>
      <w:r>
        <w:rPr>
          <w:spacing w:val="-4"/>
        </w:rPr>
        <w:t xml:space="preserve"> </w:t>
      </w:r>
      <w:r>
        <w:t>afgedrukt.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ziet</w:t>
      </w:r>
      <w:r>
        <w:t xml:space="preserve"> </w:t>
      </w:r>
      <w:r>
        <w:rPr>
          <w:spacing w:val="-2"/>
        </w:rPr>
        <w:t xml:space="preserve">dan </w:t>
      </w:r>
      <w:r>
        <w:rPr>
          <w:spacing w:val="-1"/>
        </w:rPr>
        <w:t>steeds</w:t>
      </w:r>
      <w:r>
        <w:rPr>
          <w:spacing w:val="-4"/>
        </w:rPr>
        <w:t xml:space="preserve"> </w:t>
      </w:r>
      <w:r>
        <w:t>hoe</w:t>
      </w:r>
      <w:r>
        <w:rPr>
          <w:spacing w:val="-3"/>
        </w:rPr>
        <w:t xml:space="preserve"> </w:t>
      </w:r>
      <w:r>
        <w:rPr>
          <w:spacing w:val="-1"/>
        </w:rPr>
        <w:t>ver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zijn.</w:t>
      </w:r>
      <w:r>
        <w:rPr>
          <w:spacing w:val="-2"/>
        </w:rPr>
        <w:t xml:space="preserve"> </w:t>
      </w:r>
      <w:r>
        <w:rPr>
          <w:spacing w:val="-1"/>
        </w:rPr>
        <w:t xml:space="preserve">Het blokschema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overigens</w:t>
      </w:r>
      <w:r>
        <w:rPr>
          <w:spacing w:val="-4"/>
        </w:rPr>
        <w:t xml:space="preserve"> </w:t>
      </w:r>
      <w:r>
        <w:rPr>
          <w:spacing w:val="-1"/>
        </w:rPr>
        <w:t>horizontaal</w:t>
      </w:r>
      <w:r>
        <w:rPr>
          <w:spacing w:val="79"/>
        </w:rPr>
        <w:t xml:space="preserve"> </w:t>
      </w:r>
      <w:r>
        <w:t>afgedrukt,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beginstoffen,</w:t>
      </w:r>
      <w:r>
        <w:rPr>
          <w:spacing w:val="-5"/>
        </w:rPr>
        <w:t xml:space="preserve"> </w:t>
      </w:r>
      <w:r>
        <w:rPr>
          <w:spacing w:val="-1"/>
        </w:rPr>
        <w:t>tussenproducten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eindstof</w:t>
      </w:r>
      <w:r>
        <w:rPr>
          <w:spacing w:val="-4"/>
        </w:rPr>
        <w:t xml:space="preserve"> </w:t>
      </w:r>
      <w:r>
        <w:rPr>
          <w:spacing w:val="-1"/>
        </w:rPr>
        <w:t>staan op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horizontale</w:t>
      </w:r>
      <w:r>
        <w:rPr>
          <w:spacing w:val="-4"/>
        </w:rPr>
        <w:t xml:space="preserve"> </w:t>
      </w:r>
      <w:r>
        <w:rPr>
          <w:spacing w:val="-1"/>
        </w:rPr>
        <w:t>pijlen,</w:t>
      </w:r>
      <w:r>
        <w:rPr>
          <w:spacing w:val="-4"/>
        </w:rPr>
        <w:t xml:space="preserve"> </w:t>
      </w:r>
      <w:r>
        <w:t>de</w:t>
      </w:r>
      <w:r>
        <w:rPr>
          <w:spacing w:val="97"/>
          <w:w w:val="99"/>
        </w:rPr>
        <w:t xml:space="preserve"> </w:t>
      </w:r>
      <w:r>
        <w:rPr>
          <w:spacing w:val="-1"/>
        </w:rPr>
        <w:t>hulpstoffen</w:t>
      </w:r>
      <w:r>
        <w:rPr>
          <w:spacing w:val="-4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verticale pijlen</w:t>
      </w:r>
      <w:r>
        <w:rPr>
          <w:spacing w:val="-3"/>
        </w:rPr>
        <w:t xml:space="preserve"> </w:t>
      </w:r>
      <w:r>
        <w:rPr>
          <w:spacing w:val="-1"/>
        </w:rPr>
        <w:t>boven een</w:t>
      </w:r>
      <w:r>
        <w:rPr>
          <w:spacing w:val="-4"/>
        </w:rPr>
        <w:t xml:space="preserve"> </w:t>
      </w:r>
      <w:r>
        <w:t>blok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afvalstoffen</w:t>
      </w:r>
      <w:r>
        <w:rPr>
          <w:spacing w:val="-3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verticale</w:t>
      </w:r>
      <w:r>
        <w:rPr>
          <w:spacing w:val="-4"/>
        </w:rPr>
        <w:t xml:space="preserve"> </w:t>
      </w:r>
      <w:r>
        <w:rPr>
          <w:spacing w:val="-1"/>
        </w:rPr>
        <w:t>pijlen onder</w:t>
      </w:r>
      <w:r>
        <w:rPr>
          <w:spacing w:val="91"/>
          <w:w w:val="99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t>blok.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043D76">
      <w:pPr>
        <w:pStyle w:val="Plattetekst"/>
        <w:tabs>
          <w:tab w:val="left" w:pos="808"/>
        </w:tabs>
        <w:ind w:left="820" w:right="1793"/>
      </w:pPr>
      <w:r w:rsidRPr="00043D76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42880" behindDoc="0" locked="0" layoutInCell="1" allowOverlap="1" wp14:anchorId="2218B0CF" wp14:editId="2843BD5B">
            <wp:simplePos x="0" y="0"/>
            <wp:positionH relativeFrom="column">
              <wp:posOffset>263574</wp:posOffset>
            </wp:positionH>
            <wp:positionV relativeFrom="paragraph">
              <wp:posOffset>21590</wp:posOffset>
            </wp:positionV>
            <wp:extent cx="245745" cy="226060"/>
            <wp:effectExtent l="0" t="0" r="1905" b="2540"/>
            <wp:wrapNone/>
            <wp:docPr id="673" name="Afbeelding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ab/>
      </w:r>
      <w:r w:rsidR="009C36BD">
        <w:t>De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 xml:space="preserve">suikerbiet </w:t>
      </w:r>
      <w:r w:rsidR="009C36BD">
        <w:t>is</w:t>
      </w:r>
      <w:r w:rsidR="009C36BD">
        <w:rPr>
          <w:spacing w:val="-3"/>
        </w:rPr>
        <w:t xml:space="preserve"> </w:t>
      </w:r>
      <w:r w:rsidR="009C36BD">
        <w:rPr>
          <w:spacing w:val="-2"/>
        </w:rPr>
        <w:t>al</w:t>
      </w:r>
      <w:r w:rsidR="009C36BD">
        <w:rPr>
          <w:spacing w:val="-3"/>
        </w:rPr>
        <w:t xml:space="preserve"> </w:t>
      </w:r>
      <w:r w:rsidR="009C36BD">
        <w:t>in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stukken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ongeveer 50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gram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gesneden,</w:t>
      </w:r>
      <w:r w:rsidR="009C36BD">
        <w:rPr>
          <w:spacing w:val="-5"/>
        </w:rPr>
        <w:t xml:space="preserve"> </w:t>
      </w:r>
      <w:r w:rsidR="009C36BD">
        <w:t>maar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schil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moet</w:t>
      </w:r>
      <w:r w:rsidR="009C36BD">
        <w:rPr>
          <w:spacing w:val="-3"/>
        </w:rPr>
        <w:t xml:space="preserve"> </w:t>
      </w:r>
      <w:r w:rsidR="009C36BD">
        <w:t>er</w:t>
      </w:r>
      <w:r w:rsidR="009C36BD">
        <w:rPr>
          <w:spacing w:val="67"/>
          <w:w w:val="99"/>
        </w:rPr>
        <w:t xml:space="preserve"> </w:t>
      </w:r>
      <w:r w:rsidR="009C36BD">
        <w:rPr>
          <w:spacing w:val="-1"/>
        </w:rPr>
        <w:t>misschien</w:t>
      </w:r>
      <w:r w:rsidR="009C36BD">
        <w:rPr>
          <w:spacing w:val="-5"/>
        </w:rPr>
        <w:t xml:space="preserve"> </w:t>
      </w:r>
      <w:r w:rsidR="009C36BD">
        <w:t>nog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wel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vanaf.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t>Denken</w:t>
      </w:r>
      <w:r>
        <w:rPr>
          <w:spacing w:val="-4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er</w:t>
      </w:r>
      <w:r>
        <w:rPr>
          <w:spacing w:val="-1"/>
        </w:rPr>
        <w:t xml:space="preserve"> suiker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een suikerbiet</w:t>
      </w:r>
      <w:r>
        <w:t xml:space="preserve"> </w:t>
      </w:r>
      <w:r>
        <w:rPr>
          <w:spacing w:val="-1"/>
        </w:rPr>
        <w:t>zit?</w:t>
      </w:r>
      <w:r>
        <w:rPr>
          <w:spacing w:val="-2"/>
        </w:rPr>
        <w:t xml:space="preserve"> </w:t>
      </w:r>
      <w:r>
        <w:rPr>
          <w:spacing w:val="-1"/>
        </w:rPr>
        <w:t>Leg</w:t>
      </w:r>
      <w:r>
        <w:rPr>
          <w:spacing w:val="-3"/>
        </w:rPr>
        <w:t xml:space="preserve"> </w:t>
      </w:r>
      <w:r>
        <w:rPr>
          <w:spacing w:val="-1"/>
        </w:rPr>
        <w:t>uit.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t>Denken</w:t>
      </w:r>
      <w:r>
        <w:rPr>
          <w:spacing w:val="-4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rPr>
          <w:spacing w:val="-1"/>
          <w:u w:val="single" w:color="000000"/>
        </w:rPr>
        <w:t>alleen</w:t>
      </w:r>
      <w:r>
        <w:rPr>
          <w:u w:val="single" w:color="000000"/>
        </w:rPr>
        <w:t xml:space="preserve"> </w:t>
      </w:r>
      <w:r>
        <w:rPr>
          <w:spacing w:val="-1"/>
        </w:rPr>
        <w:t>suiker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suikerbiet</w:t>
      </w:r>
      <w:r>
        <w:rPr>
          <w:spacing w:val="-4"/>
        </w:rPr>
        <w:t xml:space="preserve"> </w:t>
      </w:r>
      <w:r>
        <w:t>zit?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043D76">
      <w:pPr>
        <w:pStyle w:val="Plattetekst"/>
        <w:tabs>
          <w:tab w:val="left" w:pos="808"/>
        </w:tabs>
        <w:spacing w:line="293" w:lineRule="exact"/>
        <w:ind w:firstLine="0"/>
      </w:pPr>
      <w:r w:rsidRPr="00043D76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45952" behindDoc="0" locked="0" layoutInCell="1" allowOverlap="1" wp14:anchorId="49C422D3" wp14:editId="0478DF88">
            <wp:simplePos x="0" y="0"/>
            <wp:positionH relativeFrom="column">
              <wp:posOffset>224986</wp:posOffset>
            </wp:positionH>
            <wp:positionV relativeFrom="paragraph">
              <wp:posOffset>5715</wp:posOffset>
            </wp:positionV>
            <wp:extent cx="245745" cy="226060"/>
            <wp:effectExtent l="0" t="0" r="1905" b="2540"/>
            <wp:wrapNone/>
            <wp:docPr id="683" name="Afbeelding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ab/>
      </w:r>
      <w:r w:rsidR="009C36BD">
        <w:t>Een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suikerbiet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noemen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3"/>
        </w:rPr>
        <w:t xml:space="preserve"> </w:t>
      </w:r>
      <w:r w:rsidR="009C36BD">
        <w:t>een</w:t>
      </w:r>
      <w:r w:rsidR="009C36BD">
        <w:rPr>
          <w:spacing w:val="-3"/>
        </w:rPr>
        <w:t xml:space="preserve"> </w:t>
      </w:r>
      <w:r w:rsidR="009C36BD">
        <w:rPr>
          <w:i/>
          <w:spacing w:val="-1"/>
        </w:rPr>
        <w:t>mengsel</w:t>
      </w:r>
      <w:r w:rsidR="009C36BD">
        <w:rPr>
          <w:spacing w:val="-1"/>
        </w:rPr>
        <w:t>,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dat</w:t>
      </w:r>
      <w:r w:rsidR="009C36BD">
        <w:rPr>
          <w:spacing w:val="-5"/>
        </w:rPr>
        <w:t xml:space="preserve"> </w:t>
      </w:r>
      <w:r w:rsidR="009C36BD">
        <w:t>zijn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meerdere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stoffen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elkaar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gemengd.</w:t>
      </w:r>
    </w:p>
    <w:p w:rsidR="00036897" w:rsidRDefault="009C36BD">
      <w:pPr>
        <w:pStyle w:val="Plattetekst"/>
        <w:ind w:left="820" w:right="1025" w:firstLine="0"/>
      </w:pPr>
      <w:r>
        <w:t>Als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goed</w:t>
      </w:r>
      <w:r>
        <w:t xml:space="preserve"> is</w:t>
      </w:r>
      <w:r>
        <w:rPr>
          <w:spacing w:val="-4"/>
        </w:rPr>
        <w:t xml:space="preserve"> </w:t>
      </w:r>
      <w:r>
        <w:rPr>
          <w:spacing w:val="-1"/>
        </w:rPr>
        <w:t>hebben jullie</w:t>
      </w:r>
      <w:r>
        <w:t xml:space="preserve"> aan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>eind</w:t>
      </w:r>
      <w: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i/>
          <w:spacing w:val="-1"/>
        </w:rPr>
        <w:t>zuivere</w:t>
      </w:r>
      <w:r>
        <w:rPr>
          <w:i/>
          <w:spacing w:val="-2"/>
        </w:rPr>
        <w:t xml:space="preserve"> </w:t>
      </w:r>
      <w:r>
        <w:rPr>
          <w:i/>
        </w:rPr>
        <w:t>stof</w:t>
      </w:r>
      <w:r>
        <w:rPr>
          <w:i/>
          <w:spacing w:val="-3"/>
        </w:rPr>
        <w:t xml:space="preserve"> </w:t>
      </w:r>
      <w:r>
        <w:rPr>
          <w:spacing w:val="-1"/>
        </w:rPr>
        <w:t xml:space="preserve">suiker </w:t>
      </w:r>
      <w:r>
        <w:t>in</w:t>
      </w:r>
      <w:r>
        <w:rPr>
          <w:spacing w:val="-2"/>
        </w:rPr>
        <w:t xml:space="preserve"> </w:t>
      </w:r>
      <w:r>
        <w:t>handen.</w:t>
      </w:r>
      <w:r>
        <w:rPr>
          <w:spacing w:val="-5"/>
        </w:rPr>
        <w:t xml:space="preserve"> </w:t>
      </w:r>
      <w:r>
        <w:rPr>
          <w:spacing w:val="-1"/>
        </w:rPr>
        <w:t>Dat</w:t>
      </w:r>
      <w:r>
        <w:rPr>
          <w:spacing w:val="49"/>
          <w:w w:val="9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één</w:t>
      </w:r>
      <w:r>
        <w:rPr>
          <w:spacing w:val="-4"/>
        </w:rPr>
        <w:t xml:space="preserve"> </w:t>
      </w:r>
      <w:r>
        <w:rPr>
          <w:spacing w:val="-1"/>
        </w:rPr>
        <w:t>stof,</w:t>
      </w:r>
      <w:r>
        <w:rPr>
          <w:spacing w:val="-4"/>
        </w:rPr>
        <w:t xml:space="preserve"> </w:t>
      </w:r>
      <w:r>
        <w:t>dus</w:t>
      </w:r>
      <w:r>
        <w:rPr>
          <w:spacing w:val="-3"/>
        </w:rPr>
        <w:t xml:space="preserve"> </w:t>
      </w:r>
      <w:r>
        <w:rPr>
          <w:spacing w:val="-1"/>
        </w:rPr>
        <w:t>geen</w:t>
      </w:r>
      <w:r>
        <w:rPr>
          <w:spacing w:val="-3"/>
        </w:rPr>
        <w:t xml:space="preserve"> </w:t>
      </w:r>
      <w:r>
        <w:rPr>
          <w:spacing w:val="-1"/>
        </w:rPr>
        <w:t>mengsel.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043D76" w:rsidP="00E313CE">
      <w:pPr>
        <w:pStyle w:val="Plattetekst"/>
        <w:ind w:left="820" w:right="1106" w:hanging="100"/>
      </w:pPr>
      <w:r w:rsidRPr="00043D76">
        <w:rPr>
          <w:rFonts w:cs="Calibri"/>
          <w:noProof/>
          <w:lang w:val="nl-NL" w:eastAsia="nl-NL"/>
        </w:rPr>
        <w:drawing>
          <wp:anchor distT="0" distB="0" distL="114300" distR="114300" simplePos="0" relativeHeight="251644928" behindDoc="0" locked="0" layoutInCell="1" allowOverlap="1" wp14:anchorId="2C2426F2" wp14:editId="01F6D0C8">
            <wp:simplePos x="0" y="0"/>
            <wp:positionH relativeFrom="column">
              <wp:posOffset>248864</wp:posOffset>
            </wp:positionH>
            <wp:positionV relativeFrom="paragraph">
              <wp:posOffset>4550</wp:posOffset>
            </wp:positionV>
            <wp:extent cx="229235" cy="180340"/>
            <wp:effectExtent l="0" t="0" r="0" b="0"/>
            <wp:wrapNone/>
            <wp:docPr id="678" name="Afbeelding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Webdings" w:eastAsia="Webdings" w:hAnsi="Webdings" w:cs="Webdings"/>
          <w:spacing w:val="-17"/>
        </w:rPr>
        <w:t></w:t>
      </w:r>
      <w:r w:rsidR="009C36BD">
        <w:rPr>
          <w:spacing w:val="-1"/>
        </w:rPr>
        <w:t>Haal</w:t>
      </w:r>
      <w:r w:rsidR="009C36BD">
        <w:rPr>
          <w:spacing w:val="-2"/>
        </w:rPr>
        <w:t xml:space="preserve"> </w:t>
      </w:r>
      <w:r w:rsidR="009C36BD">
        <w:t>een</w:t>
      </w:r>
      <w:r w:rsidR="009C36BD">
        <w:rPr>
          <w:spacing w:val="-3"/>
        </w:rPr>
        <w:t xml:space="preserve"> </w:t>
      </w:r>
      <w:r w:rsidR="009C36BD">
        <w:t>stuk</w:t>
      </w:r>
      <w:r w:rsidR="009C36BD">
        <w:rPr>
          <w:spacing w:val="-3"/>
        </w:rPr>
        <w:t xml:space="preserve"> </w:t>
      </w:r>
      <w:r w:rsidR="009C36BD">
        <w:rPr>
          <w:spacing w:val="-2"/>
        </w:rPr>
        <w:t>van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-1"/>
        </w:rPr>
        <w:t xml:space="preserve"> suikerbiet</w:t>
      </w:r>
      <w:r w:rsidR="009C36BD">
        <w:rPr>
          <w:spacing w:val="-3"/>
        </w:rPr>
        <w:t xml:space="preserve"> </w:t>
      </w:r>
      <w:r w:rsidR="009C36BD">
        <w:t>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weeg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nauwkeurig</w:t>
      </w:r>
      <w:r w:rsidR="009C36BD">
        <w:rPr>
          <w:spacing w:val="-2"/>
        </w:rPr>
        <w:t xml:space="preserve"> </w:t>
      </w:r>
      <w:r w:rsidR="009C36BD">
        <w:t>af.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Haal</w:t>
      </w:r>
      <w:r w:rsidR="009C36BD">
        <w:rPr>
          <w:spacing w:val="-4"/>
        </w:rPr>
        <w:t xml:space="preserve"> </w:t>
      </w:r>
      <w:r w:rsidR="009C36BD">
        <w:t>een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 xml:space="preserve">mesje </w:t>
      </w:r>
      <w:r w:rsidR="009C36BD">
        <w:t>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vraag</w:t>
      </w:r>
      <w:r w:rsidR="009C36BD">
        <w:rPr>
          <w:spacing w:val="-4"/>
        </w:rPr>
        <w:t xml:space="preserve"> </w:t>
      </w:r>
      <w:r w:rsidR="009C36BD">
        <w:t>of</w:t>
      </w:r>
      <w:r w:rsidR="009C36BD">
        <w:rPr>
          <w:spacing w:val="-1"/>
        </w:rPr>
        <w:t xml:space="preserve"> </w:t>
      </w:r>
      <w:r w:rsidR="009C36BD">
        <w:rPr>
          <w:spacing w:val="-2"/>
        </w:rPr>
        <w:t>je</w:t>
      </w:r>
      <w:r w:rsidR="009C36BD">
        <w:rPr>
          <w:spacing w:val="59"/>
          <w:w w:val="99"/>
        </w:rPr>
        <w:t xml:space="preserve"> </w:t>
      </w:r>
      <w:r w:rsidR="009C36BD">
        <w:t>ook</w:t>
      </w:r>
      <w:r w:rsidR="009C36BD">
        <w:rPr>
          <w:spacing w:val="-4"/>
        </w:rPr>
        <w:t xml:space="preserve"> </w:t>
      </w:r>
      <w:r w:rsidR="009C36BD">
        <w:t>een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plankje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mee moet</w:t>
      </w:r>
      <w:r w:rsidR="009C36BD">
        <w:rPr>
          <w:spacing w:val="-4"/>
        </w:rPr>
        <w:t xml:space="preserve"> </w:t>
      </w:r>
      <w:r w:rsidR="009C36BD">
        <w:t>nemen.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Haal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ook</w:t>
      </w:r>
      <w:r w:rsidR="009C36BD">
        <w:rPr>
          <w:spacing w:val="-3"/>
        </w:rPr>
        <w:t xml:space="preserve"> </w:t>
      </w:r>
      <w:r w:rsidR="009C36BD">
        <w:t>een</w:t>
      </w:r>
      <w:r w:rsidR="009C36BD">
        <w:rPr>
          <w:spacing w:val="-6"/>
        </w:rPr>
        <w:t xml:space="preserve"> </w:t>
      </w:r>
      <w:r w:rsidR="009C36BD">
        <w:rPr>
          <w:rFonts w:cs="Calibri"/>
          <w:i/>
          <w:spacing w:val="-1"/>
        </w:rPr>
        <w:t>bekerglas van</w:t>
      </w:r>
      <w:r w:rsidR="009C36BD">
        <w:rPr>
          <w:rFonts w:cs="Calibri"/>
          <w:i/>
          <w:spacing w:val="-3"/>
        </w:rPr>
        <w:t xml:space="preserve"> </w:t>
      </w:r>
      <w:r w:rsidR="009C36BD">
        <w:rPr>
          <w:rFonts w:cs="Calibri"/>
          <w:i/>
        </w:rPr>
        <w:t>250</w:t>
      </w:r>
      <w:r w:rsidR="009C36BD">
        <w:rPr>
          <w:rFonts w:cs="Calibri"/>
          <w:i/>
          <w:spacing w:val="-2"/>
        </w:rPr>
        <w:t xml:space="preserve"> </w:t>
      </w:r>
      <w:r w:rsidR="009C36BD">
        <w:rPr>
          <w:rFonts w:cs="Calibri"/>
          <w:i/>
          <w:spacing w:val="-1"/>
        </w:rPr>
        <w:t>mL.</w:t>
      </w:r>
      <w:r w:rsidR="009C36BD">
        <w:rPr>
          <w:rFonts w:cs="Calibri"/>
          <w:i/>
          <w:spacing w:val="-2"/>
        </w:rPr>
        <w:t xml:space="preserve"> </w:t>
      </w:r>
      <w:r w:rsidR="009C36BD">
        <w:rPr>
          <w:spacing w:val="-1"/>
        </w:rPr>
        <w:t xml:space="preserve">Dat </w:t>
      </w:r>
      <w:r w:rsidR="009C36BD">
        <w:t>is</w:t>
      </w:r>
      <w:r w:rsidR="009C36BD">
        <w:rPr>
          <w:spacing w:val="-4"/>
        </w:rPr>
        <w:t xml:space="preserve"> </w:t>
      </w:r>
      <w:r w:rsidR="009C36BD">
        <w:t>een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49"/>
        </w:rPr>
        <w:t xml:space="preserve"> </w:t>
      </w:r>
      <w:r w:rsidR="009C36BD">
        <w:rPr>
          <w:spacing w:val="-1"/>
        </w:rPr>
        <w:t>waar</w:t>
      </w:r>
      <w:r w:rsidR="009C36BD">
        <w:rPr>
          <w:spacing w:val="-2"/>
        </w:rPr>
        <w:t xml:space="preserve"> </w:t>
      </w:r>
      <w:r w:rsidR="009C36BD">
        <w:t>je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maximaal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 xml:space="preserve">250 </w:t>
      </w:r>
      <w:r w:rsidR="009C36BD">
        <w:rPr>
          <w:spacing w:val="-2"/>
        </w:rPr>
        <w:t>mL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vloeistof</w:t>
      </w:r>
      <w:r w:rsidR="009C36BD">
        <w:t xml:space="preserve"> </w:t>
      </w:r>
      <w:r w:rsidR="009C36BD">
        <w:rPr>
          <w:spacing w:val="-2"/>
        </w:rPr>
        <w:t xml:space="preserve">in </w:t>
      </w:r>
      <w:r w:rsidR="009C36BD">
        <w:rPr>
          <w:spacing w:val="-1"/>
        </w:rPr>
        <w:t>kan</w:t>
      </w:r>
      <w:r w:rsidR="009C36BD">
        <w:rPr>
          <w:spacing w:val="-3"/>
        </w:rPr>
        <w:t xml:space="preserve"> </w:t>
      </w:r>
      <w:r w:rsidR="009C36BD">
        <w:t>doen,</w:t>
      </w:r>
      <w:r w:rsidR="009C36BD">
        <w:rPr>
          <w:spacing w:val="-7"/>
        </w:rPr>
        <w:t xml:space="preserve"> </w:t>
      </w:r>
      <w:r w:rsidR="009C36BD">
        <w:t>maar</w:t>
      </w:r>
      <w:r w:rsidR="009C36BD">
        <w:rPr>
          <w:spacing w:val="-1"/>
        </w:rPr>
        <w:t xml:space="preserve"> natuurlijk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ook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minder.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t>Noteer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massa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5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t>stuk</w:t>
      </w:r>
      <w:r>
        <w:rPr>
          <w:spacing w:val="-4"/>
        </w:rPr>
        <w:t xml:space="preserve"> </w:t>
      </w:r>
      <w:r>
        <w:rPr>
          <w:spacing w:val="-1"/>
        </w:rPr>
        <w:t>suikerbiet.</w:t>
      </w:r>
      <w:r>
        <w:rPr>
          <w:spacing w:val="-4"/>
        </w:rPr>
        <w:t xml:space="preserve"> </w:t>
      </w:r>
      <w:r>
        <w:rPr>
          <w:spacing w:val="-1"/>
        </w:rPr>
        <w:t>Vergeet niet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eenheid</w:t>
      </w:r>
      <w:r>
        <w:rPr>
          <w:spacing w:val="-3"/>
        </w:rPr>
        <w:t xml:space="preserve"> </w:t>
      </w:r>
      <w:r>
        <w:rPr>
          <w:spacing w:val="-1"/>
        </w:rPr>
        <w:t>erachter</w:t>
      </w:r>
      <w:r>
        <w:rPr>
          <w:spacing w:val="-2"/>
        </w:rPr>
        <w:t xml:space="preserve"> </w:t>
      </w:r>
      <w:r>
        <w:rPr>
          <w:spacing w:val="-1"/>
        </w:rPr>
        <w:t>te</w:t>
      </w:r>
      <w:r>
        <w:rPr>
          <w:spacing w:val="-2"/>
        </w:rPr>
        <w:t xml:space="preserve"> </w:t>
      </w:r>
      <w:r>
        <w:rPr>
          <w:spacing w:val="-1"/>
        </w:rPr>
        <w:t>zetten.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036897" w:rsidRDefault="00043D76">
      <w:pPr>
        <w:pStyle w:val="Plattetekst"/>
        <w:tabs>
          <w:tab w:val="left" w:pos="808"/>
        </w:tabs>
        <w:ind w:left="244" w:firstLine="0"/>
      </w:pPr>
      <w:r w:rsidRPr="00043D76">
        <w:rPr>
          <w:rFonts w:cs="Calibri"/>
          <w:noProof/>
          <w:lang w:val="nl-NL" w:eastAsia="nl-NL"/>
        </w:rPr>
        <w:drawing>
          <wp:anchor distT="0" distB="0" distL="114300" distR="114300" simplePos="0" relativeHeight="251643904" behindDoc="0" locked="0" layoutInCell="1" allowOverlap="1" wp14:anchorId="74B44B57" wp14:editId="43BB3BC6">
            <wp:simplePos x="0" y="0"/>
            <wp:positionH relativeFrom="column">
              <wp:posOffset>209550</wp:posOffset>
            </wp:positionH>
            <wp:positionV relativeFrom="paragraph">
              <wp:posOffset>15875</wp:posOffset>
            </wp:positionV>
            <wp:extent cx="229235" cy="180340"/>
            <wp:effectExtent l="0" t="0" r="0" b="0"/>
            <wp:wrapNone/>
            <wp:docPr id="677" name="Afbeelding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</w:rPr>
        <w:tab/>
      </w:r>
      <w:r w:rsidR="009C36BD">
        <w:t>Snij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de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 xml:space="preserve">suikerbiet </w:t>
      </w:r>
      <w:r w:rsidR="009C36BD">
        <w:rPr>
          <w:spacing w:val="-2"/>
        </w:rPr>
        <w:t>in</w:t>
      </w:r>
      <w:r w:rsidR="009C36BD">
        <w:rPr>
          <w:spacing w:val="-1"/>
        </w:rPr>
        <w:t xml:space="preserve"> kleine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blokjes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(ongeveer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0,5 cm</w:t>
      </w:r>
      <w:r w:rsidR="009C36BD">
        <w:rPr>
          <w:spacing w:val="-1"/>
          <w:position w:val="11"/>
          <w:sz w:val="16"/>
        </w:rPr>
        <w:t>3</w:t>
      </w:r>
      <w:r w:rsidR="009C36BD">
        <w:rPr>
          <w:spacing w:val="-1"/>
        </w:rPr>
        <w:t>).</w:t>
      </w:r>
      <w:r w:rsidR="009C36BD">
        <w:rPr>
          <w:spacing w:val="-2"/>
        </w:rPr>
        <w:t xml:space="preserve"> </w:t>
      </w:r>
      <w:r w:rsidR="009C36BD">
        <w:t>Doe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blokjes</w:t>
      </w:r>
      <w:r w:rsidR="009C36BD">
        <w:rPr>
          <w:spacing w:val="-4"/>
        </w:rPr>
        <w:t xml:space="preserve"> </w:t>
      </w:r>
      <w:r w:rsidR="009C36BD">
        <w:t>in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het</w:t>
      </w:r>
      <w:r w:rsidR="009C36BD">
        <w:t xml:space="preserve"> </w:t>
      </w:r>
      <w:r w:rsidR="009C36BD">
        <w:rPr>
          <w:spacing w:val="-1"/>
        </w:rPr>
        <w:t>bekerglas.</w:t>
      </w:r>
    </w:p>
    <w:p w:rsidR="00036897" w:rsidRDefault="009C36BD">
      <w:pPr>
        <w:pStyle w:val="Plattetekst"/>
        <w:ind w:left="527" w:right="1106" w:firstLine="0"/>
        <w:rPr>
          <w:rFonts w:cs="Calibri"/>
        </w:rPr>
      </w:pPr>
      <w:r>
        <w:t>Er</w:t>
      </w:r>
      <w:r>
        <w:rPr>
          <w:spacing w:val="-3"/>
        </w:rPr>
        <w:t xml:space="preserve"> </w:t>
      </w:r>
      <w:r>
        <w:rPr>
          <w:spacing w:val="-1"/>
        </w:rPr>
        <w:t>staat meestal</w:t>
      </w:r>
      <w:r>
        <w:rPr>
          <w:spacing w:val="-5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spacing w:val="-1"/>
        </w:rPr>
        <w:t>maatverdeling</w:t>
      </w:r>
      <w:r>
        <w:rPr>
          <w:spacing w:val="-5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rPr>
          <w:spacing w:val="-1"/>
        </w:rPr>
        <w:t>bekerglas.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zeer</w:t>
      </w:r>
      <w:r>
        <w:rPr>
          <w:spacing w:val="-2"/>
        </w:rPr>
        <w:t xml:space="preserve"> </w:t>
      </w:r>
      <w:r>
        <w:rPr>
          <w:spacing w:val="-1"/>
        </w:rPr>
        <w:t>onnauwkeurig.</w:t>
      </w:r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71"/>
          <w:w w:val="99"/>
        </w:rPr>
        <w:t xml:space="preserve"> </w:t>
      </w:r>
      <w:r>
        <w:rPr>
          <w:spacing w:val="-1"/>
        </w:rPr>
        <w:t>maatverdeling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alleen</w:t>
      </w:r>
      <w:r>
        <w:rPr>
          <w:spacing w:val="-3"/>
        </w:rPr>
        <w:t xml:space="preserve"> </w:t>
      </w:r>
      <w:r>
        <w:rPr>
          <w:spacing w:val="-1"/>
        </w:rPr>
        <w:t>geschikt</w:t>
      </w:r>
      <w:r>
        <w:rPr>
          <w:spacing w:val="-2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rPr>
          <w:spacing w:val="-1"/>
        </w:rPr>
        <w:t>hoeveelheid</w:t>
      </w:r>
      <w:r>
        <w:rPr>
          <w:spacing w:val="-2"/>
        </w:rPr>
        <w:t xml:space="preserve"> </w:t>
      </w:r>
      <w:r>
        <w:rPr>
          <w:spacing w:val="-1"/>
        </w:rPr>
        <w:t>mee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schatten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Om</w:t>
      </w:r>
      <w:r>
        <w:rPr>
          <w:spacing w:val="-8"/>
        </w:rPr>
        <w:t xml:space="preserve"> </w:t>
      </w:r>
      <w:r>
        <w:t>een</w:t>
      </w:r>
      <w:r>
        <w:rPr>
          <w:spacing w:val="-5"/>
        </w:rPr>
        <w:t xml:space="preserve"> </w:t>
      </w:r>
      <w:r>
        <w:rPr>
          <w:spacing w:val="-1"/>
        </w:rPr>
        <w:t>hoeveelheid</w:t>
      </w:r>
      <w:r>
        <w:rPr>
          <w:spacing w:val="73"/>
        </w:rPr>
        <w:t xml:space="preserve"> </w:t>
      </w:r>
      <w:r>
        <w:rPr>
          <w:spacing w:val="-1"/>
        </w:rPr>
        <w:t xml:space="preserve">vloeistof </w:t>
      </w:r>
      <w:r>
        <w:rPr>
          <w:spacing w:val="-2"/>
        </w:rPr>
        <w:t>af</w:t>
      </w:r>
      <w:r>
        <w:rPr>
          <w:spacing w:val="-1"/>
        </w:rPr>
        <w:t xml:space="preserve"> te meten</w:t>
      </w:r>
      <w:r>
        <w:rPr>
          <w:spacing w:val="-2"/>
        </w:rPr>
        <w:t xml:space="preserve"> </w:t>
      </w:r>
      <w:r>
        <w:rPr>
          <w:spacing w:val="-1"/>
        </w:rPr>
        <w:t>gebruik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bij</w:t>
      </w:r>
      <w:r>
        <w:rPr>
          <w:spacing w:val="-1"/>
        </w:rPr>
        <w:t xml:space="preserve"> scheikunde</w:t>
      </w:r>
      <w:r>
        <w:rPr>
          <w:spacing w:val="-2"/>
        </w:rPr>
        <w:t xml:space="preserve"> in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regel</w:t>
      </w:r>
      <w:r>
        <w:rPr>
          <w:spacing w:val="-3"/>
        </w:rPr>
        <w:t xml:space="preserve"> </w:t>
      </w:r>
      <w:r>
        <w:rPr>
          <w:spacing w:val="-1"/>
        </w:rPr>
        <w:t xml:space="preserve">een </w:t>
      </w:r>
      <w:r>
        <w:rPr>
          <w:i/>
          <w:spacing w:val="-1"/>
        </w:rPr>
        <w:t>maatcilinder</w:t>
      </w:r>
    </w:p>
    <w:p w:rsidR="00036897" w:rsidRDefault="00036897">
      <w:pPr>
        <w:spacing w:before="2"/>
        <w:rPr>
          <w:rFonts w:ascii="Calibri" w:eastAsia="Calibri" w:hAnsi="Calibri" w:cs="Calibri"/>
          <w:i/>
          <w:sz w:val="21"/>
          <w:szCs w:val="21"/>
        </w:rPr>
      </w:pPr>
    </w:p>
    <w:p w:rsidR="00036897" w:rsidRDefault="00043D76">
      <w:pPr>
        <w:pStyle w:val="Plattetekst"/>
        <w:ind w:left="820" w:right="1106"/>
      </w:pPr>
      <w:r w:rsidRPr="00043D76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48000" behindDoc="0" locked="0" layoutInCell="1" allowOverlap="1" wp14:anchorId="00F0EC62" wp14:editId="35A909B9">
            <wp:simplePos x="0" y="0"/>
            <wp:positionH relativeFrom="column">
              <wp:posOffset>241505</wp:posOffset>
            </wp:positionH>
            <wp:positionV relativeFrom="paragraph">
              <wp:posOffset>62865</wp:posOffset>
            </wp:positionV>
            <wp:extent cx="229235" cy="180340"/>
            <wp:effectExtent l="0" t="0" r="0" b="0"/>
            <wp:wrapNone/>
            <wp:docPr id="685" name="Afbeelding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Webdings" w:eastAsia="Webdings" w:hAnsi="Webdings" w:cs="Webdings"/>
          <w:spacing w:val="-18"/>
        </w:rPr>
        <w:t></w:t>
      </w:r>
      <w:r w:rsidR="00E313CE">
        <w:rPr>
          <w:rFonts w:ascii="Webdings" w:eastAsia="Webdings" w:hAnsi="Webdings" w:cs="Webdings"/>
          <w:spacing w:val="-18"/>
        </w:rPr>
        <w:t></w:t>
      </w:r>
      <w:r w:rsidR="00E313CE">
        <w:rPr>
          <w:rFonts w:ascii="Webdings" w:eastAsia="Webdings" w:hAnsi="Webdings" w:cs="Webdings"/>
          <w:spacing w:val="-18"/>
        </w:rPr>
        <w:t></w:t>
      </w:r>
      <w:r w:rsidR="00E313CE">
        <w:rPr>
          <w:rFonts w:ascii="Webdings" w:eastAsia="Webdings" w:hAnsi="Webdings" w:cs="Webdings"/>
          <w:spacing w:val="-18"/>
        </w:rPr>
        <w:t></w:t>
      </w:r>
      <w:r w:rsidR="009C36BD">
        <w:rPr>
          <w:spacing w:val="-1"/>
        </w:rPr>
        <w:t>Verwarm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minimaal</w:t>
      </w:r>
      <w:r w:rsidR="009C36BD">
        <w:rPr>
          <w:spacing w:val="-5"/>
        </w:rPr>
        <w:t xml:space="preserve"> </w:t>
      </w:r>
      <w:r w:rsidR="009C36BD">
        <w:t>100</w:t>
      </w:r>
      <w:r w:rsidR="009C36BD">
        <w:rPr>
          <w:spacing w:val="-6"/>
        </w:rPr>
        <w:t xml:space="preserve"> </w:t>
      </w:r>
      <w:r w:rsidR="009C36BD">
        <w:t>mL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demiwater</w:t>
      </w:r>
      <w:r w:rsidR="009C36BD">
        <w:rPr>
          <w:spacing w:val="-5"/>
        </w:rPr>
        <w:t xml:space="preserve"> </w:t>
      </w:r>
      <w:r w:rsidR="009C36BD">
        <w:t>tot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ongeveer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 xml:space="preserve">80 </w:t>
      </w:r>
      <w:r w:rsidR="009C36BD">
        <w:rPr>
          <w:spacing w:val="-1"/>
          <w:position w:val="11"/>
          <w:sz w:val="16"/>
          <w:szCs w:val="16"/>
        </w:rPr>
        <w:t>o</w:t>
      </w:r>
      <w:r w:rsidR="009C36BD">
        <w:rPr>
          <w:spacing w:val="-1"/>
        </w:rPr>
        <w:t>C.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gebruiken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zo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80</w:t>
      </w:r>
      <w:r w:rsidR="009C36BD">
        <w:rPr>
          <w:spacing w:val="-2"/>
        </w:rPr>
        <w:t xml:space="preserve"> </w:t>
      </w:r>
      <w:r w:rsidR="009C36BD">
        <w:t>mL</w:t>
      </w:r>
      <w:r w:rsidR="009C36BD">
        <w:rPr>
          <w:spacing w:val="-3"/>
        </w:rPr>
        <w:t xml:space="preserve"> </w:t>
      </w:r>
      <w:r w:rsidR="009C36BD">
        <w:rPr>
          <w:spacing w:val="-2"/>
        </w:rPr>
        <w:t>van</w:t>
      </w:r>
      <w:r w:rsidR="009C36BD">
        <w:rPr>
          <w:spacing w:val="-3"/>
        </w:rPr>
        <w:t xml:space="preserve"> </w:t>
      </w:r>
      <w:r w:rsidR="009C36BD">
        <w:t>dit</w:t>
      </w:r>
      <w:r w:rsidR="009C36BD">
        <w:rPr>
          <w:spacing w:val="69"/>
          <w:w w:val="99"/>
        </w:rPr>
        <w:t xml:space="preserve"> </w:t>
      </w:r>
      <w:r w:rsidR="009C36BD">
        <w:rPr>
          <w:spacing w:val="-1"/>
        </w:rPr>
        <w:t>water.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Haal</w:t>
      </w:r>
      <w:r w:rsidR="009C36BD">
        <w:rPr>
          <w:spacing w:val="-3"/>
        </w:rPr>
        <w:t xml:space="preserve"> </w:t>
      </w:r>
      <w:r w:rsidR="009C36BD">
        <w:t>ook</w:t>
      </w:r>
      <w:r w:rsidR="009C36BD">
        <w:rPr>
          <w:spacing w:val="-5"/>
        </w:rPr>
        <w:t xml:space="preserve"> </w:t>
      </w:r>
      <w:r w:rsidR="009C36BD">
        <w:t>een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spatel.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043D76">
      <w:pPr>
        <w:pStyle w:val="Plattetekst"/>
        <w:tabs>
          <w:tab w:val="left" w:pos="808"/>
        </w:tabs>
        <w:ind w:left="527" w:right="1170" w:hanging="284"/>
      </w:pPr>
      <w:r w:rsidRPr="00043D76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46976" behindDoc="0" locked="0" layoutInCell="1" allowOverlap="1" wp14:anchorId="30E6D8CC" wp14:editId="2317E034">
            <wp:simplePos x="0" y="0"/>
            <wp:positionH relativeFrom="column">
              <wp:posOffset>111725</wp:posOffset>
            </wp:positionH>
            <wp:positionV relativeFrom="paragraph">
              <wp:posOffset>41275</wp:posOffset>
            </wp:positionV>
            <wp:extent cx="229235" cy="180340"/>
            <wp:effectExtent l="0" t="0" r="0" b="0"/>
            <wp:wrapNone/>
            <wp:docPr id="684" name="Afbeelding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</w:rPr>
        <w:tab/>
      </w:r>
      <w:r w:rsidR="009C36BD">
        <w:t>Voeg</w:t>
      </w:r>
      <w:r w:rsidR="009C36BD">
        <w:rPr>
          <w:spacing w:val="-5"/>
        </w:rPr>
        <w:t xml:space="preserve"> </w:t>
      </w:r>
      <w:r w:rsidR="009C36BD"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warme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water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toe aan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de bietenblokjes</w:t>
      </w:r>
      <w:r w:rsidR="009C36BD">
        <w:rPr>
          <w:spacing w:val="-3"/>
        </w:rPr>
        <w:t xml:space="preserve"> </w:t>
      </w:r>
      <w:r w:rsidR="009C36BD">
        <w:rPr>
          <w:spacing w:val="-2"/>
        </w:rPr>
        <w:t xml:space="preserve">in </w:t>
      </w:r>
      <w:r w:rsidR="009C36BD">
        <w:rPr>
          <w:spacing w:val="-1"/>
        </w:rPr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bekerglas.</w:t>
      </w:r>
      <w:r w:rsidR="009C36BD">
        <w:rPr>
          <w:spacing w:val="-3"/>
        </w:rPr>
        <w:t xml:space="preserve"> </w:t>
      </w:r>
      <w:r w:rsidR="009C36BD">
        <w:t>Als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het goed</w:t>
      </w:r>
      <w:r w:rsidR="009C36BD">
        <w:rPr>
          <w:spacing w:val="-2"/>
        </w:rPr>
        <w:t xml:space="preserve"> </w:t>
      </w:r>
      <w:r w:rsidR="009C36BD">
        <w:t>is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liggen</w:t>
      </w:r>
      <w:r w:rsidR="009C36BD">
        <w:rPr>
          <w:spacing w:val="-4"/>
        </w:rPr>
        <w:t xml:space="preserve"> </w:t>
      </w:r>
      <w:r w:rsidR="009C36BD">
        <w:t>alle</w:t>
      </w:r>
      <w:r w:rsidR="009C36BD">
        <w:rPr>
          <w:spacing w:val="61"/>
          <w:w w:val="99"/>
        </w:rPr>
        <w:t xml:space="preserve"> </w:t>
      </w:r>
      <w:r w:rsidR="009C36BD">
        <w:rPr>
          <w:spacing w:val="-1"/>
        </w:rPr>
        <w:t>blokjes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nu onder water.</w:t>
      </w:r>
      <w:r w:rsidR="009C36BD">
        <w:rPr>
          <w:spacing w:val="-2"/>
        </w:rPr>
        <w:t xml:space="preserve"> Is</w:t>
      </w:r>
      <w:r w:rsidR="009C36BD">
        <w:rPr>
          <w:spacing w:val="-3"/>
        </w:rPr>
        <w:t xml:space="preserve"> </w:t>
      </w:r>
      <w:r w:rsidR="009C36BD">
        <w:t>dit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niet</w:t>
      </w:r>
      <w:r w:rsidR="009C36BD">
        <w:rPr>
          <w:spacing w:val="-3"/>
        </w:rPr>
        <w:t xml:space="preserve"> </w:t>
      </w:r>
      <w:r w:rsidR="009C36BD">
        <w:t>zo,</w:t>
      </w:r>
      <w:r w:rsidR="009C36BD">
        <w:rPr>
          <w:spacing w:val="-4"/>
        </w:rPr>
        <w:t xml:space="preserve"> </w:t>
      </w:r>
      <w:r w:rsidR="009C36BD">
        <w:t>probeer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blokjes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dan kleiner</w:t>
      </w:r>
      <w:r w:rsidR="009C36BD">
        <w:rPr>
          <w:spacing w:val="-4"/>
        </w:rPr>
        <w:t xml:space="preserve"> </w:t>
      </w:r>
      <w:r w:rsidR="009C36BD">
        <w:t>te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maken.</w:t>
      </w:r>
    </w:p>
    <w:p w:rsidR="00036897" w:rsidRDefault="00036897">
      <w:pPr>
        <w:sectPr w:rsidR="00036897">
          <w:type w:val="continuous"/>
          <w:pgSz w:w="11900" w:h="16840"/>
          <w:pgMar w:top="1600" w:right="80" w:bottom="280" w:left="980" w:header="708" w:footer="708" w:gutter="0"/>
          <w:cols w:space="708"/>
        </w:sectPr>
      </w:pPr>
    </w:p>
    <w:p w:rsidR="00036897" w:rsidRDefault="00043D76">
      <w:pPr>
        <w:pStyle w:val="Plattetekst"/>
        <w:spacing w:before="53"/>
        <w:ind w:left="527" w:right="1227" w:hanging="284"/>
        <w:jc w:val="both"/>
      </w:pPr>
      <w:r w:rsidRPr="00043D76">
        <w:rPr>
          <w:rFonts w:cs="Calibri"/>
          <w:noProof/>
          <w:sz w:val="23"/>
          <w:szCs w:val="23"/>
          <w:lang w:val="nl-NL" w:eastAsia="nl-NL"/>
        </w:rPr>
        <w:lastRenderedPageBreak/>
        <w:drawing>
          <wp:anchor distT="0" distB="0" distL="114300" distR="114300" simplePos="0" relativeHeight="251649024" behindDoc="0" locked="0" layoutInCell="1" allowOverlap="1" wp14:anchorId="6600F96A" wp14:editId="4E6D3F22">
            <wp:simplePos x="0" y="0"/>
            <wp:positionH relativeFrom="column">
              <wp:posOffset>60297</wp:posOffset>
            </wp:positionH>
            <wp:positionV relativeFrom="paragraph">
              <wp:posOffset>47981</wp:posOffset>
            </wp:positionV>
            <wp:extent cx="229235" cy="180340"/>
            <wp:effectExtent l="0" t="0" r="0" b="0"/>
            <wp:wrapNone/>
            <wp:docPr id="686" name="Afbeelding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spacing w:val="47"/>
        </w:rPr>
        <w:t xml:space="preserve"> </w:t>
      </w:r>
      <w:r>
        <w:rPr>
          <w:rFonts w:ascii="Arial"/>
          <w:spacing w:val="47"/>
        </w:rPr>
        <w:t xml:space="preserve">  </w:t>
      </w:r>
      <w:r w:rsidR="009C36BD">
        <w:rPr>
          <w:spacing w:val="-1"/>
        </w:rPr>
        <w:t>In</w:t>
      </w:r>
      <w:r w:rsidR="009C36BD">
        <w:rPr>
          <w:spacing w:val="2"/>
        </w:rPr>
        <w:t xml:space="preserve"> </w:t>
      </w:r>
      <w:r w:rsidR="009C36BD">
        <w:t>de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klas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staat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4"/>
        </w:rPr>
        <w:t xml:space="preserve"> </w:t>
      </w:r>
      <w:r w:rsidR="009C36BD">
        <w:rPr>
          <w:i/>
          <w:spacing w:val="-1"/>
        </w:rPr>
        <w:t>waterbad</w:t>
      </w:r>
      <w:r w:rsidR="009C36BD">
        <w:rPr>
          <w:spacing w:val="-1"/>
        </w:rPr>
        <w:t>.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In</w:t>
      </w:r>
      <w:r w:rsidR="009C36BD">
        <w:rPr>
          <w:spacing w:val="3"/>
        </w:rPr>
        <w:t xml:space="preserve"> </w:t>
      </w:r>
      <w:r w:rsidR="009C36BD">
        <w:t xml:space="preserve">het </w:t>
      </w:r>
      <w:r w:rsidR="009C36BD">
        <w:rPr>
          <w:spacing w:val="-1"/>
        </w:rPr>
        <w:t>waterbad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zit</w:t>
      </w:r>
      <w:r w:rsidR="009C36BD">
        <w:t xml:space="preserve"> een</w:t>
      </w:r>
      <w:r w:rsidR="009C36BD">
        <w:rPr>
          <w:spacing w:val="1"/>
        </w:rPr>
        <w:t xml:space="preserve"> </w:t>
      </w:r>
      <w:r w:rsidR="009C36BD">
        <w:rPr>
          <w:i/>
          <w:spacing w:val="-1"/>
        </w:rPr>
        <w:t>thermostaat</w:t>
      </w:r>
      <w:r w:rsidR="009C36BD">
        <w:rPr>
          <w:i/>
          <w:spacing w:val="3"/>
        </w:rPr>
        <w:t xml:space="preserve"> </w:t>
      </w:r>
      <w:r w:rsidR="009C36BD">
        <w:rPr>
          <w:spacing w:val="-1"/>
        </w:rPr>
        <w:t>die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 xml:space="preserve">ervoor </w:t>
      </w:r>
      <w:r w:rsidR="009C36BD">
        <w:t xml:space="preserve">zorgt </w:t>
      </w:r>
      <w:r w:rsidR="009C36BD">
        <w:rPr>
          <w:spacing w:val="-1"/>
        </w:rPr>
        <w:t>dat</w:t>
      </w:r>
      <w:r w:rsidR="009C36BD">
        <w:rPr>
          <w:spacing w:val="1"/>
        </w:rPr>
        <w:t xml:space="preserve"> </w:t>
      </w:r>
      <w:r w:rsidR="009C36BD">
        <w:t>de</w:t>
      </w:r>
      <w:r w:rsidR="009C36BD">
        <w:rPr>
          <w:spacing w:val="55"/>
          <w:w w:val="99"/>
        </w:rPr>
        <w:t xml:space="preserve"> </w:t>
      </w:r>
      <w:r w:rsidR="009C36BD">
        <w:rPr>
          <w:spacing w:val="-1"/>
        </w:rPr>
        <w:t>temperatuur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het water constant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blijft.</w:t>
      </w:r>
      <w:r w:rsidR="009C36BD">
        <w:rPr>
          <w:spacing w:val="-5"/>
        </w:rPr>
        <w:t xml:space="preserve"> </w:t>
      </w:r>
      <w:r w:rsidR="009C36BD">
        <w:t>Plaats</w:t>
      </w:r>
      <w:r w:rsidR="009C36BD">
        <w:rPr>
          <w:spacing w:val="-7"/>
        </w:rPr>
        <w:t xml:space="preserve"> </w:t>
      </w:r>
      <w:r w:rsidR="009C36BD">
        <w:t>je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met</w:t>
      </w:r>
      <w:r w:rsidR="009C36BD">
        <w:t xml:space="preserve"> </w:t>
      </w:r>
      <w:r w:rsidR="009C36BD">
        <w:rPr>
          <w:spacing w:val="-1"/>
        </w:rPr>
        <w:t>inhoud</w:t>
      </w:r>
      <w:r w:rsidR="009C36BD">
        <w:rPr>
          <w:spacing w:val="-4"/>
        </w:rPr>
        <w:t xml:space="preserve"> </w:t>
      </w:r>
      <w:r w:rsidR="009C36BD">
        <w:t>in</w:t>
      </w:r>
      <w:r w:rsidR="009C36BD">
        <w:rPr>
          <w:spacing w:val="-1"/>
        </w:rPr>
        <w:t xml:space="preserve"> het waterbad</w:t>
      </w:r>
      <w:r w:rsidR="009C36BD">
        <w:rPr>
          <w:spacing w:val="-3"/>
        </w:rPr>
        <w:t xml:space="preserve"> </w:t>
      </w:r>
      <w:r w:rsidR="009C36BD">
        <w:t>en</w:t>
      </w:r>
      <w:r w:rsidR="009C36BD">
        <w:rPr>
          <w:spacing w:val="85"/>
        </w:rPr>
        <w:t xml:space="preserve"> </w:t>
      </w:r>
      <w:r w:rsidR="009C36BD">
        <w:t>laat</w:t>
      </w:r>
      <w:r w:rsidR="009C36BD">
        <w:rPr>
          <w:spacing w:val="-4"/>
        </w:rPr>
        <w:t xml:space="preserve"> </w:t>
      </w:r>
      <w:r w:rsidR="009C36BD"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daar</w:t>
      </w:r>
      <w:r w:rsidR="009C36BD">
        <w:rPr>
          <w:spacing w:val="-2"/>
        </w:rPr>
        <w:t xml:space="preserve"> </w:t>
      </w:r>
      <w:r w:rsidR="009C36BD">
        <w:rPr>
          <w:spacing w:val="-1"/>
          <w:u w:val="single" w:color="000000"/>
        </w:rPr>
        <w:t>20 minuten</w:t>
      </w:r>
      <w:r w:rsidR="009C36BD">
        <w:rPr>
          <w:spacing w:val="-4"/>
          <w:u w:val="single" w:color="000000"/>
        </w:rPr>
        <w:t xml:space="preserve"> </w:t>
      </w:r>
      <w:r w:rsidR="009C36BD">
        <w:t>in</w:t>
      </w:r>
      <w:r w:rsidR="009C36BD">
        <w:rPr>
          <w:spacing w:val="-1"/>
        </w:rPr>
        <w:t xml:space="preserve"> staan.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Roeren</w:t>
      </w:r>
      <w:r w:rsidR="009C36BD">
        <w:rPr>
          <w:spacing w:val="-3"/>
        </w:rPr>
        <w:t xml:space="preserve"> </w:t>
      </w:r>
      <w:r w:rsidR="009C36BD">
        <w:t>om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7"/>
        </w:rPr>
        <w:t xml:space="preserve"> </w:t>
      </w:r>
      <w:r w:rsidR="009C36BD">
        <w:t>5</w:t>
      </w:r>
      <w:r w:rsidR="009C36BD">
        <w:rPr>
          <w:spacing w:val="-1"/>
        </w:rPr>
        <w:t xml:space="preserve"> minuten met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een spateltje.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ind w:left="1288" w:firstLine="0"/>
      </w:pPr>
      <w:r>
        <w:rPr>
          <w:spacing w:val="-1"/>
        </w:rPr>
        <w:t>Beantwoord</w:t>
      </w:r>
      <w:r>
        <w:rPr>
          <w:spacing w:val="-3"/>
        </w:rPr>
        <w:t xml:space="preserve"> </w:t>
      </w:r>
      <w:r>
        <w:rPr>
          <w:spacing w:val="-1"/>
        </w:rPr>
        <w:t>intussen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volgende</w:t>
      </w:r>
      <w:r>
        <w:rPr>
          <w:spacing w:val="-4"/>
        </w:rPr>
        <w:t xml:space="preserve"> </w:t>
      </w:r>
      <w:r>
        <w:rPr>
          <w:spacing w:val="-1"/>
        </w:rPr>
        <w:t>vragen,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doe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bijbehorende</w:t>
      </w:r>
      <w:r>
        <w:rPr>
          <w:spacing w:val="-2"/>
        </w:rPr>
        <w:t xml:space="preserve"> </w:t>
      </w:r>
      <w:r>
        <w:rPr>
          <w:spacing w:val="-1"/>
        </w:rPr>
        <w:t>proeven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528"/>
        </w:tabs>
        <w:ind w:left="527" w:hanging="285"/>
        <w:jc w:val="left"/>
      </w:pPr>
      <w:r>
        <w:rPr>
          <w:spacing w:val="-1"/>
        </w:rPr>
        <w:t>Hebben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5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maatverdeling</w:t>
      </w:r>
      <w:r>
        <w:rPr>
          <w:spacing w:val="-5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bekerglas</w:t>
      </w:r>
      <w:r>
        <w:rPr>
          <w:spacing w:val="-3"/>
        </w:rPr>
        <w:t xml:space="preserve"> </w:t>
      </w:r>
      <w:r>
        <w:rPr>
          <w:spacing w:val="-1"/>
        </w:rPr>
        <w:t>gebruikt?</w:t>
      </w:r>
      <w:r>
        <w:rPr>
          <w:spacing w:val="-3"/>
        </w:rPr>
        <w:t xml:space="preserve"> </w:t>
      </w:r>
      <w:r>
        <w:t>Waarom</w:t>
      </w:r>
      <w:r>
        <w:rPr>
          <w:spacing w:val="-6"/>
        </w:rPr>
        <w:t xml:space="preserve"> </w:t>
      </w:r>
      <w:r>
        <w:rPr>
          <w:spacing w:val="-1"/>
        </w:rPr>
        <w:t>wel/niet?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numPr>
          <w:ilvl w:val="0"/>
          <w:numId w:val="25"/>
        </w:numPr>
        <w:tabs>
          <w:tab w:val="left" w:pos="528"/>
        </w:tabs>
        <w:ind w:left="527" w:hanging="285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Vinden</w:t>
      </w:r>
      <w:r>
        <w:rPr>
          <w:rFonts w:ascii="Calibri"/>
          <w:spacing w:val="-1"/>
          <w:sz w:val="24"/>
        </w:rPr>
        <w:t xml:space="preserve"> jullie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dat</w:t>
      </w:r>
      <w:r>
        <w:rPr>
          <w:rFonts w:ascii="Calibri"/>
          <w:sz w:val="24"/>
        </w:rPr>
        <w:t xml:space="preserve"> 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nu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2"/>
          <w:sz w:val="24"/>
        </w:rPr>
        <w:t>een</w:t>
      </w:r>
      <w:r>
        <w:rPr>
          <w:rFonts w:ascii="Calibri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mengsel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een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zuivere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stof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z w:val="24"/>
        </w:rPr>
        <w:t xml:space="preserve"> </w:t>
      </w:r>
      <w:r>
        <w:rPr>
          <w:rFonts w:ascii="Calibri"/>
          <w:spacing w:val="-1"/>
          <w:sz w:val="24"/>
        </w:rPr>
        <w:t>bekerglas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zit?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Leg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uit.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528"/>
        </w:tabs>
        <w:ind w:left="527" w:hanging="285"/>
        <w:jc w:val="left"/>
      </w:pPr>
      <w:r>
        <w:rPr>
          <w:spacing w:val="-1"/>
        </w:rPr>
        <w:t>Hoe</w:t>
      </w:r>
      <w:r>
        <w:rPr>
          <w:spacing w:val="-2"/>
        </w:rPr>
        <w:t xml:space="preserve"> </w:t>
      </w:r>
      <w:r>
        <w:rPr>
          <w:spacing w:val="-1"/>
        </w:rPr>
        <w:t>hoog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 xml:space="preserve">temperatuur </w:t>
      </w:r>
      <w:r>
        <w:rPr>
          <w:spacing w:val="-2"/>
        </w:rPr>
        <w:t>van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t>waterbad?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528"/>
        </w:tabs>
        <w:ind w:left="527" w:hanging="285"/>
        <w:jc w:val="left"/>
      </w:pPr>
      <w:r>
        <w:rPr>
          <w:spacing w:val="-1"/>
        </w:rPr>
        <w:t>Hoe</w:t>
      </w:r>
      <w:r>
        <w:rPr>
          <w:spacing w:val="-4"/>
        </w:rPr>
        <w:t xml:space="preserve"> </w:t>
      </w:r>
      <w:r>
        <w:rPr>
          <w:spacing w:val="-1"/>
        </w:rPr>
        <w:t>hoog</w:t>
      </w:r>
      <w:r>
        <w:rPr>
          <w:spacing w:val="-4"/>
        </w:rPr>
        <w:t xml:space="preserve"> </w:t>
      </w:r>
      <w:r>
        <w:rPr>
          <w:spacing w:val="-1"/>
        </w:rPr>
        <w:t>zal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temperatuur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5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rPr>
          <w:spacing w:val="-1"/>
        </w:rPr>
        <w:t>water/bietenmengsel</w:t>
      </w:r>
      <w:r>
        <w:rPr>
          <w:spacing w:val="-4"/>
        </w:rPr>
        <w:t xml:space="preserve"> </w:t>
      </w:r>
      <w:r>
        <w:rPr>
          <w:spacing w:val="-1"/>
        </w:rPr>
        <w:t>worden/blijven?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755C1F">
      <w:pPr>
        <w:spacing w:before="12"/>
        <w:rPr>
          <w:rFonts w:ascii="Calibri" w:eastAsia="Calibri" w:hAnsi="Calibri" w:cs="Calibri"/>
          <w:sz w:val="23"/>
          <w:szCs w:val="23"/>
        </w:rPr>
      </w:pPr>
      <w:r w:rsidRPr="00755C1F">
        <w:rPr>
          <w:rFonts w:ascii="Calibri"/>
          <w:noProof/>
          <w:spacing w:val="3"/>
          <w:w w:val="120"/>
          <w:sz w:val="24"/>
          <w:lang w:val="nl-NL" w:eastAsia="nl-NL"/>
        </w:rPr>
        <w:drawing>
          <wp:anchor distT="0" distB="0" distL="114300" distR="114300" simplePos="0" relativeHeight="251652096" behindDoc="0" locked="0" layoutInCell="1" allowOverlap="1" wp14:anchorId="501BDD35" wp14:editId="58021CA2">
            <wp:simplePos x="0" y="0"/>
            <wp:positionH relativeFrom="column">
              <wp:posOffset>62865</wp:posOffset>
            </wp:positionH>
            <wp:positionV relativeFrom="paragraph">
              <wp:posOffset>166370</wp:posOffset>
            </wp:positionV>
            <wp:extent cx="245745" cy="205740"/>
            <wp:effectExtent l="0" t="0" r="1905" b="3810"/>
            <wp:wrapNone/>
            <wp:docPr id="681" name="Afbeelding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755C1F">
      <w:pPr>
        <w:ind w:left="527" w:right="1170" w:hanging="286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w w:val="120"/>
          <w:sz w:val="24"/>
        </w:rPr>
        <w:t xml:space="preserve">    </w:t>
      </w:r>
      <w:r w:rsidR="009C36BD">
        <w:rPr>
          <w:rFonts w:ascii="Calibri"/>
          <w:spacing w:val="3"/>
          <w:w w:val="120"/>
          <w:sz w:val="24"/>
        </w:rPr>
        <w:t>Haal</w:t>
      </w:r>
      <w:r w:rsidR="009C36BD">
        <w:rPr>
          <w:rFonts w:ascii="Calibri"/>
          <w:spacing w:val="-4"/>
          <w:w w:val="120"/>
          <w:sz w:val="24"/>
        </w:rPr>
        <w:t xml:space="preserve"> </w:t>
      </w:r>
      <w:r w:rsidR="009C36BD">
        <w:rPr>
          <w:rFonts w:ascii="Calibri"/>
          <w:sz w:val="24"/>
        </w:rPr>
        <w:t>een</w:t>
      </w:r>
      <w:r w:rsidR="009C36BD">
        <w:rPr>
          <w:rFonts w:ascii="Calibri"/>
          <w:spacing w:val="6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trechter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9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een</w:t>
      </w:r>
      <w:r w:rsidR="009C36BD">
        <w:rPr>
          <w:rFonts w:ascii="Calibri"/>
          <w:spacing w:val="6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filtreerpapiertje,</w:t>
      </w:r>
      <w:r w:rsidR="009C36BD">
        <w:rPr>
          <w:rFonts w:ascii="Calibri"/>
          <w:i/>
          <w:spacing w:val="8"/>
          <w:sz w:val="24"/>
        </w:rPr>
        <w:t xml:space="preserve"> </w:t>
      </w:r>
      <w:r w:rsidR="009C36BD">
        <w:rPr>
          <w:rFonts w:ascii="Calibri"/>
          <w:sz w:val="24"/>
        </w:rPr>
        <w:t>een</w:t>
      </w:r>
      <w:r w:rsidR="009C36BD">
        <w:rPr>
          <w:rFonts w:ascii="Calibri"/>
          <w:spacing w:val="6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reageerbuis</w:t>
      </w:r>
      <w:r w:rsidR="009C36BD">
        <w:rPr>
          <w:rFonts w:ascii="Calibri"/>
          <w:i/>
          <w:spacing w:val="9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met</w:t>
      </w:r>
      <w:r w:rsidR="009C36BD">
        <w:rPr>
          <w:rFonts w:ascii="Calibri"/>
          <w:i/>
          <w:spacing w:val="9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suiker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9"/>
          <w:sz w:val="24"/>
        </w:rPr>
        <w:t xml:space="preserve"> </w:t>
      </w:r>
      <w:r w:rsidR="009C36BD">
        <w:rPr>
          <w:rFonts w:ascii="Calibri"/>
          <w:sz w:val="24"/>
        </w:rPr>
        <w:t>een</w:t>
      </w:r>
      <w:r w:rsidR="009C36BD">
        <w:rPr>
          <w:rFonts w:ascii="Calibri"/>
          <w:spacing w:val="6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reageerbuisrekje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8"/>
          <w:sz w:val="24"/>
        </w:rPr>
        <w:t xml:space="preserve"> </w:t>
      </w:r>
      <w:r w:rsidR="009C36BD">
        <w:rPr>
          <w:rFonts w:ascii="Calibri"/>
          <w:sz w:val="24"/>
        </w:rPr>
        <w:t>en</w:t>
      </w:r>
      <w:r w:rsidR="009C36BD">
        <w:rPr>
          <w:rFonts w:ascii="Calibri"/>
          <w:spacing w:val="61"/>
          <w:sz w:val="24"/>
        </w:rPr>
        <w:t xml:space="preserve"> </w:t>
      </w:r>
      <w:r w:rsidR="009C36BD">
        <w:rPr>
          <w:rFonts w:ascii="Calibri"/>
          <w:sz w:val="24"/>
        </w:rPr>
        <w:t>een</w:t>
      </w:r>
      <w:r w:rsidR="009C36BD">
        <w:rPr>
          <w:rFonts w:ascii="Calibri"/>
          <w:spacing w:val="-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spuitfles</w:t>
      </w:r>
      <w:r w:rsidR="009C36BD">
        <w:rPr>
          <w:rFonts w:ascii="Calibri"/>
          <w:spacing w:val="-1"/>
          <w:sz w:val="24"/>
        </w:rPr>
        <w:t>.</w:t>
      </w:r>
      <w:r w:rsidR="009C36BD">
        <w:rPr>
          <w:rFonts w:ascii="Calibri"/>
          <w:spacing w:val="-2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Haal</w:t>
      </w:r>
      <w:r w:rsidR="009C36BD">
        <w:rPr>
          <w:rFonts w:ascii="Calibri"/>
          <w:spacing w:val="-4"/>
          <w:sz w:val="24"/>
        </w:rPr>
        <w:t xml:space="preserve"> </w:t>
      </w:r>
      <w:r w:rsidR="009C36BD">
        <w:rPr>
          <w:rFonts w:ascii="Calibri"/>
          <w:sz w:val="24"/>
        </w:rPr>
        <w:t>ook</w:t>
      </w:r>
      <w:r w:rsidR="009C36BD">
        <w:rPr>
          <w:rFonts w:ascii="Calibri"/>
          <w:spacing w:val="-4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alvast</w:t>
      </w:r>
      <w:r w:rsidR="009C36BD">
        <w:rPr>
          <w:rFonts w:ascii="Calibri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een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zeef,</w:t>
      </w:r>
      <w:r w:rsidR="009C36BD">
        <w:rPr>
          <w:rFonts w:ascii="Calibri"/>
          <w:i/>
          <w:spacing w:val="-2"/>
          <w:sz w:val="24"/>
        </w:rPr>
        <w:t xml:space="preserve"> </w:t>
      </w:r>
      <w:r w:rsidR="009C36BD">
        <w:rPr>
          <w:rFonts w:ascii="Calibri"/>
          <w:i/>
          <w:sz w:val="24"/>
        </w:rPr>
        <w:t>een</w:t>
      </w:r>
      <w:r w:rsidR="009C36BD">
        <w:rPr>
          <w:rFonts w:ascii="Calibri"/>
          <w:i/>
          <w:spacing w:val="-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kroesetang</w:t>
      </w:r>
      <w:r w:rsidR="009C36BD">
        <w:rPr>
          <w:rFonts w:ascii="Calibri"/>
          <w:i/>
          <w:spacing w:val="-3"/>
          <w:sz w:val="24"/>
        </w:rPr>
        <w:t xml:space="preserve"> </w:t>
      </w:r>
      <w:r w:rsidR="009C36BD">
        <w:rPr>
          <w:rFonts w:ascii="Calibri"/>
          <w:sz w:val="24"/>
        </w:rPr>
        <w:t>en</w:t>
      </w:r>
      <w:r w:rsidR="009C36BD">
        <w:rPr>
          <w:rFonts w:ascii="Calibri"/>
          <w:spacing w:val="-2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 xml:space="preserve">een </w:t>
      </w:r>
      <w:r w:rsidR="009C36BD">
        <w:rPr>
          <w:rFonts w:ascii="Calibri"/>
          <w:i/>
          <w:spacing w:val="-1"/>
          <w:sz w:val="24"/>
        </w:rPr>
        <w:t>bekerglas van</w:t>
      </w:r>
      <w:r w:rsidR="009C36BD">
        <w:rPr>
          <w:rFonts w:ascii="Calibri"/>
          <w:i/>
          <w:spacing w:val="-4"/>
          <w:sz w:val="24"/>
        </w:rPr>
        <w:t xml:space="preserve"> </w:t>
      </w:r>
      <w:r w:rsidR="009C36BD">
        <w:rPr>
          <w:rFonts w:ascii="Calibri"/>
          <w:i/>
          <w:sz w:val="24"/>
        </w:rPr>
        <w:t>250</w:t>
      </w:r>
      <w:r w:rsidR="009C36BD">
        <w:rPr>
          <w:rFonts w:ascii="Calibri"/>
          <w:i/>
          <w:spacing w:val="-1"/>
          <w:sz w:val="24"/>
        </w:rPr>
        <w:t xml:space="preserve"> mL</w:t>
      </w:r>
      <w:r w:rsidR="009C36BD">
        <w:rPr>
          <w:rFonts w:ascii="Calibri"/>
          <w:spacing w:val="-1"/>
          <w:sz w:val="24"/>
        </w:rPr>
        <w:t>.</w:t>
      </w:r>
      <w:r w:rsidR="009C36BD">
        <w:rPr>
          <w:rFonts w:ascii="Calibri"/>
          <w:spacing w:val="-5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Deze</w:t>
      </w:r>
      <w:r w:rsidR="009C36BD">
        <w:rPr>
          <w:rFonts w:ascii="Calibri"/>
          <w:spacing w:val="51"/>
          <w:w w:val="99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spullen heb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z w:val="24"/>
        </w:rPr>
        <w:t>je</w:t>
      </w:r>
      <w:r w:rsidR="009C36BD">
        <w:rPr>
          <w:rFonts w:ascii="Calibri"/>
          <w:spacing w:val="-1"/>
          <w:sz w:val="24"/>
        </w:rPr>
        <w:t xml:space="preserve"> straks</w:t>
      </w:r>
      <w:r w:rsidR="009C36BD">
        <w:rPr>
          <w:rFonts w:ascii="Calibri"/>
          <w:spacing w:val="-2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nodig.</w:t>
      </w:r>
    </w:p>
    <w:p w:rsidR="00036897" w:rsidRDefault="00755C1F">
      <w:pPr>
        <w:spacing w:before="12"/>
        <w:rPr>
          <w:rFonts w:ascii="Calibri" w:eastAsia="Calibri" w:hAnsi="Calibri" w:cs="Calibri"/>
          <w:sz w:val="23"/>
          <w:szCs w:val="23"/>
        </w:rPr>
      </w:pPr>
      <w:r w:rsidRPr="00755C1F">
        <w:rPr>
          <w:rFonts w:ascii="Calibri"/>
          <w:noProof/>
          <w:spacing w:val="3"/>
          <w:w w:val="120"/>
          <w:sz w:val="24"/>
          <w:lang w:val="nl-NL" w:eastAsia="nl-NL"/>
        </w:rPr>
        <w:drawing>
          <wp:anchor distT="0" distB="0" distL="114300" distR="114300" simplePos="0" relativeHeight="251651072" behindDoc="0" locked="0" layoutInCell="1" allowOverlap="1" wp14:anchorId="64115FA5" wp14:editId="098F3342">
            <wp:simplePos x="0" y="0"/>
            <wp:positionH relativeFrom="column">
              <wp:posOffset>18429</wp:posOffset>
            </wp:positionH>
            <wp:positionV relativeFrom="paragraph">
              <wp:posOffset>176530</wp:posOffset>
            </wp:positionV>
            <wp:extent cx="245745" cy="226060"/>
            <wp:effectExtent l="0" t="0" r="1905" b="2540"/>
            <wp:wrapNone/>
            <wp:docPr id="679" name="Afbeelding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755C1F">
      <w:pPr>
        <w:pStyle w:val="Plattetekst"/>
        <w:tabs>
          <w:tab w:val="left" w:pos="458"/>
        </w:tabs>
        <w:ind w:left="458" w:right="1106" w:hanging="358"/>
      </w:pPr>
      <w:r>
        <w:rPr>
          <w:spacing w:val="-1"/>
        </w:rPr>
        <w:tab/>
      </w:r>
      <w:r w:rsidR="009C36BD">
        <w:rPr>
          <w:spacing w:val="-1"/>
        </w:rPr>
        <w:t>Voordat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met een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zeef 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filtreerpapier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gaan</w:t>
      </w:r>
      <w:r w:rsidR="009C36BD">
        <w:rPr>
          <w:spacing w:val="-6"/>
        </w:rPr>
        <w:t xml:space="preserve"> </w:t>
      </w:r>
      <w:r w:rsidR="009C36BD">
        <w:rPr>
          <w:spacing w:val="-1"/>
        </w:rPr>
        <w:t>werken,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ga</w:t>
      </w:r>
      <w:r w:rsidR="009C36BD">
        <w:rPr>
          <w:spacing w:val="-2"/>
        </w:rPr>
        <w:t xml:space="preserve"> </w:t>
      </w:r>
      <w:r w:rsidR="009C36BD">
        <w:t>je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eerst even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onderzoeken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of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99"/>
          <w:w w:val="99"/>
        </w:rPr>
        <w:t xml:space="preserve"> </w:t>
      </w:r>
      <w:r w:rsidR="009C36BD">
        <w:rPr>
          <w:spacing w:val="-1"/>
        </w:rPr>
        <w:t>suiker</w:t>
      </w:r>
      <w:r w:rsidR="009C36BD">
        <w:rPr>
          <w:spacing w:val="-2"/>
        </w:rPr>
        <w:t xml:space="preserve"> </w:t>
      </w:r>
      <w:r w:rsidR="009C36BD">
        <w:t>die</w:t>
      </w:r>
      <w:r w:rsidR="009C36BD">
        <w:rPr>
          <w:spacing w:val="-3"/>
        </w:rPr>
        <w:t xml:space="preserve"> </w:t>
      </w:r>
      <w:r w:rsidR="009C36BD">
        <w:t>in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een mengsel</w:t>
      </w:r>
      <w:r w:rsidR="009C36BD">
        <w:rPr>
          <w:spacing w:val="-2"/>
        </w:rPr>
        <w:t xml:space="preserve"> </w:t>
      </w:r>
      <w:r w:rsidR="009C36BD">
        <w:t>aanwezig</w:t>
      </w:r>
      <w:r w:rsidR="009C36BD">
        <w:rPr>
          <w:spacing w:val="-4"/>
        </w:rPr>
        <w:t xml:space="preserve"> </w:t>
      </w:r>
      <w:r w:rsidR="009C36BD">
        <w:t>is</w:t>
      </w:r>
      <w:r w:rsidR="009C36BD">
        <w:rPr>
          <w:spacing w:val="-2"/>
        </w:rPr>
        <w:t xml:space="preserve"> in</w:t>
      </w:r>
      <w:r w:rsidR="009C36BD">
        <w:rPr>
          <w:spacing w:val="-1"/>
        </w:rPr>
        <w:t xml:space="preserve"> 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filter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achterblijft</w:t>
      </w:r>
      <w:r w:rsidR="009C36BD">
        <w:t xml:space="preserve"> </w:t>
      </w:r>
      <w:r w:rsidR="009C36BD">
        <w:rPr>
          <w:spacing w:val="-1"/>
        </w:rPr>
        <w:t>(</w:t>
      </w:r>
      <w:r w:rsidR="009C36BD">
        <w:rPr>
          <w:i/>
          <w:spacing w:val="-1"/>
        </w:rPr>
        <w:t>residu</w:t>
      </w:r>
      <w:r w:rsidR="009C36BD">
        <w:rPr>
          <w:spacing w:val="-1"/>
        </w:rPr>
        <w:t>)</w:t>
      </w:r>
      <w:r w:rsidR="009C36BD">
        <w:rPr>
          <w:spacing w:val="-2"/>
        </w:rPr>
        <w:t xml:space="preserve"> </w:t>
      </w:r>
      <w:r w:rsidR="009C36BD">
        <w:t>of</w:t>
      </w:r>
      <w:r w:rsidR="009C36BD">
        <w:rPr>
          <w:spacing w:val="-1"/>
        </w:rPr>
        <w:t xml:space="preserve"> </w:t>
      </w:r>
      <w:r w:rsidR="009C36BD">
        <w:rPr>
          <w:spacing w:val="-2"/>
        </w:rPr>
        <w:t>juist</w:t>
      </w:r>
      <w:r w:rsidR="009C36BD">
        <w:t xml:space="preserve"> </w:t>
      </w:r>
      <w:r w:rsidR="009C36BD">
        <w:rPr>
          <w:spacing w:val="-1"/>
        </w:rPr>
        <w:t>dóór</w:t>
      </w:r>
      <w:r w:rsidR="009C36BD">
        <w:rPr>
          <w:spacing w:val="-4"/>
        </w:rPr>
        <w:t xml:space="preserve"> </w:t>
      </w:r>
      <w:r w:rsidR="009C36BD"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filter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gaat</w:t>
      </w:r>
      <w:r w:rsidR="009C36BD">
        <w:rPr>
          <w:spacing w:val="89"/>
          <w:w w:val="99"/>
        </w:rPr>
        <w:t xml:space="preserve"> </w:t>
      </w:r>
      <w:r w:rsidR="009C36BD">
        <w:rPr>
          <w:spacing w:val="-1"/>
        </w:rPr>
        <w:t>(in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3"/>
        </w:rPr>
        <w:t xml:space="preserve"> </w:t>
      </w:r>
      <w:r w:rsidR="009C36BD">
        <w:rPr>
          <w:i/>
          <w:spacing w:val="-1"/>
        </w:rPr>
        <w:t>filtraat</w:t>
      </w:r>
      <w:r w:rsidR="009C36BD">
        <w:rPr>
          <w:spacing w:val="-1"/>
        </w:rPr>
        <w:t>).</w:t>
      </w:r>
    </w:p>
    <w:p w:rsidR="00036897" w:rsidRDefault="00036897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036897" w:rsidRDefault="00755C1F" w:rsidP="00755C1F">
      <w:pPr>
        <w:pStyle w:val="Plattetekst"/>
        <w:tabs>
          <w:tab w:val="left" w:pos="808"/>
        </w:tabs>
        <w:spacing w:line="292" w:lineRule="exact"/>
        <w:ind w:left="527" w:right="1959" w:hanging="69"/>
      </w:pPr>
      <w:r w:rsidRPr="00755C1F">
        <w:rPr>
          <w:noProof/>
          <w:spacing w:val="3"/>
          <w:w w:val="120"/>
          <w:lang w:val="nl-NL" w:eastAsia="nl-NL"/>
        </w:rPr>
        <w:drawing>
          <wp:anchor distT="0" distB="0" distL="114300" distR="114300" simplePos="0" relativeHeight="251650048" behindDoc="0" locked="0" layoutInCell="1" allowOverlap="1" wp14:anchorId="55AE172F" wp14:editId="12BC465C">
            <wp:simplePos x="0" y="0"/>
            <wp:positionH relativeFrom="column">
              <wp:posOffset>25979</wp:posOffset>
            </wp:positionH>
            <wp:positionV relativeFrom="paragraph">
              <wp:posOffset>46990</wp:posOffset>
            </wp:positionV>
            <wp:extent cx="229235" cy="180340"/>
            <wp:effectExtent l="0" t="0" r="0" b="0"/>
            <wp:wrapNone/>
            <wp:docPr id="688" name="Afbeelding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t>Voeg</w:t>
      </w:r>
      <w:r w:rsidR="009C36BD">
        <w:rPr>
          <w:spacing w:val="-3"/>
        </w:rPr>
        <w:t xml:space="preserve"> </w:t>
      </w:r>
      <w:r w:rsidR="009C36BD">
        <w:rPr>
          <w:i/>
          <w:spacing w:val="-1"/>
        </w:rPr>
        <w:t>demiwater,</w:t>
      </w:r>
      <w:r w:rsidR="009C36BD">
        <w:rPr>
          <w:i/>
          <w:spacing w:val="-2"/>
        </w:rPr>
        <w:t xml:space="preserve"> </w:t>
      </w:r>
      <w:r w:rsidR="009C36BD">
        <w:rPr>
          <w:spacing w:val="-1"/>
        </w:rPr>
        <w:t>dat</w:t>
      </w:r>
      <w:r w:rsidR="009C36BD">
        <w:t xml:space="preserve"> is</w:t>
      </w:r>
      <w:r w:rsidR="009C36BD">
        <w:rPr>
          <w:spacing w:val="-8"/>
        </w:rPr>
        <w:t xml:space="preserve"> </w:t>
      </w:r>
      <w:r w:rsidR="009C36BD">
        <w:rPr>
          <w:spacing w:val="-1"/>
        </w:rPr>
        <w:t xml:space="preserve">water </w:t>
      </w:r>
      <w:r w:rsidR="009C36BD">
        <w:t>in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spuitfles,</w:t>
      </w:r>
      <w:r w:rsidR="009C36BD">
        <w:rPr>
          <w:spacing w:val="-4"/>
        </w:rPr>
        <w:t xml:space="preserve"> </w:t>
      </w:r>
      <w:r w:rsidR="009C36BD">
        <w:t>toe</w:t>
      </w:r>
      <w:r w:rsidR="009C36BD">
        <w:rPr>
          <w:spacing w:val="-4"/>
        </w:rPr>
        <w:t xml:space="preserve"> </w:t>
      </w:r>
      <w:r w:rsidR="009C36BD">
        <w:t>aan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reageerbuis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met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suiker tot</w:t>
      </w:r>
      <w:r w:rsidR="009C36BD">
        <w:rPr>
          <w:spacing w:val="71"/>
          <w:w w:val="99"/>
        </w:rPr>
        <w:t xml:space="preserve"> </w:t>
      </w:r>
      <w:r w:rsidR="009C36BD">
        <w:rPr>
          <w:spacing w:val="-1"/>
        </w:rPr>
        <w:t xml:space="preserve">maximaal </w:t>
      </w:r>
      <w:r w:rsidR="009C36BD">
        <w:rPr>
          <w:position w:val="11"/>
          <w:sz w:val="16"/>
        </w:rPr>
        <w:t>1</w:t>
      </w:r>
      <w:r w:rsidR="009C36BD">
        <w:t>/</w:t>
      </w:r>
      <w:r w:rsidR="009C36BD">
        <w:rPr>
          <w:position w:val="-2"/>
          <w:sz w:val="16"/>
        </w:rPr>
        <w:t>3</w:t>
      </w:r>
      <w:r w:rsidR="009C36BD">
        <w:rPr>
          <w:spacing w:val="14"/>
          <w:position w:val="-2"/>
          <w:sz w:val="16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hoogte van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de buis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en</w:t>
      </w:r>
      <w:r w:rsidR="009C36BD">
        <w:t xml:space="preserve"> </w:t>
      </w:r>
      <w:r w:rsidR="009C36BD">
        <w:rPr>
          <w:i/>
          <w:spacing w:val="-1"/>
        </w:rPr>
        <w:t xml:space="preserve">kwispel </w:t>
      </w:r>
      <w:r w:rsidR="009C36BD">
        <w:rPr>
          <w:spacing w:val="-1"/>
        </w:rPr>
        <w:t>tot</w:t>
      </w:r>
      <w:r w:rsidR="009C36BD">
        <w:t xml:space="preserve"> </w:t>
      </w:r>
      <w:r w:rsidR="009C36BD">
        <w:rPr>
          <w:spacing w:val="-1"/>
        </w:rPr>
        <w:t>alle suiker</w:t>
      </w:r>
      <w:r w:rsidR="009C36BD">
        <w:t xml:space="preserve"> is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opgelost.</w:t>
      </w:r>
    </w:p>
    <w:p w:rsidR="00036897" w:rsidRDefault="009C36BD">
      <w:pPr>
        <w:pStyle w:val="Plattetekst"/>
        <w:spacing w:before="6"/>
        <w:ind w:left="527" w:firstLine="0"/>
      </w:pPr>
      <w:r>
        <w:t>Er</w:t>
      </w:r>
      <w:r>
        <w:rPr>
          <w:spacing w:val="-2"/>
        </w:rPr>
        <w:t xml:space="preserve"> </w:t>
      </w:r>
      <w:r>
        <w:rPr>
          <w:spacing w:val="-1"/>
        </w:rPr>
        <w:t>ontstaat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spacing w:val="-1"/>
        </w:rPr>
        <w:t>een suikeroplossing.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755C1F">
      <w:pPr>
        <w:pStyle w:val="Plattetekst"/>
        <w:tabs>
          <w:tab w:val="left" w:pos="808"/>
        </w:tabs>
        <w:ind w:left="820" w:right="1548"/>
      </w:pPr>
      <w:r w:rsidRPr="00755C1F">
        <w:rPr>
          <w:rFonts w:ascii="Arial"/>
          <w:noProof/>
          <w:w w:val="65"/>
          <w:lang w:val="nl-NL" w:eastAsia="nl-NL"/>
        </w:rPr>
        <w:drawing>
          <wp:anchor distT="0" distB="0" distL="114300" distR="114300" simplePos="0" relativeHeight="251653120" behindDoc="0" locked="0" layoutInCell="1" allowOverlap="1" wp14:anchorId="5BE3FA8E" wp14:editId="54101032">
            <wp:simplePos x="0" y="0"/>
            <wp:positionH relativeFrom="column">
              <wp:posOffset>254747</wp:posOffset>
            </wp:positionH>
            <wp:positionV relativeFrom="paragraph">
              <wp:posOffset>44945</wp:posOffset>
            </wp:positionV>
            <wp:extent cx="245745" cy="226060"/>
            <wp:effectExtent l="0" t="0" r="1905" b="2540"/>
            <wp:wrapNone/>
            <wp:docPr id="692" name="Afbeelding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ab/>
      </w:r>
      <w:r w:rsidR="009C36BD">
        <w:t>Een</w:t>
      </w:r>
      <w:r w:rsidR="009C36BD">
        <w:rPr>
          <w:spacing w:val="-1"/>
        </w:rPr>
        <w:t xml:space="preserve"> </w:t>
      </w:r>
      <w:r w:rsidR="009C36BD">
        <w:rPr>
          <w:i/>
          <w:spacing w:val="-1"/>
        </w:rPr>
        <w:t>oplossing</w:t>
      </w:r>
      <w:r w:rsidR="009C36BD">
        <w:rPr>
          <w:i/>
          <w:spacing w:val="-2"/>
        </w:rPr>
        <w:t xml:space="preserve"> </w:t>
      </w:r>
      <w:r w:rsidR="009C36BD">
        <w:t>is</w:t>
      </w:r>
      <w:r w:rsidR="009C36BD">
        <w:rPr>
          <w:spacing w:val="-2"/>
        </w:rPr>
        <w:t xml:space="preserve"> </w:t>
      </w:r>
      <w:r w:rsidR="009C36BD">
        <w:t>een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mengsel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3"/>
        </w:rPr>
        <w:t xml:space="preserve"> </w:t>
      </w:r>
      <w:r w:rsidR="009C36BD">
        <w:t>een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vloeistof</w:t>
      </w:r>
      <w:r w:rsidR="009C36BD">
        <w:rPr>
          <w:spacing w:val="-3"/>
        </w:rPr>
        <w:t xml:space="preserve"> </w:t>
      </w:r>
      <w:r w:rsidR="009C36BD">
        <w:t>en</w:t>
      </w:r>
      <w:r w:rsidR="009C36BD">
        <w:rPr>
          <w:spacing w:val="-5"/>
        </w:rPr>
        <w:t xml:space="preserve"> </w:t>
      </w:r>
      <w:r w:rsidR="009C36BD">
        <w:t>nog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 xml:space="preserve">een andere stof, waarbij </w:t>
      </w:r>
      <w:r w:rsidR="009C36BD">
        <w:rPr>
          <w:spacing w:val="-2"/>
        </w:rPr>
        <w:t>je</w:t>
      </w:r>
      <w:r w:rsidR="009C36BD">
        <w:rPr>
          <w:spacing w:val="-1"/>
        </w:rPr>
        <w:t xml:space="preserve"> de</w:t>
      </w:r>
      <w:r w:rsidR="009C36BD">
        <w:rPr>
          <w:spacing w:val="47"/>
          <w:w w:val="99"/>
        </w:rPr>
        <w:t xml:space="preserve"> </w:t>
      </w:r>
      <w:r w:rsidR="009C36BD">
        <w:rPr>
          <w:spacing w:val="-1"/>
        </w:rPr>
        <w:t>opgeloste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stof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niet</w:t>
      </w:r>
      <w:r w:rsidR="009C36BD">
        <w:t xml:space="preserve"> </w:t>
      </w:r>
      <w:r w:rsidR="009C36BD">
        <w:rPr>
          <w:spacing w:val="-1"/>
        </w:rPr>
        <w:t>meer</w:t>
      </w:r>
      <w:r w:rsidR="009C36BD">
        <w:rPr>
          <w:spacing w:val="-4"/>
        </w:rPr>
        <w:t xml:space="preserve"> </w:t>
      </w:r>
      <w:r w:rsidR="009C36BD">
        <w:t>kunt</w:t>
      </w:r>
      <w:r w:rsidR="009C36BD">
        <w:rPr>
          <w:spacing w:val="-3"/>
        </w:rPr>
        <w:t xml:space="preserve"> </w:t>
      </w:r>
      <w:r w:rsidR="009C36BD">
        <w:t>zien.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Een oplossing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is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 xml:space="preserve">altijd </w:t>
      </w:r>
      <w:r w:rsidR="009C36BD">
        <w:rPr>
          <w:b/>
          <w:spacing w:val="-1"/>
        </w:rPr>
        <w:t>helder</w:t>
      </w:r>
      <w:r w:rsidR="009C36BD">
        <w:rPr>
          <w:spacing w:val="-1"/>
        </w:rPr>
        <w:t>.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 xml:space="preserve">kan </w:t>
      </w:r>
      <w:r w:rsidR="009C36BD">
        <w:rPr>
          <w:spacing w:val="-2"/>
        </w:rPr>
        <w:t xml:space="preserve">wel </w:t>
      </w:r>
      <w:r w:rsidR="009C36BD">
        <w:rPr>
          <w:spacing w:val="-1"/>
        </w:rPr>
        <w:t>een</w:t>
      </w:r>
      <w:r w:rsidR="009C36BD">
        <w:rPr>
          <w:spacing w:val="-2"/>
        </w:rPr>
        <w:t xml:space="preserve"> </w:t>
      </w:r>
      <w:r w:rsidR="009C36BD">
        <w:t>kleur</w:t>
      </w:r>
      <w:r w:rsidR="009C36BD">
        <w:rPr>
          <w:spacing w:val="73"/>
          <w:w w:val="99"/>
        </w:rPr>
        <w:t xml:space="preserve"> </w:t>
      </w:r>
      <w:r w:rsidR="009C36BD">
        <w:t>hebben.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rPr>
          <w:spacing w:val="-1"/>
        </w:rPr>
        <w:t>Hoe</w:t>
      </w:r>
      <w:r>
        <w:rPr>
          <w:spacing w:val="-2"/>
        </w:rPr>
        <w:t xml:space="preserve"> </w:t>
      </w:r>
      <w:r>
        <w:rPr>
          <w:spacing w:val="-1"/>
        </w:rPr>
        <w:t>weet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kunt</w:t>
      </w:r>
      <w:r>
        <w:rPr>
          <w:spacing w:val="-4"/>
        </w:rPr>
        <w:t xml:space="preserve"> </w:t>
      </w:r>
      <w:r>
        <w:rPr>
          <w:spacing w:val="-1"/>
        </w:rPr>
        <w:t>stoppen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t xml:space="preserve"> </w:t>
      </w:r>
      <w:r>
        <w:rPr>
          <w:spacing w:val="-1"/>
        </w:rPr>
        <w:t>kwispelen,</w:t>
      </w:r>
      <w:r>
        <w:rPr>
          <w:spacing w:val="-4"/>
        </w:rPr>
        <w:t xml:space="preserve"> </w:t>
      </w:r>
      <w:r>
        <w:rPr>
          <w:spacing w:val="-1"/>
        </w:rPr>
        <w:t>dus</w:t>
      </w:r>
      <w:r>
        <w:rPr>
          <w:spacing w:val="-2"/>
        </w:rPr>
        <w:t xml:space="preserve"> </w:t>
      </w:r>
      <w:r>
        <w:rPr>
          <w:spacing w:val="-1"/>
        </w:rPr>
        <w:t xml:space="preserve">hoe weet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dat</w:t>
      </w:r>
      <w:r>
        <w:t xml:space="preserve"> </w:t>
      </w:r>
      <w:r>
        <w:rPr>
          <w:spacing w:val="-1"/>
        </w:rPr>
        <w:t>alle suiker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i/>
          <w:spacing w:val="-1"/>
        </w:rPr>
        <w:t>opgelost</w:t>
      </w:r>
      <w:r>
        <w:rPr>
          <w:spacing w:val="-1"/>
        </w:rPr>
        <w:t>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755C1F" w:rsidP="00755C1F">
      <w:pPr>
        <w:pStyle w:val="Plattetekst"/>
        <w:ind w:left="458" w:right="1290" w:firstLine="0"/>
        <w:jc w:val="both"/>
      </w:pPr>
      <w:r w:rsidRPr="00755C1F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54144" behindDoc="0" locked="0" layoutInCell="1" allowOverlap="1" wp14:anchorId="074A3C9D" wp14:editId="4603FC78">
            <wp:simplePos x="0" y="0"/>
            <wp:positionH relativeFrom="column">
              <wp:posOffset>18415</wp:posOffset>
            </wp:positionH>
            <wp:positionV relativeFrom="paragraph">
              <wp:posOffset>13335</wp:posOffset>
            </wp:positionV>
            <wp:extent cx="245745" cy="226060"/>
            <wp:effectExtent l="0" t="0" r="1905" b="2540"/>
            <wp:wrapNone/>
            <wp:docPr id="696" name="Afbeelding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spacing w:val="-1"/>
        </w:rPr>
        <w:t>Bij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scheikunde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onderzoeken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wat</w:t>
      </w:r>
      <w:r w:rsidR="009C36BD">
        <w:rPr>
          <w:spacing w:val="-6"/>
        </w:rPr>
        <w:t xml:space="preserve"> </w:t>
      </w:r>
      <w:r w:rsidR="009C36BD">
        <w:t>er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met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stoffen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gebeurt</w:t>
      </w:r>
      <w:r w:rsidR="009C36BD">
        <w:rPr>
          <w:spacing w:val="-3"/>
        </w:rPr>
        <w:t xml:space="preserve"> </w:t>
      </w:r>
      <w:r w:rsidR="009C36BD">
        <w:t>als</w:t>
      </w:r>
      <w:r w:rsidR="009C36BD">
        <w:rPr>
          <w:spacing w:val="-7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4"/>
        </w:rPr>
        <w:t xml:space="preserve"> </w:t>
      </w:r>
      <w:r w:rsidR="009C36BD">
        <w:t>ze</w:t>
      </w:r>
      <w:r w:rsidR="009C36BD">
        <w:rPr>
          <w:spacing w:val="-6"/>
        </w:rPr>
        <w:t xml:space="preserve"> </w:t>
      </w:r>
      <w:r w:rsidR="009C36BD">
        <w:rPr>
          <w:spacing w:val="-1"/>
        </w:rPr>
        <w:t>bijvoorbeeld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mengen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of</w:t>
      </w:r>
      <w:r w:rsidR="009C36BD">
        <w:rPr>
          <w:spacing w:val="57"/>
        </w:rPr>
        <w:t xml:space="preserve"> </w:t>
      </w:r>
      <w:r w:rsidR="009C36BD">
        <w:rPr>
          <w:spacing w:val="-1"/>
        </w:rPr>
        <w:t>verwarmen.</w:t>
      </w:r>
      <w:r w:rsidR="009C36BD">
        <w:rPr>
          <w:spacing w:val="-4"/>
        </w:rPr>
        <w:t xml:space="preserve"> </w:t>
      </w:r>
      <w:r w:rsidR="009C36BD">
        <w:t>Als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zo’n</w:t>
      </w:r>
      <w:r w:rsidR="009C36BD">
        <w:rPr>
          <w:spacing w:val="-4"/>
        </w:rPr>
        <w:t xml:space="preserve"> </w:t>
      </w:r>
      <w:r w:rsidR="009C36BD">
        <w:t>actie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uitvoeren</w:t>
      </w:r>
      <w:r w:rsidR="009C36BD">
        <w:rPr>
          <w:spacing w:val="-3"/>
        </w:rPr>
        <w:t xml:space="preserve"> </w:t>
      </w:r>
      <w:r w:rsidR="009C36BD">
        <w:t>met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water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dan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werken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met alleen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maar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water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en</w:t>
      </w:r>
      <w:r w:rsidR="009C36BD">
        <w:rPr>
          <w:spacing w:val="53"/>
        </w:rPr>
        <w:t xml:space="preserve"> </w:t>
      </w:r>
      <w:r w:rsidR="009C36BD">
        <w:t>verder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geen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andere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stoffen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erbij.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Kraanwater</w:t>
      </w:r>
      <w:r w:rsidR="009C36BD">
        <w:rPr>
          <w:spacing w:val="-5"/>
        </w:rPr>
        <w:t xml:space="preserve"> </w:t>
      </w:r>
      <w:r w:rsidR="009C36BD">
        <w:t>is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niet geschikt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want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 xml:space="preserve">het </w:t>
      </w:r>
      <w:r w:rsidR="009C36BD">
        <w:t>is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mengsel.</w:t>
      </w:r>
    </w:p>
    <w:p w:rsidR="00036897" w:rsidRDefault="009C36BD">
      <w:pPr>
        <w:pStyle w:val="Plattetekst"/>
        <w:spacing w:before="2"/>
        <w:ind w:left="458" w:right="1106" w:firstLine="0"/>
      </w:pPr>
      <w:r>
        <w:rPr>
          <w:i/>
          <w:spacing w:val="-1"/>
        </w:rPr>
        <w:t>Demiwater</w:t>
      </w:r>
      <w:r>
        <w:rPr>
          <w:i/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geen</w:t>
      </w:r>
      <w:r>
        <w:rPr>
          <w:spacing w:val="-2"/>
        </w:rPr>
        <w:t xml:space="preserve"> </w:t>
      </w:r>
      <w:r>
        <w:rPr>
          <w:spacing w:val="-1"/>
        </w:rPr>
        <w:t>mengsel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 xml:space="preserve">bestaat </w:t>
      </w:r>
      <w:r>
        <w:rPr>
          <w:spacing w:val="-2"/>
        </w:rPr>
        <w:t xml:space="preserve">maar </w:t>
      </w:r>
      <w:r>
        <w:rPr>
          <w:spacing w:val="-1"/>
        </w:rPr>
        <w:t xml:space="preserve">uit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stof.</w:t>
      </w:r>
      <w:r>
        <w:rPr>
          <w:spacing w:val="-3"/>
        </w:rPr>
        <w:t xml:space="preserve"> </w:t>
      </w:r>
      <w:r>
        <w:rPr>
          <w:spacing w:val="-1"/>
        </w:rPr>
        <w:t>Chemici</w:t>
      </w:r>
      <w:r>
        <w:rPr>
          <w:spacing w:val="-5"/>
        </w:rPr>
        <w:t xml:space="preserve"> </w:t>
      </w:r>
      <w:r>
        <w:rPr>
          <w:spacing w:val="-1"/>
        </w:rPr>
        <w:t>noemen</w:t>
      </w:r>
      <w:r>
        <w:rPr>
          <w:spacing w:val="-4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rPr>
          <w:spacing w:val="-1"/>
        </w:rPr>
        <w:t xml:space="preserve">een </w:t>
      </w:r>
      <w:r>
        <w:rPr>
          <w:i/>
          <w:spacing w:val="-1"/>
        </w:rPr>
        <w:t>zuivere</w:t>
      </w:r>
      <w:r>
        <w:rPr>
          <w:i/>
          <w:spacing w:val="79"/>
          <w:w w:val="99"/>
        </w:rPr>
        <w:t xml:space="preserve"> </w:t>
      </w:r>
      <w:r>
        <w:rPr>
          <w:i/>
        </w:rPr>
        <w:t>stof</w:t>
      </w:r>
      <w:r>
        <w:t>.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bewaren</w:t>
      </w:r>
      <w:r>
        <w:rPr>
          <w:spacing w:val="-5"/>
        </w:rPr>
        <w:t xml:space="preserve"> </w:t>
      </w:r>
      <w:r>
        <w:t>demiwater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spuitflessen.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rPr>
          <w:spacing w:val="-1"/>
        </w:rPr>
        <w:t>Welke</w:t>
      </w:r>
      <w:r>
        <w:rPr>
          <w:spacing w:val="-2"/>
        </w:rPr>
        <w:t xml:space="preserve"> </w:t>
      </w:r>
      <w:r>
        <w:rPr>
          <w:spacing w:val="-1"/>
        </w:rPr>
        <w:t>stoffen</w:t>
      </w:r>
      <w:r>
        <w:rPr>
          <w:spacing w:val="-4"/>
        </w:rPr>
        <w:t xml:space="preserve"> </w:t>
      </w:r>
      <w:r>
        <w:t>zitten</w:t>
      </w:r>
      <w:r>
        <w:rPr>
          <w:spacing w:val="-4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rPr>
          <w:spacing w:val="-1"/>
        </w:rPr>
        <w:t>volgens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kraanwater?</w:t>
      </w:r>
      <w:r>
        <w:rPr>
          <w:spacing w:val="-2"/>
        </w:rPr>
        <w:t xml:space="preserve"> </w:t>
      </w:r>
      <w:r>
        <w:rPr>
          <w:spacing w:val="-1"/>
        </w:rPr>
        <w:t>Hoe</w:t>
      </w:r>
      <w:r>
        <w:rPr>
          <w:spacing w:val="-2"/>
        </w:rPr>
        <w:t xml:space="preserve"> </w:t>
      </w:r>
      <w:r>
        <w:rPr>
          <w:spacing w:val="-1"/>
        </w:rPr>
        <w:t>weet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dat?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t>Wat</w:t>
      </w:r>
      <w:r>
        <w:rPr>
          <w:spacing w:val="-2"/>
        </w:rPr>
        <w:t xml:space="preserve"> </w:t>
      </w:r>
      <w:r>
        <w:rPr>
          <w:spacing w:val="-1"/>
        </w:rPr>
        <w:t>bedoelen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hebben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zuiver</w:t>
      </w:r>
      <w:r>
        <w:rPr>
          <w:spacing w:val="-5"/>
        </w:rPr>
        <w:t xml:space="preserve"> </w:t>
      </w:r>
      <w:r>
        <w:rPr>
          <w:spacing w:val="-1"/>
        </w:rPr>
        <w:t>“drinkwater”?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t>Vinden</w:t>
      </w:r>
      <w:r>
        <w:rPr>
          <w:spacing w:val="-3"/>
        </w:rPr>
        <w:t xml:space="preserve"> </w:t>
      </w:r>
      <w:r>
        <w:rPr>
          <w:spacing w:val="-1"/>
        </w:rPr>
        <w:t>chemici</w:t>
      </w:r>
      <w:r>
        <w:rPr>
          <w:spacing w:val="-5"/>
        </w:rPr>
        <w:t xml:space="preserve"> </w:t>
      </w:r>
      <w:r>
        <w:t>zuiver</w:t>
      </w:r>
      <w:r>
        <w:rPr>
          <w:spacing w:val="-5"/>
        </w:rPr>
        <w:t xml:space="preserve"> </w:t>
      </w:r>
      <w:r>
        <w:rPr>
          <w:spacing w:val="-1"/>
        </w:rPr>
        <w:t>drinkwater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rPr>
          <w:spacing w:val="-4"/>
        </w:rPr>
        <w:t xml:space="preserve"> </w:t>
      </w:r>
      <w:r>
        <w:rPr>
          <w:i/>
          <w:spacing w:val="-1"/>
        </w:rPr>
        <w:t>zuivere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stof</w:t>
      </w:r>
      <w:r>
        <w:rPr>
          <w:spacing w:val="-1"/>
        </w:rPr>
        <w:t>?</w:t>
      </w:r>
      <w:r>
        <w:rPr>
          <w:spacing w:val="-3"/>
        </w:rPr>
        <w:t xml:space="preserve"> </w:t>
      </w:r>
      <w:r>
        <w:rPr>
          <w:spacing w:val="-1"/>
        </w:rPr>
        <w:t>Leg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antwoord</w:t>
      </w:r>
      <w:r>
        <w:rPr>
          <w:spacing w:val="-4"/>
        </w:rPr>
        <w:t xml:space="preserve"> </w:t>
      </w:r>
      <w:r>
        <w:t>uit.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t>Waarom</w:t>
      </w:r>
      <w:r>
        <w:rPr>
          <w:spacing w:val="-2"/>
        </w:rPr>
        <w:t xml:space="preserve"> </w:t>
      </w:r>
      <w:r>
        <w:t>mag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spuitflessen</w:t>
      </w:r>
      <w:r>
        <w:rPr>
          <w:spacing w:val="-4"/>
        </w:rPr>
        <w:t xml:space="preserve"> </w:t>
      </w:r>
      <w:r>
        <w:rPr>
          <w:spacing w:val="-1"/>
        </w:rPr>
        <w:t>nooit</w:t>
      </w:r>
      <w:r>
        <w:rPr>
          <w:spacing w:val="-3"/>
        </w:rPr>
        <w:t xml:space="preserve"> </w:t>
      </w:r>
      <w:r>
        <w:rPr>
          <w:spacing w:val="-1"/>
        </w:rPr>
        <w:t>bijvullen</w:t>
      </w:r>
      <w:r>
        <w:rPr>
          <w:spacing w:val="-4"/>
        </w:rPr>
        <w:t xml:space="preserve"> </w:t>
      </w:r>
      <w:r>
        <w:rPr>
          <w:spacing w:val="-1"/>
        </w:rPr>
        <w:t>met water uit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kraan?</w:t>
      </w:r>
    </w:p>
    <w:p w:rsidR="00036897" w:rsidRDefault="00036897">
      <w:pPr>
        <w:sectPr w:rsidR="00036897">
          <w:footerReference w:type="default" r:id="rId44"/>
          <w:pgSz w:w="11900" w:h="16840"/>
          <w:pgMar w:top="940" w:right="80" w:bottom="860" w:left="980" w:header="0" w:footer="675" w:gutter="0"/>
          <w:pgNumType w:start="10"/>
          <w:cols w:space="708"/>
        </w:sectPr>
      </w:pPr>
    </w:p>
    <w:p w:rsidR="00036897" w:rsidRDefault="00FD644E" w:rsidP="00FD644E">
      <w:pPr>
        <w:pStyle w:val="Plattetekst"/>
        <w:spacing w:before="53"/>
        <w:ind w:left="458" w:right="4768" w:firstLine="0"/>
      </w:pPr>
      <w:r w:rsidRPr="00FD644E">
        <w:rPr>
          <w:noProof/>
          <w:lang w:val="nl-NL" w:eastAsia="nl-NL"/>
        </w:rPr>
        <w:lastRenderedPageBreak/>
        <w:drawing>
          <wp:anchor distT="0" distB="0" distL="114300" distR="114300" simplePos="0" relativeHeight="251655168" behindDoc="0" locked="0" layoutInCell="1" allowOverlap="1" wp14:anchorId="21F97298" wp14:editId="79ADF361">
            <wp:simplePos x="0" y="0"/>
            <wp:positionH relativeFrom="column">
              <wp:posOffset>25219</wp:posOffset>
            </wp:positionH>
            <wp:positionV relativeFrom="paragraph">
              <wp:posOffset>54499</wp:posOffset>
            </wp:positionV>
            <wp:extent cx="229235" cy="180340"/>
            <wp:effectExtent l="0" t="0" r="0" b="0"/>
            <wp:wrapNone/>
            <wp:docPr id="698" name="Afbeelding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15EB8FE" wp14:editId="49EB995A">
                <wp:simplePos x="0" y="0"/>
                <wp:positionH relativeFrom="page">
                  <wp:posOffset>4653280</wp:posOffset>
                </wp:positionH>
                <wp:positionV relativeFrom="paragraph">
                  <wp:posOffset>80645</wp:posOffset>
                </wp:positionV>
                <wp:extent cx="1890395" cy="1430020"/>
                <wp:effectExtent l="5080" t="4445" r="9525" b="3810"/>
                <wp:wrapNone/>
                <wp:docPr id="288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1430020"/>
                          <a:chOff x="7328" y="127"/>
                          <a:chExt cx="2977" cy="2252"/>
                        </a:xfrm>
                      </wpg:grpSpPr>
                      <pic:pic xmlns:pic="http://schemas.openxmlformats.org/drawingml/2006/picture">
                        <pic:nvPicPr>
                          <pic:cNvPr id="289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188"/>
                            <a:ext cx="2834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0" name="Group 1267"/>
                        <wpg:cNvGrpSpPr>
                          <a:grpSpLocks/>
                        </wpg:cNvGrpSpPr>
                        <wpg:grpSpPr bwMode="auto">
                          <a:xfrm>
                            <a:off x="7339" y="2369"/>
                            <a:ext cx="2955" cy="2"/>
                            <a:chOff x="7339" y="2369"/>
                            <a:chExt cx="2955" cy="2"/>
                          </a:xfrm>
                        </wpg:grpSpPr>
                        <wps:wsp>
                          <wps:cNvPr id="291" name="Freeform 1268"/>
                          <wps:cNvSpPr>
                            <a:spLocks/>
                          </wps:cNvSpPr>
                          <wps:spPr bwMode="auto">
                            <a:xfrm>
                              <a:off x="7339" y="2369"/>
                              <a:ext cx="2955" cy="2"/>
                            </a:xfrm>
                            <a:custGeom>
                              <a:avLst/>
                              <a:gdLst>
                                <a:gd name="T0" fmla="+- 0 7339 7339"/>
                                <a:gd name="T1" fmla="*/ T0 w 2955"/>
                                <a:gd name="T2" fmla="+- 0 10294 7339"/>
                                <a:gd name="T3" fmla="*/ T2 w 2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5">
                                  <a:moveTo>
                                    <a:pt x="0" y="0"/>
                                  </a:moveTo>
                                  <a:lnTo>
                                    <a:pt x="29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265"/>
                        <wpg:cNvGrpSpPr>
                          <a:grpSpLocks/>
                        </wpg:cNvGrpSpPr>
                        <wpg:grpSpPr bwMode="auto">
                          <a:xfrm>
                            <a:off x="7349" y="148"/>
                            <a:ext cx="2" cy="2212"/>
                            <a:chOff x="7349" y="148"/>
                            <a:chExt cx="2" cy="2212"/>
                          </a:xfrm>
                        </wpg:grpSpPr>
                        <wps:wsp>
                          <wps:cNvPr id="293" name="Freeform 1266"/>
                          <wps:cNvSpPr>
                            <a:spLocks/>
                          </wps:cNvSpPr>
                          <wps:spPr bwMode="auto">
                            <a:xfrm>
                              <a:off x="7349" y="148"/>
                              <a:ext cx="2" cy="2212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2212"/>
                                <a:gd name="T2" fmla="+- 0 2360 148"/>
                                <a:gd name="T3" fmla="*/ 2360 h 2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2">
                                  <a:moveTo>
                                    <a:pt x="0" y="0"/>
                                  </a:moveTo>
                                  <a:lnTo>
                                    <a:pt x="0" y="22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263"/>
                        <wpg:cNvGrpSpPr>
                          <a:grpSpLocks/>
                        </wpg:cNvGrpSpPr>
                        <wpg:grpSpPr bwMode="auto">
                          <a:xfrm>
                            <a:off x="7339" y="138"/>
                            <a:ext cx="2955" cy="2"/>
                            <a:chOff x="7339" y="138"/>
                            <a:chExt cx="2955" cy="2"/>
                          </a:xfrm>
                        </wpg:grpSpPr>
                        <wps:wsp>
                          <wps:cNvPr id="295" name="Freeform 1264"/>
                          <wps:cNvSpPr>
                            <a:spLocks/>
                          </wps:cNvSpPr>
                          <wps:spPr bwMode="auto">
                            <a:xfrm>
                              <a:off x="7339" y="138"/>
                              <a:ext cx="2955" cy="2"/>
                            </a:xfrm>
                            <a:custGeom>
                              <a:avLst/>
                              <a:gdLst>
                                <a:gd name="T0" fmla="+- 0 7339 7339"/>
                                <a:gd name="T1" fmla="*/ T0 w 2955"/>
                                <a:gd name="T2" fmla="+- 0 10294 7339"/>
                                <a:gd name="T3" fmla="*/ T2 w 2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5">
                                  <a:moveTo>
                                    <a:pt x="0" y="0"/>
                                  </a:moveTo>
                                  <a:lnTo>
                                    <a:pt x="2955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261"/>
                        <wpg:cNvGrpSpPr>
                          <a:grpSpLocks/>
                        </wpg:cNvGrpSpPr>
                        <wpg:grpSpPr bwMode="auto">
                          <a:xfrm>
                            <a:off x="10284" y="147"/>
                            <a:ext cx="2" cy="2213"/>
                            <a:chOff x="10284" y="147"/>
                            <a:chExt cx="2" cy="2213"/>
                          </a:xfrm>
                        </wpg:grpSpPr>
                        <wps:wsp>
                          <wps:cNvPr id="297" name="Freeform 1262"/>
                          <wps:cNvSpPr>
                            <a:spLocks/>
                          </wps:cNvSpPr>
                          <wps:spPr bwMode="auto">
                            <a:xfrm>
                              <a:off x="10284" y="147"/>
                              <a:ext cx="2" cy="2213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147 h 2213"/>
                                <a:gd name="T2" fmla="+- 0 2360 147"/>
                                <a:gd name="T3" fmla="*/ 2360 h 2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3">
                                  <a:moveTo>
                                    <a:pt x="0" y="0"/>
                                  </a:moveTo>
                                  <a:lnTo>
                                    <a:pt x="0" y="221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259"/>
                        <wpg:cNvGrpSpPr>
                          <a:grpSpLocks/>
                        </wpg:cNvGrpSpPr>
                        <wpg:grpSpPr bwMode="auto">
                          <a:xfrm>
                            <a:off x="7380" y="2328"/>
                            <a:ext cx="2873" cy="2"/>
                            <a:chOff x="7380" y="2328"/>
                            <a:chExt cx="2873" cy="2"/>
                          </a:xfrm>
                        </wpg:grpSpPr>
                        <wps:wsp>
                          <wps:cNvPr id="299" name="Freeform 1260"/>
                          <wps:cNvSpPr>
                            <a:spLocks/>
                          </wps:cNvSpPr>
                          <wps:spPr bwMode="auto">
                            <a:xfrm>
                              <a:off x="7380" y="2328"/>
                              <a:ext cx="2873" cy="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2873"/>
                                <a:gd name="T2" fmla="+- 0 10253 7380"/>
                                <a:gd name="T3" fmla="*/ T2 w 2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3">
                                  <a:moveTo>
                                    <a:pt x="0" y="0"/>
                                  </a:moveTo>
                                  <a:lnTo>
                                    <a:pt x="287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257"/>
                        <wpg:cNvGrpSpPr>
                          <a:grpSpLocks/>
                        </wpg:cNvGrpSpPr>
                        <wpg:grpSpPr bwMode="auto">
                          <a:xfrm>
                            <a:off x="7390" y="188"/>
                            <a:ext cx="2" cy="2130"/>
                            <a:chOff x="7390" y="188"/>
                            <a:chExt cx="2" cy="2130"/>
                          </a:xfrm>
                        </wpg:grpSpPr>
                        <wps:wsp>
                          <wps:cNvPr id="301" name="Freeform 1258"/>
                          <wps:cNvSpPr>
                            <a:spLocks/>
                          </wps:cNvSpPr>
                          <wps:spPr bwMode="auto">
                            <a:xfrm>
                              <a:off x="7390" y="188"/>
                              <a:ext cx="2" cy="2130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188 h 2130"/>
                                <a:gd name="T2" fmla="+- 0 2318 188"/>
                                <a:gd name="T3" fmla="*/ 2318 h 2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0">
                                  <a:moveTo>
                                    <a:pt x="0" y="0"/>
                                  </a:moveTo>
                                  <a:lnTo>
                                    <a:pt x="0" y="21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255"/>
                        <wpg:cNvGrpSpPr>
                          <a:grpSpLocks/>
                        </wpg:cNvGrpSpPr>
                        <wpg:grpSpPr bwMode="auto">
                          <a:xfrm>
                            <a:off x="7380" y="178"/>
                            <a:ext cx="2873" cy="2"/>
                            <a:chOff x="7380" y="178"/>
                            <a:chExt cx="2873" cy="2"/>
                          </a:xfrm>
                        </wpg:grpSpPr>
                        <wps:wsp>
                          <wps:cNvPr id="303" name="Freeform 1256"/>
                          <wps:cNvSpPr>
                            <a:spLocks/>
                          </wps:cNvSpPr>
                          <wps:spPr bwMode="auto">
                            <a:xfrm>
                              <a:off x="7380" y="178"/>
                              <a:ext cx="2873" cy="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2873"/>
                                <a:gd name="T2" fmla="+- 0 10253 7380"/>
                                <a:gd name="T3" fmla="*/ T2 w 2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3">
                                  <a:moveTo>
                                    <a:pt x="0" y="0"/>
                                  </a:moveTo>
                                  <a:lnTo>
                                    <a:pt x="287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253"/>
                        <wpg:cNvGrpSpPr>
                          <a:grpSpLocks/>
                        </wpg:cNvGrpSpPr>
                        <wpg:grpSpPr bwMode="auto">
                          <a:xfrm>
                            <a:off x="10243" y="188"/>
                            <a:ext cx="2" cy="2132"/>
                            <a:chOff x="10243" y="188"/>
                            <a:chExt cx="2" cy="2132"/>
                          </a:xfrm>
                        </wpg:grpSpPr>
                        <wps:wsp>
                          <wps:cNvPr id="305" name="Freeform 1254"/>
                          <wps:cNvSpPr>
                            <a:spLocks/>
                          </wps:cNvSpPr>
                          <wps:spPr bwMode="auto">
                            <a:xfrm>
                              <a:off x="10243" y="188"/>
                              <a:ext cx="2" cy="2132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188 h 2132"/>
                                <a:gd name="T2" fmla="+- 0 2319 188"/>
                                <a:gd name="T3" fmla="*/ 2319 h 2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2">
                                  <a:moveTo>
                                    <a:pt x="0" y="0"/>
                                  </a:moveTo>
                                  <a:lnTo>
                                    <a:pt x="0" y="21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2" o:spid="_x0000_s1026" style="position:absolute;margin-left:366.4pt;margin-top:6.35pt;width:148.85pt;height:112.6pt;z-index:1792;mso-position-horizontal-relative:page" coordorigin="7328,127" coordsize="2977,2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9" o:spid="_x0000_s1027" type="#_x0000_t75" style="position:absolute;left:7399;top:188;width:2834;height:2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MAvDAAAA3AAAAA8AAABkcnMvZG93bnJldi54bWxEj0GLwjAUhO8L/ofwBG9rqgdxq1FUEL14&#10;qLt78PZsnm0xeSlN1OqvN4LgcZiZb5jpvLVGXKnxlWMFg34Cgjh3uuJCwd/v+nsMwgdkjcYxKbiT&#10;h/ms8zXFVLsbZ3Tdh0JECPsUFZQh1KmUPi/Jou+7mjh6J9dYDFE2hdQN3iLcGjlMkpG0WHFcKLGm&#10;VUn5eX+xCg6mOprj/yazZ2keftUud0uZKdXrtosJiEBt+ITf7a1WMBz/wOtMP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AwC8MAAADcAAAADwAAAAAAAAAAAAAAAACf&#10;AgAAZHJzL2Rvd25yZXYueG1sUEsFBgAAAAAEAAQA9wAAAI8DAAAAAA==&#10;">
                  <v:imagedata r:id="rId46" o:title=""/>
                </v:shape>
                <v:group id="Group 1267" o:spid="_x0000_s1028" style="position:absolute;left:7339;top:2369;width:2955;height:2" coordorigin="7339,2369" coordsize="29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268" o:spid="_x0000_s1029" style="position:absolute;left:7339;top:2369;width:2955;height:2;visibility:visible;mso-wrap-style:square;v-text-anchor:top" coordsize="29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iTsQA&#10;AADcAAAADwAAAGRycy9kb3ducmV2LnhtbESPQWvCQBSE74L/YXlCb2ZjoNXErCLSQim9qG2ht0f2&#10;mQSzb0N2m6T99V1B8DjMzDdMvh1NI3rqXG1ZwSKKQRAXVtdcKvg4vcxXIJxH1thYJgW/5GC7mU5y&#10;zLQd+ED90ZciQNhlqKDyvs2kdEVFBl1kW+LgnW1n0AfZlVJ3OAS4aWQSx0/SYM1hocKW9hUVl+OP&#10;UfAtl/z1zF6/4efj+67/o1Q6UuphNu7WIDyN/h6+tV+1giRdwPV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Ik7EAAAA3AAAAA8AAAAAAAAAAAAAAAAAmAIAAGRycy9k&#10;b3ducmV2LnhtbFBLBQYAAAAABAAEAPUAAACJAwAAAAA=&#10;" path="m,l2955,e" filled="f" strokeweight="1pt">
                    <v:path arrowok="t" o:connecttype="custom" o:connectlocs="0,0;2955,0" o:connectangles="0,0"/>
                  </v:shape>
                </v:group>
                <v:group id="Group 1265" o:spid="_x0000_s1030" style="position:absolute;left:7349;top:148;width:2;height:2212" coordorigin="7349,148" coordsize="2,2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266" o:spid="_x0000_s1031" style="position:absolute;left:7349;top:148;width:2;height:2212;visibility:visible;mso-wrap-style:square;v-text-anchor:top" coordsize="2,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ZMcMA&#10;AADcAAAADwAAAGRycy9kb3ducmV2LnhtbESPzYrCMBSF94LvEK7gTlOtjDOdRpGBEZHZVF24vDR3&#10;2mJzU5po69sbQXB5OD8fJ133phY3al1lWcFsGoEgzq2uuFBwOv5OPkE4j6yxtkwK7uRgvRoOUky0&#10;7Tij28EXIoywS1BB6X2TSOnykgy6qW2Ig/dvW4M+yLaQusUujJtazqPoQxqsOBBKbOinpPxyuJon&#10;hOvzbBnHuLgvr3/nndln261S41G/+Qbhqffv8Ku90wrmXz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5ZMcMAAADcAAAADwAAAAAAAAAAAAAAAACYAgAAZHJzL2Rv&#10;d25yZXYueG1sUEsFBgAAAAAEAAQA9QAAAIgDAAAAAA==&#10;" path="m,l,2212e" filled="f" strokeweight="1.06pt">
                    <v:path arrowok="t" o:connecttype="custom" o:connectlocs="0,148;0,2360" o:connectangles="0,0"/>
                  </v:shape>
                </v:group>
                <v:group id="Group 1263" o:spid="_x0000_s1032" style="position:absolute;left:7339;top:138;width:2955;height:2" coordorigin="7339,138" coordsize="29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264" o:spid="_x0000_s1033" style="position:absolute;left:7339;top:138;width:2955;height:2;visibility:visible;mso-wrap-style:square;v-text-anchor:top" coordsize="29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jAsUA&#10;AADcAAAADwAAAGRycy9kb3ducmV2LnhtbESPT2sCMRTE74V+h/AK3mq2osWuRpFSwYMI9d/5dfPc&#10;LG5etkl0129vCgWPw8z8hpnOO1uLK/lQOVbw1s9AEBdOV1wq2O+Wr2MQISJrrB2TghsFmM+en6aY&#10;a9fyN123sRQJwiFHBSbGJpcyFIYshr5riJN3ct5iTNKXUntsE9zWcpBl79JixWnBYEOfhorz9mIV&#10;HNqfjbG/xWlYrW9+X9bHr8viqFTvpVtMQETq4iP8315pBYOPEfyd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KMCxQAAANwAAAAPAAAAAAAAAAAAAAAAAJgCAABkcnMv&#10;ZG93bnJldi54bWxQSwUGAAAAAAQABAD1AAAAigMAAAAA&#10;" path="m,l2955,e" filled="f" strokeweight="1.1pt">
                    <v:path arrowok="t" o:connecttype="custom" o:connectlocs="0,0;2955,0" o:connectangles="0,0"/>
                  </v:shape>
                </v:group>
                <v:group id="Group 1261" o:spid="_x0000_s1034" style="position:absolute;left:10284;top:147;width:2;height:2213" coordorigin="10284,147" coordsize="2,2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262" o:spid="_x0000_s1035" style="position:absolute;left:10284;top:147;width:2;height:2213;visibility:visible;mso-wrap-style:square;v-text-anchor:top" coordsize="2,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YnsUA&#10;AADcAAAADwAAAGRycy9kb3ducmV2LnhtbESPT2sCMRTE74LfIbyCN81WxNbVKCIW1otF65/rY/O6&#10;u3Tzst1Ejd++KQgeh5n5DTNbBFOLK7WusqzgdZCAIM6trrhQcPj66L+DcB5ZY22ZFNzJwWLe7cww&#10;1fbGO7rufSEihF2KCkrvm1RKl5dk0A1sQxy9b9sa9FG2hdQt3iLc1HKYJGNpsOK4UGJDq5Lyn/3F&#10;KMjd5ZStfsPobNfbzecxWN6tM6V6L2E5BeEp+Gf40c60guHkDf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5iexQAAANwAAAAPAAAAAAAAAAAAAAAAAJgCAABkcnMv&#10;ZG93bnJldi54bWxQSwUGAAAAAAQABAD1AAAAigMAAAAA&#10;" path="m,l,2213e" filled="f" strokeweight="1.06pt">
                    <v:path arrowok="t" o:connecttype="custom" o:connectlocs="0,147;0,2360" o:connectangles="0,0"/>
                  </v:shape>
                </v:group>
                <v:group id="Group 1259" o:spid="_x0000_s1036" style="position:absolute;left:7380;top:2328;width:2873;height:2" coordorigin="7380,2328" coordsize="28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260" o:spid="_x0000_s1037" style="position:absolute;left:7380;top:2328;width:2873;height:2;visibility:visible;mso-wrap-style:square;v-text-anchor:top" coordsize="28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MEcQA&#10;AADcAAAADwAAAGRycy9kb3ducmV2LnhtbESPzWsCMRTE7wX/h/AEbzWrSOmuRvEDsZceugpeH5u3&#10;H7h5WTZxjf+9KRR6HGbmN8xqE0wrBupdY1nBbJqAIC6sbrhScDkf3z9BOI+ssbVMCp7kYLMeva0w&#10;0/bBPzTkvhIRwi5DBbX3XSalK2oy6Ka2I45eaXuDPsq+krrHR4SbVs6T5EMabDgu1NjRvqbilt+N&#10;gn057MKuvAa7yNv00JgTH75PSk3GYbsE4Sn4//Bf+0srmKcp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jBHEAAAA3AAAAA8AAAAAAAAAAAAAAAAAmAIAAGRycy9k&#10;b3ducmV2LnhtbFBLBQYAAAAABAAEAPUAAACJAwAAAAA=&#10;" path="m,l2873,e" filled="f" strokeweight="1.1pt">
                    <v:path arrowok="t" o:connecttype="custom" o:connectlocs="0,0;2873,0" o:connectangles="0,0"/>
                  </v:shape>
                </v:group>
                <v:group id="Group 1257" o:spid="_x0000_s1038" style="position:absolute;left:7390;top:188;width:2;height:2130" coordorigin="7390,188" coordsize="2,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258" o:spid="_x0000_s1039" style="position:absolute;left:7390;top:188;width:2;height:2130;visibility:visible;mso-wrap-style:square;v-text-anchor:top" coordsize="2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jsMA&#10;AADcAAAADwAAAGRycy9kb3ducmV2LnhtbESPQWvCQBSE74X+h+UVeqsbW2wlukooLXo1VfD4yL5s&#10;grtvQ3Y18d+7gtDjMDPfMMv16Ky4UB9azwqmkwwEceV1y0bB/u/3bQ4iRGSN1jMpuFKA9er5aYm5&#10;9gPv6FJGIxKEQ44Kmhi7XMpQNeQwTHxHnLza9w5jkr2RuschwZ2V71n2KR22nBYa7Oi7oepUnp2C&#10;4WgO+9m5mNVYnGrzZa8/G1sq9foyFgsQkcb4H360t1rBRzaF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mVjsMAAADcAAAADwAAAAAAAAAAAAAAAACYAgAAZHJzL2Rv&#10;d25yZXYueG1sUEsFBgAAAAAEAAQA9QAAAIgDAAAAAA==&#10;" path="m,l,2130e" filled="f" strokeweight="1.06pt">
                    <v:path arrowok="t" o:connecttype="custom" o:connectlocs="0,188;0,2318" o:connectangles="0,0"/>
                  </v:shape>
                </v:group>
                <v:group id="Group 1255" o:spid="_x0000_s1040" style="position:absolute;left:7380;top:178;width:2873;height:2" coordorigin="7380,178" coordsize="28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256" o:spid="_x0000_s1041" style="position:absolute;left:7380;top:178;width:2873;height:2;visibility:visible;mso-wrap-style:square;v-text-anchor:top" coordsize="28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8h4cQA&#10;AADcAAAADwAAAGRycy9kb3ducmV2LnhtbESPzWsCMRTE74L/Q3hCb25WLUVXo/hBsZceXAWvj83b&#10;D9y8LJt0Tf/7plDocZiZ3zCbXTCtGKh3jWUFsyQFQVxY3XCl4HZ9ny5BOI+ssbVMCr7JwW47Hm0w&#10;0/bJFxpyX4kIYZehgtr7LpPSFTUZdIntiKNX2t6gj7KvpO7xGeGmlfM0fZMGG44LNXZ0rKl45F9G&#10;wbEcDuFQ3oN9zdvVqTFnPn2elXqZhP0ahKfg/8N/7Q+tYJE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/IeHEAAAA3AAAAA8AAAAAAAAAAAAAAAAAmAIAAGRycy9k&#10;b3ducmV2LnhtbFBLBQYAAAAABAAEAPUAAACJAwAAAAA=&#10;" path="m,l2873,e" filled="f" strokeweight="1.1pt">
                    <v:path arrowok="t" o:connecttype="custom" o:connectlocs="0,0;2873,0" o:connectangles="0,0"/>
                  </v:shape>
                </v:group>
                <v:group id="Group 1253" o:spid="_x0000_s1042" style="position:absolute;left:10243;top:188;width:2;height:2132" coordorigin="10243,188" coordsize="2,2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254" o:spid="_x0000_s1043" style="position:absolute;left:10243;top:188;width:2;height:2132;visibility:visible;mso-wrap-style:square;v-text-anchor:top" coordsize="2,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jdsIA&#10;AADcAAAADwAAAGRycy9kb3ducmV2LnhtbESPQYvCMBSE74L/ITxhb5qquLhdo4ig7NWu6PVt87Yp&#10;Ni+1iVr99UYQPA4z8w0zW7S2EhdqfOlYwXCQgCDOnS65ULD7XfenIHxA1lg5JgU38rCYdzszTLW7&#10;8pYuWShEhLBPUYEJoU6l9Lkhi37gauLo/bvGYoiyKaRu8BrhtpKjJPmUFkuOCwZrWhnKj9nZKjiU&#10;mk/DLNRfZnffb5brljZ/W6U+eu3yG0SgNrzDr/aPVjBOJv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uN2wgAAANwAAAAPAAAAAAAAAAAAAAAAAJgCAABkcnMvZG93&#10;bnJldi54bWxQSwUGAAAAAAQABAD1AAAAhwMAAAAA&#10;" path="m,l,2131e" filled="f" strokeweight="1.06pt">
                    <v:path arrowok="t" o:connecttype="custom" o:connectlocs="0,188;0,2319" o:connectangles="0,0"/>
                  </v:shape>
                </v:group>
                <w10:wrap anchorx="page"/>
              </v:group>
            </w:pict>
          </mc:Fallback>
        </mc:AlternateContent>
      </w:r>
      <w:r w:rsidR="009C36BD">
        <w:t>Vouw</w:t>
      </w:r>
      <w:r w:rsidR="009C36BD">
        <w:rPr>
          <w:spacing w:val="5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filtreerpapiertje</w:t>
      </w:r>
      <w:r w:rsidR="009C36BD">
        <w:rPr>
          <w:spacing w:val="7"/>
        </w:rPr>
        <w:t xml:space="preserve"> </w:t>
      </w:r>
      <w:r w:rsidR="009C36BD">
        <w:t>in</w:t>
      </w:r>
      <w:r w:rsidR="009C36BD">
        <w:rPr>
          <w:spacing w:val="5"/>
        </w:rPr>
        <w:t xml:space="preserve"> </w:t>
      </w:r>
      <w:r w:rsidR="009C36BD">
        <w:rPr>
          <w:spacing w:val="-1"/>
        </w:rPr>
        <w:t>vieren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tot</w:t>
      </w:r>
      <w:r w:rsidR="009C36BD">
        <w:rPr>
          <w:spacing w:val="5"/>
        </w:rPr>
        <w:t xml:space="preserve"> </w:t>
      </w:r>
      <w:r w:rsidR="009C36BD">
        <w:t>een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kwart</w:t>
      </w:r>
      <w:r w:rsidR="009C36BD">
        <w:rPr>
          <w:spacing w:val="43"/>
          <w:w w:val="99"/>
        </w:rPr>
        <w:t xml:space="preserve"> </w:t>
      </w:r>
      <w:r w:rsidR="009C36BD">
        <w:t>taartpunt.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Steek</w:t>
      </w:r>
      <w:r w:rsidR="009C36BD">
        <w:rPr>
          <w:spacing w:val="-4"/>
        </w:rPr>
        <w:t xml:space="preserve"> </w:t>
      </w:r>
      <w:r w:rsidR="009C36BD">
        <w:rPr>
          <w:spacing w:val="-2"/>
        </w:rPr>
        <w:t xml:space="preserve">je </w:t>
      </w:r>
      <w:r w:rsidR="009C36BD">
        <w:rPr>
          <w:spacing w:val="-1"/>
        </w:rPr>
        <w:t>vinger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tussen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filterblaadjes</w:t>
      </w:r>
      <w:r w:rsidR="009C36BD">
        <w:rPr>
          <w:spacing w:val="-5"/>
        </w:rPr>
        <w:t xml:space="preserve"> </w:t>
      </w:r>
      <w:r w:rsidR="009C36BD">
        <w:t>zodat</w:t>
      </w:r>
      <w:r w:rsidR="009C36BD">
        <w:rPr>
          <w:spacing w:val="-4"/>
        </w:rPr>
        <w:t xml:space="preserve"> </w:t>
      </w:r>
      <w:r w:rsidR="009C36BD">
        <w:t>er</w:t>
      </w:r>
      <w:r w:rsidR="009C36BD">
        <w:rPr>
          <w:spacing w:val="43"/>
          <w:w w:val="99"/>
        </w:rPr>
        <w:t xml:space="preserve"> </w:t>
      </w:r>
      <w:r w:rsidR="009C36BD">
        <w:t>aan</w:t>
      </w:r>
      <w:r w:rsidR="009C36BD">
        <w:rPr>
          <w:spacing w:val="-1"/>
        </w:rPr>
        <w:t xml:space="preserve"> de ene kant</w:t>
      </w:r>
      <w:r w:rsidR="009C36BD">
        <w:rPr>
          <w:spacing w:val="-2"/>
        </w:rPr>
        <w:t xml:space="preserve"> </w:t>
      </w:r>
      <w:r w:rsidR="009C36BD">
        <w:t>3</w:t>
      </w:r>
      <w:r w:rsidR="009C36BD">
        <w:rPr>
          <w:spacing w:val="-1"/>
        </w:rPr>
        <w:t xml:space="preserve"> en aan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andere kant</w:t>
      </w:r>
      <w:r w:rsidR="009C36BD">
        <w:rPr>
          <w:spacing w:val="-3"/>
        </w:rPr>
        <w:t xml:space="preserve"> </w:t>
      </w:r>
      <w:r w:rsidR="009C36BD">
        <w:t xml:space="preserve">1 </w:t>
      </w:r>
      <w:r w:rsidR="009C36BD">
        <w:rPr>
          <w:spacing w:val="-1"/>
        </w:rPr>
        <w:t>stukje</w:t>
      </w:r>
      <w:r w:rsidR="009C36BD">
        <w:rPr>
          <w:spacing w:val="-3"/>
        </w:rPr>
        <w:t xml:space="preserve"> </w:t>
      </w:r>
      <w:r w:rsidR="009C36BD">
        <w:t>papier</w:t>
      </w:r>
      <w:r w:rsidR="009C36BD">
        <w:rPr>
          <w:spacing w:val="31"/>
          <w:w w:val="99"/>
        </w:rPr>
        <w:t xml:space="preserve"> </w:t>
      </w:r>
      <w:r w:rsidR="009C36BD">
        <w:t>zit.</w:t>
      </w:r>
      <w:r w:rsidR="009C36BD">
        <w:rPr>
          <w:spacing w:val="-7"/>
        </w:rPr>
        <w:t xml:space="preserve"> </w:t>
      </w:r>
      <w:r w:rsidR="009C36BD">
        <w:t>Plaats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filtreerpapier</w:t>
      </w:r>
      <w:r w:rsidR="009C36BD">
        <w:rPr>
          <w:spacing w:val="-2"/>
        </w:rPr>
        <w:t xml:space="preserve"> </w:t>
      </w:r>
      <w:r w:rsidR="009C36BD">
        <w:t>in</w:t>
      </w:r>
      <w:r w:rsidR="009C36BD">
        <w:rPr>
          <w:spacing w:val="-5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trechter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(vraag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even</w:t>
      </w:r>
      <w:r w:rsidR="009C36BD">
        <w:rPr>
          <w:spacing w:val="53"/>
        </w:rPr>
        <w:t xml:space="preserve"> </w:t>
      </w:r>
      <w:r w:rsidR="009C36BD">
        <w:t>hulp</w:t>
      </w:r>
      <w:r w:rsidR="009C36BD">
        <w:rPr>
          <w:spacing w:val="-4"/>
        </w:rPr>
        <w:t xml:space="preserve"> </w:t>
      </w:r>
      <w:r w:rsidR="009C36BD">
        <w:t>als</w:t>
      </w:r>
      <w:r w:rsidR="009C36BD">
        <w:rPr>
          <w:spacing w:val="-4"/>
        </w:rPr>
        <w:t xml:space="preserve"> </w:t>
      </w:r>
      <w:r w:rsidR="009C36BD"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niet</w:t>
      </w:r>
      <w:r w:rsidR="009C36BD">
        <w:rPr>
          <w:spacing w:val="-3"/>
        </w:rPr>
        <w:t xml:space="preserve"> </w:t>
      </w:r>
      <w:r w:rsidR="009C36BD">
        <w:t>lukt)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en</w:t>
      </w:r>
      <w:r w:rsidR="009C36BD">
        <w:rPr>
          <w:spacing w:val="-3"/>
        </w:rPr>
        <w:t xml:space="preserve"> </w:t>
      </w:r>
      <w:r w:rsidR="009C36BD">
        <w:t>maak</w:t>
      </w:r>
      <w:r w:rsidR="009C36BD">
        <w:rPr>
          <w:spacing w:val="-4"/>
        </w:rPr>
        <w:t xml:space="preserve"> </w:t>
      </w:r>
      <w:r w:rsidR="009C36BD">
        <w:t>het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nat met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demiwater.</w:t>
      </w:r>
    </w:p>
    <w:p w:rsidR="00036897" w:rsidRDefault="00FD644E">
      <w:pPr>
        <w:spacing w:before="12"/>
        <w:rPr>
          <w:rFonts w:ascii="Calibri" w:eastAsia="Calibri" w:hAnsi="Calibri" w:cs="Calibri"/>
          <w:sz w:val="23"/>
          <w:szCs w:val="23"/>
        </w:rPr>
      </w:pPr>
      <w:r w:rsidRPr="00FD644E">
        <w:rPr>
          <w:rFonts w:ascii="Calibri" w:eastAsia="Calibri" w:hAnsi="Calibri"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57216" behindDoc="0" locked="0" layoutInCell="1" allowOverlap="1" wp14:anchorId="6E66EA8F" wp14:editId="7D415A1F">
            <wp:simplePos x="0" y="0"/>
            <wp:positionH relativeFrom="column">
              <wp:posOffset>255319</wp:posOffset>
            </wp:positionH>
            <wp:positionV relativeFrom="paragraph">
              <wp:posOffset>160774</wp:posOffset>
            </wp:positionV>
            <wp:extent cx="245745" cy="226060"/>
            <wp:effectExtent l="0" t="0" r="1905" b="2540"/>
            <wp:wrapNone/>
            <wp:docPr id="700" name="Afbeelding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tabs>
          <w:tab w:val="left" w:pos="808"/>
        </w:tabs>
        <w:ind w:left="820" w:right="4716"/>
      </w:pPr>
      <w:r>
        <w:rPr>
          <w:rFonts w:ascii="Arial"/>
          <w:w w:val="65"/>
        </w:rPr>
        <w:tab/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trechter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het</w:t>
      </w:r>
      <w:r>
        <w:rPr>
          <w:spacing w:val="-6"/>
        </w:rPr>
        <w:t xml:space="preserve"> </w:t>
      </w:r>
      <w:r>
        <w:rPr>
          <w:spacing w:val="-1"/>
        </w:rPr>
        <w:t>filtreerpapiertje</w:t>
      </w:r>
      <w:r>
        <w:rPr>
          <w:spacing w:val="-5"/>
        </w:rPr>
        <w:t xml:space="preserve"> </w:t>
      </w:r>
      <w:r>
        <w:rPr>
          <w:spacing w:val="-1"/>
        </w:rPr>
        <w:t>samen</w:t>
      </w:r>
      <w:r>
        <w:rPr>
          <w:spacing w:val="-3"/>
        </w:rPr>
        <w:t xml:space="preserve"> </w:t>
      </w:r>
      <w:r>
        <w:rPr>
          <w:spacing w:val="-1"/>
        </w:rPr>
        <w:t>noemen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61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 vervolg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i/>
          <w:spacing w:val="-1"/>
        </w:rPr>
        <w:t>filter</w:t>
      </w:r>
      <w:r>
        <w:rPr>
          <w:spacing w:val="-1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>
      <w:pPr>
        <w:pStyle w:val="Plattetekst"/>
        <w:ind w:left="100" w:firstLine="0"/>
      </w:pPr>
      <w:r w:rsidRPr="00FD644E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56192" behindDoc="0" locked="0" layoutInCell="1" allowOverlap="1" wp14:anchorId="4F2B3FF0" wp14:editId="4940AA96">
            <wp:simplePos x="0" y="0"/>
            <wp:positionH relativeFrom="column">
              <wp:posOffset>26670</wp:posOffset>
            </wp:positionH>
            <wp:positionV relativeFrom="paragraph">
              <wp:posOffset>10795</wp:posOffset>
            </wp:positionV>
            <wp:extent cx="229235" cy="180340"/>
            <wp:effectExtent l="0" t="0" r="0" b="0"/>
            <wp:wrapNone/>
            <wp:docPr id="702" name="Afbeelding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</w:rPr>
        <w:t>&lt;'f</w:t>
      </w:r>
      <w:r w:rsidR="009C36BD">
        <w:rPr>
          <w:rFonts w:ascii="Arial"/>
          <w:spacing w:val="-30"/>
        </w:rPr>
        <w:t xml:space="preserve"> </w:t>
      </w:r>
      <w:r w:rsidR="009C36BD">
        <w:rPr>
          <w:spacing w:val="-1"/>
        </w:rPr>
        <w:t>Giet</w:t>
      </w:r>
      <w:r w:rsidR="009C36BD">
        <w:rPr>
          <w:spacing w:val="2"/>
        </w:rPr>
        <w:t xml:space="preserve"> </w:t>
      </w:r>
      <w:r w:rsidR="009C36BD">
        <w:t>de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suikeroplossing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door</w:t>
      </w:r>
      <w:r w:rsidR="009C36BD">
        <w:rPr>
          <w:spacing w:val="1"/>
        </w:rPr>
        <w:t xml:space="preserve"> </w:t>
      </w:r>
      <w:r w:rsidR="009C36BD">
        <w:t>het</w:t>
      </w:r>
      <w:r w:rsidR="009C36BD">
        <w:rPr>
          <w:spacing w:val="3"/>
        </w:rPr>
        <w:t xml:space="preserve"> </w:t>
      </w:r>
      <w:r w:rsidR="009C36BD">
        <w:rPr>
          <w:i/>
          <w:spacing w:val="-1"/>
        </w:rPr>
        <w:t>filter</w:t>
      </w:r>
      <w:r w:rsidR="009C36BD">
        <w:rPr>
          <w:i/>
          <w:spacing w:val="1"/>
        </w:rPr>
        <w:t xml:space="preserve"> </w:t>
      </w:r>
      <w:r w:rsidR="009C36BD">
        <w:t>boven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reageerbuis</w:t>
      </w:r>
      <w:r w:rsidR="009C36BD">
        <w:rPr>
          <w:spacing w:val="3"/>
        </w:rPr>
        <w:t xml:space="preserve"> </w:t>
      </w:r>
      <w:r w:rsidR="009C36BD">
        <w:rPr>
          <w:spacing w:val="-2"/>
        </w:rPr>
        <w:t>in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rekje.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rPr>
          <w:spacing w:val="-1"/>
        </w:rPr>
        <w:t>Gaat de suiker</w:t>
      </w:r>
      <w:r>
        <w:rPr>
          <w:spacing w:val="-4"/>
        </w:rPr>
        <w:t xml:space="preserve"> </w:t>
      </w:r>
      <w:r>
        <w:rPr>
          <w:spacing w:val="-1"/>
        </w:rPr>
        <w:t>door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i/>
          <w:spacing w:val="-1"/>
        </w:rPr>
        <w:t>filter</w:t>
      </w:r>
      <w:r>
        <w:rPr>
          <w:i/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blijft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suiker </w:t>
      </w:r>
      <w:r>
        <w:t>in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filter</w:t>
      </w:r>
      <w:r>
        <w:rPr>
          <w:spacing w:val="-3"/>
        </w:rPr>
        <w:t xml:space="preserve"> </w:t>
      </w:r>
      <w:r>
        <w:rPr>
          <w:spacing w:val="-1"/>
        </w:rPr>
        <w:t>achter?</w:t>
      </w:r>
      <w:r>
        <w:rPr>
          <w:spacing w:val="-3"/>
        </w:rPr>
        <w:t xml:space="preserve"> </w:t>
      </w:r>
      <w:r>
        <w:rPr>
          <w:spacing w:val="-1"/>
        </w:rPr>
        <w:t>Hoe weet</w:t>
      </w:r>
      <w:r>
        <w:t xml:space="preserve"> je</w:t>
      </w:r>
      <w:r>
        <w:rPr>
          <w:spacing w:val="-3"/>
        </w:rPr>
        <w:t xml:space="preserve"> </w:t>
      </w:r>
      <w:r>
        <w:rPr>
          <w:spacing w:val="-1"/>
        </w:rPr>
        <w:t>dat?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Pr="00FD644E" w:rsidRDefault="009C36BD" w:rsidP="00FD644E">
      <w:pPr>
        <w:pStyle w:val="Plattetekst"/>
        <w:numPr>
          <w:ilvl w:val="0"/>
          <w:numId w:val="25"/>
        </w:numPr>
        <w:tabs>
          <w:tab w:val="left" w:pos="461"/>
        </w:tabs>
        <w:ind w:right="2087"/>
        <w:jc w:val="left"/>
        <w:rPr>
          <w:rFonts w:cs="Calibri"/>
        </w:rPr>
      </w:pPr>
      <w:r>
        <w:t>Wat</w:t>
      </w:r>
      <w:r w:rsidRPr="00FD644E">
        <w:rPr>
          <w:spacing w:val="-4"/>
        </w:rPr>
        <w:t xml:space="preserve"> </w:t>
      </w:r>
      <w:r>
        <w:t>zou</w:t>
      </w:r>
      <w:r w:rsidRPr="00FD644E">
        <w:rPr>
          <w:spacing w:val="-3"/>
        </w:rPr>
        <w:t xml:space="preserve"> </w:t>
      </w:r>
      <w:r>
        <w:t>je</w:t>
      </w:r>
      <w:r w:rsidRPr="00FD644E">
        <w:rPr>
          <w:spacing w:val="-3"/>
        </w:rPr>
        <w:t xml:space="preserve"> </w:t>
      </w:r>
      <w:r>
        <w:t>nog</w:t>
      </w:r>
      <w:r w:rsidRPr="00FD644E">
        <w:rPr>
          <w:spacing w:val="-2"/>
        </w:rPr>
        <w:t xml:space="preserve"> </w:t>
      </w:r>
      <w:r w:rsidRPr="00FD644E">
        <w:rPr>
          <w:spacing w:val="-1"/>
        </w:rPr>
        <w:t>kunnen</w:t>
      </w:r>
      <w:r w:rsidRPr="00FD644E">
        <w:rPr>
          <w:spacing w:val="-4"/>
        </w:rPr>
        <w:t xml:space="preserve"> </w:t>
      </w:r>
      <w:r w:rsidRPr="00FD644E">
        <w:rPr>
          <w:spacing w:val="-1"/>
        </w:rPr>
        <w:t>doen</w:t>
      </w:r>
      <w:r w:rsidRPr="00FD644E">
        <w:rPr>
          <w:spacing w:val="-3"/>
        </w:rPr>
        <w:t xml:space="preserve"> </w:t>
      </w:r>
      <w:r>
        <w:t>om</w:t>
      </w:r>
      <w:r w:rsidRPr="00FD644E">
        <w:rPr>
          <w:spacing w:val="-1"/>
        </w:rPr>
        <w:t xml:space="preserve"> </w:t>
      </w:r>
      <w:r>
        <w:t>je</w:t>
      </w:r>
      <w:r w:rsidRPr="00FD644E">
        <w:rPr>
          <w:spacing w:val="-4"/>
        </w:rPr>
        <w:t xml:space="preserve"> </w:t>
      </w:r>
      <w:r w:rsidRPr="00FD644E">
        <w:rPr>
          <w:spacing w:val="-1"/>
        </w:rPr>
        <w:t>antwoord</w:t>
      </w:r>
      <w:r w:rsidRPr="00FD644E">
        <w:rPr>
          <w:spacing w:val="-3"/>
        </w:rPr>
        <w:t xml:space="preserve"> </w:t>
      </w:r>
      <w:r w:rsidRPr="00FD644E">
        <w:rPr>
          <w:spacing w:val="-1"/>
        </w:rPr>
        <w:t>op</w:t>
      </w:r>
      <w:r w:rsidRPr="00FD644E">
        <w:rPr>
          <w:spacing w:val="-3"/>
        </w:rPr>
        <w:t xml:space="preserve"> </w:t>
      </w:r>
      <w:r>
        <w:t>de</w:t>
      </w:r>
      <w:r w:rsidRPr="00FD644E">
        <w:rPr>
          <w:spacing w:val="-1"/>
        </w:rPr>
        <w:t xml:space="preserve"> vorige</w:t>
      </w:r>
      <w:r w:rsidRPr="00FD644E">
        <w:rPr>
          <w:spacing w:val="-2"/>
        </w:rPr>
        <w:t xml:space="preserve"> </w:t>
      </w:r>
      <w:r w:rsidRPr="00FD644E">
        <w:rPr>
          <w:spacing w:val="-1"/>
        </w:rPr>
        <w:t>vraag</w:t>
      </w:r>
      <w:r w:rsidRPr="00FD644E">
        <w:rPr>
          <w:spacing w:val="-4"/>
        </w:rPr>
        <w:t xml:space="preserve"> </w:t>
      </w:r>
      <w:r>
        <w:t>te</w:t>
      </w:r>
      <w:r w:rsidRPr="00FD644E">
        <w:rPr>
          <w:spacing w:val="-3"/>
        </w:rPr>
        <w:t xml:space="preserve"> </w:t>
      </w:r>
      <w:r w:rsidRPr="00FD644E">
        <w:rPr>
          <w:spacing w:val="-1"/>
        </w:rPr>
        <w:t>controleren?</w:t>
      </w:r>
      <w:r w:rsidRPr="00FD644E">
        <w:rPr>
          <w:spacing w:val="59"/>
        </w:rPr>
        <w:t xml:space="preserve"> </w:t>
      </w:r>
      <w:r w:rsidRPr="00FD644E">
        <w:rPr>
          <w:spacing w:val="-1"/>
        </w:rPr>
        <w:t>(</w:t>
      </w:r>
      <w:r w:rsidRPr="00FD644E">
        <w:rPr>
          <w:b/>
          <w:spacing w:val="-1"/>
        </w:rPr>
        <w:t>Proeven</w:t>
      </w:r>
      <w:r w:rsidRPr="00FD644E">
        <w:rPr>
          <w:b/>
          <w:spacing w:val="-4"/>
        </w:rPr>
        <w:t xml:space="preserve"> </w:t>
      </w:r>
      <w:r w:rsidRPr="00FD644E">
        <w:rPr>
          <w:b/>
        </w:rPr>
        <w:t>is</w:t>
      </w:r>
      <w:r w:rsidRPr="00FD644E">
        <w:rPr>
          <w:b/>
          <w:spacing w:val="-3"/>
        </w:rPr>
        <w:t xml:space="preserve"> </w:t>
      </w:r>
      <w:r w:rsidRPr="00FD644E">
        <w:rPr>
          <w:b/>
        </w:rPr>
        <w:t>in</w:t>
      </w:r>
      <w:r w:rsidRPr="00FD644E">
        <w:rPr>
          <w:b/>
          <w:spacing w:val="-4"/>
        </w:rPr>
        <w:t xml:space="preserve"> </w:t>
      </w:r>
      <w:r w:rsidRPr="00FD644E">
        <w:rPr>
          <w:b/>
          <w:spacing w:val="-1"/>
        </w:rPr>
        <w:t>het scheikundelokaal</w:t>
      </w:r>
      <w:r w:rsidRPr="00FD644E">
        <w:rPr>
          <w:b/>
          <w:spacing w:val="-2"/>
        </w:rPr>
        <w:t xml:space="preserve"> </w:t>
      </w:r>
      <w:r w:rsidRPr="00FD644E">
        <w:rPr>
          <w:b/>
          <w:spacing w:val="-1"/>
        </w:rPr>
        <w:t>verboden</w:t>
      </w:r>
      <w:r w:rsidRPr="00FD644E">
        <w:rPr>
          <w:spacing w:val="-4"/>
        </w:rPr>
        <w:t xml:space="preserve"> </w:t>
      </w:r>
      <w:r w:rsidRPr="00FD644E">
        <w:rPr>
          <w:spacing w:val="-1"/>
        </w:rPr>
        <w:t>dus</w:t>
      </w:r>
      <w:r w:rsidRPr="00FD644E">
        <w:rPr>
          <w:spacing w:val="-3"/>
        </w:rPr>
        <w:t xml:space="preserve"> </w:t>
      </w:r>
      <w:r>
        <w:t>je</w:t>
      </w:r>
      <w:r w:rsidRPr="00FD644E">
        <w:rPr>
          <w:spacing w:val="-1"/>
        </w:rPr>
        <w:t xml:space="preserve"> moet</w:t>
      </w:r>
      <w:r w:rsidRPr="00FD644E">
        <w:rPr>
          <w:spacing w:val="-4"/>
        </w:rPr>
        <w:t xml:space="preserve"> </w:t>
      </w:r>
      <w:r>
        <w:t>hier</w:t>
      </w:r>
      <w:r w:rsidRPr="00FD644E">
        <w:rPr>
          <w:spacing w:val="-4"/>
        </w:rPr>
        <w:t xml:space="preserve"> </w:t>
      </w:r>
      <w:r w:rsidRPr="00FD644E">
        <w:rPr>
          <w:spacing w:val="-1"/>
        </w:rPr>
        <w:t>iets</w:t>
      </w:r>
      <w:r w:rsidRPr="00FD644E">
        <w:rPr>
          <w:spacing w:val="-3"/>
        </w:rPr>
        <w:t xml:space="preserve"> </w:t>
      </w:r>
      <w:r w:rsidRPr="00FD644E">
        <w:rPr>
          <w:spacing w:val="-1"/>
        </w:rPr>
        <w:t>anders</w:t>
      </w:r>
      <w:r w:rsidRPr="00FD644E">
        <w:rPr>
          <w:spacing w:val="-3"/>
        </w:rPr>
        <w:t xml:space="preserve"> </w:t>
      </w:r>
      <w:r>
        <w:t>bedenken)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rPr>
          <w:spacing w:val="-1"/>
        </w:rPr>
        <w:t>Gaan jullie</w:t>
      </w:r>
      <w:r>
        <w:rPr>
          <w:spacing w:val="-3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t>doen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zijn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spacing w:val="-1"/>
        </w:rPr>
        <w:t>minuten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voorbij?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FD644E">
      <w:pPr>
        <w:spacing w:before="12"/>
        <w:rPr>
          <w:rFonts w:ascii="Calibri" w:eastAsia="Calibri" w:hAnsi="Calibri" w:cs="Calibri"/>
          <w:sz w:val="23"/>
          <w:szCs w:val="23"/>
        </w:rPr>
      </w:pPr>
      <w:r w:rsidRPr="00FD644E"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50DD1282" wp14:editId="4C1BF325">
            <wp:simplePos x="0" y="0"/>
            <wp:positionH relativeFrom="column">
              <wp:posOffset>80555</wp:posOffset>
            </wp:positionH>
            <wp:positionV relativeFrom="paragraph">
              <wp:posOffset>159385</wp:posOffset>
            </wp:positionV>
            <wp:extent cx="175846" cy="226088"/>
            <wp:effectExtent l="0" t="0" r="0" b="2540"/>
            <wp:wrapNone/>
            <wp:docPr id="704" name="Afbeelding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043" r="28452" b="26495"/>
                    <a:stretch/>
                  </pic:blipFill>
                  <pic:spPr bwMode="auto">
                    <a:xfrm>
                      <a:off x="0" y="0"/>
                      <a:ext cx="175846" cy="22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FD644E">
      <w:pPr>
        <w:pStyle w:val="Plattetekst"/>
        <w:ind w:left="458" w:right="3928" w:hanging="358"/>
      </w:pPr>
      <w:r>
        <w:rPr>
          <w:rFonts w:ascii="Arial"/>
        </w:rPr>
        <w:tab/>
      </w:r>
      <w:r w:rsidR="009C36BD">
        <w:t>Jullie</w:t>
      </w:r>
      <w:r w:rsidR="009C36BD">
        <w:rPr>
          <w:spacing w:val="5"/>
        </w:rPr>
        <w:t xml:space="preserve"> </w:t>
      </w:r>
      <w:r w:rsidR="009C36BD">
        <w:rPr>
          <w:spacing w:val="-1"/>
        </w:rPr>
        <w:t>gaan</w:t>
      </w:r>
      <w:r w:rsidR="009C36BD">
        <w:rPr>
          <w:spacing w:val="3"/>
        </w:rPr>
        <w:t xml:space="preserve"> </w:t>
      </w:r>
      <w:r w:rsidR="009C36BD">
        <w:t>nu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7"/>
        </w:rPr>
        <w:t xml:space="preserve"> </w:t>
      </w:r>
      <w:r w:rsidR="009C36BD">
        <w:rPr>
          <w:spacing w:val="-1"/>
        </w:rPr>
        <w:t>water/bieten</w:t>
      </w:r>
      <w:r w:rsidR="009C36BD">
        <w:rPr>
          <w:spacing w:val="5"/>
        </w:rPr>
        <w:t xml:space="preserve"> </w:t>
      </w:r>
      <w:r w:rsidR="009C36BD">
        <w:rPr>
          <w:spacing w:val="-1"/>
        </w:rPr>
        <w:t>mengsel</w:t>
      </w:r>
      <w:r w:rsidR="009C36BD">
        <w:rPr>
          <w:spacing w:val="2"/>
        </w:rPr>
        <w:t xml:space="preserve"> </w:t>
      </w:r>
      <w:r w:rsidR="009C36BD">
        <w:t>in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4"/>
        </w:rPr>
        <w:t xml:space="preserve"> </w:t>
      </w:r>
      <w:r w:rsidR="009C36BD">
        <w:rPr>
          <w:i/>
          <w:spacing w:val="-1"/>
        </w:rPr>
        <w:t>zeven</w:t>
      </w:r>
      <w:r w:rsidR="009C36BD">
        <w:rPr>
          <w:spacing w:val="-1"/>
        </w:rPr>
        <w:t>.</w:t>
      </w:r>
      <w:r w:rsidR="009C36BD">
        <w:rPr>
          <w:spacing w:val="51"/>
        </w:rPr>
        <w:t xml:space="preserve"> </w:t>
      </w:r>
      <w:r w:rsidR="009C36BD">
        <w:t>Een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 xml:space="preserve">zeef </w:t>
      </w:r>
      <w:r w:rsidR="009C36BD">
        <w:t>is</w:t>
      </w:r>
      <w:r w:rsidR="009C36BD">
        <w:rPr>
          <w:spacing w:val="-5"/>
        </w:rPr>
        <w:t xml:space="preserve"> </w:t>
      </w:r>
      <w:r w:rsidR="009C36BD">
        <w:t>een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grof filter.</w:t>
      </w:r>
      <w:r w:rsidR="009C36BD">
        <w:rPr>
          <w:spacing w:val="-3"/>
        </w:rPr>
        <w:t xml:space="preserve"> </w:t>
      </w:r>
      <w:r w:rsidR="009C36BD">
        <w:t>We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gebruiken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meestal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fijnere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filters.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jc w:val="left"/>
      </w:pPr>
      <w:r>
        <w:rPr>
          <w:spacing w:val="-1"/>
        </w:rPr>
        <w:t>Leg</w:t>
      </w:r>
      <w:r>
        <w:rPr>
          <w:spacing w:val="-2"/>
        </w:rPr>
        <w:t xml:space="preserve"> </w:t>
      </w:r>
      <w:r>
        <w:rPr>
          <w:spacing w:val="-1"/>
        </w:rPr>
        <w:t>uit</w:t>
      </w:r>
      <w:r>
        <w:t xml:space="preserve"> </w:t>
      </w:r>
      <w:r>
        <w:rPr>
          <w:spacing w:val="-1"/>
        </w:rPr>
        <w:t>dat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hier</w:t>
      </w:r>
      <w:r>
        <w:rPr>
          <w:spacing w:val="-4"/>
        </w:rPr>
        <w:t xml:space="preserve"> </w:t>
      </w:r>
      <w:r>
        <w:t>niet</w:t>
      </w:r>
      <w:r>
        <w:rPr>
          <w:spacing w:val="-5"/>
        </w:rPr>
        <w:t xml:space="preserve"> </w:t>
      </w:r>
      <w:r>
        <w:t>nodig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rPr>
          <w:spacing w:val="-1"/>
        </w:rPr>
        <w:t>zo’n</w:t>
      </w:r>
      <w:r>
        <w:rPr>
          <w:spacing w:val="-3"/>
        </w:rPr>
        <w:t xml:space="preserve"> </w:t>
      </w:r>
      <w:r>
        <w:rPr>
          <w:spacing w:val="-1"/>
        </w:rPr>
        <w:t>fijne filter te gebruiken.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FD644E">
      <w:pPr>
        <w:spacing w:line="293" w:lineRule="exact"/>
        <w:ind w:left="100"/>
        <w:rPr>
          <w:rFonts w:ascii="Calibri" w:eastAsia="Calibri" w:hAnsi="Calibri" w:cs="Calibri"/>
          <w:sz w:val="24"/>
          <w:szCs w:val="24"/>
        </w:rPr>
      </w:pPr>
      <w:r w:rsidRPr="00FD644E"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674BBE30" wp14:editId="5FCC18EB">
            <wp:simplePos x="0" y="0"/>
            <wp:positionH relativeFrom="column">
              <wp:posOffset>10851</wp:posOffset>
            </wp:positionH>
            <wp:positionV relativeFrom="paragraph">
              <wp:posOffset>10160</wp:posOffset>
            </wp:positionV>
            <wp:extent cx="229235" cy="180340"/>
            <wp:effectExtent l="0" t="0" r="0" b="0"/>
            <wp:wrapNone/>
            <wp:docPr id="703" name="Afbeelding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sz w:val="24"/>
        </w:rPr>
        <w:t>&lt;'f</w:t>
      </w:r>
      <w:r w:rsidR="009C36BD">
        <w:rPr>
          <w:rFonts w:ascii="Arial"/>
          <w:spacing w:val="-31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Voordat</w:t>
      </w:r>
      <w:r w:rsidR="009C36BD">
        <w:rPr>
          <w:rFonts w:ascii="Calibri"/>
          <w:i/>
          <w:spacing w:val="5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Julie</w:t>
      </w:r>
      <w:r w:rsidR="009C36BD">
        <w:rPr>
          <w:rFonts w:ascii="Calibri"/>
          <w:i/>
          <w:spacing w:val="3"/>
          <w:sz w:val="24"/>
        </w:rPr>
        <w:t xml:space="preserve"> </w:t>
      </w:r>
      <w:r w:rsidR="009C36BD">
        <w:rPr>
          <w:rFonts w:ascii="Calibri"/>
          <w:i/>
          <w:spacing w:val="-2"/>
          <w:sz w:val="24"/>
        </w:rPr>
        <w:t>gaan</w:t>
      </w:r>
      <w:r w:rsidR="009C36BD">
        <w:rPr>
          <w:rFonts w:ascii="Calibri"/>
          <w:i/>
          <w:spacing w:val="1"/>
          <w:sz w:val="24"/>
        </w:rPr>
        <w:t xml:space="preserve"> </w:t>
      </w:r>
      <w:r w:rsidR="009C36BD">
        <w:rPr>
          <w:rFonts w:ascii="Calibri"/>
          <w:i/>
          <w:sz w:val="24"/>
        </w:rPr>
        <w:t>zeven</w:t>
      </w:r>
      <w:r w:rsidR="009C36BD">
        <w:rPr>
          <w:rFonts w:ascii="Calibri"/>
          <w:i/>
          <w:spacing w:val="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schrijf</w:t>
      </w:r>
      <w:r w:rsidR="009C36BD">
        <w:rPr>
          <w:rFonts w:ascii="Calibri"/>
          <w:i/>
          <w:spacing w:val="4"/>
          <w:sz w:val="24"/>
        </w:rPr>
        <w:t xml:space="preserve"> </w:t>
      </w:r>
      <w:r w:rsidR="009C36BD">
        <w:rPr>
          <w:rFonts w:ascii="Calibri"/>
          <w:i/>
          <w:sz w:val="24"/>
        </w:rPr>
        <w:t>je</w:t>
      </w:r>
      <w:r w:rsidR="009C36BD">
        <w:rPr>
          <w:rFonts w:ascii="Calibri"/>
          <w:i/>
          <w:spacing w:val="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eerst</w:t>
      </w:r>
      <w:r w:rsidR="009C36BD">
        <w:rPr>
          <w:rFonts w:ascii="Calibri"/>
          <w:i/>
          <w:spacing w:val="4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de</w:t>
      </w:r>
      <w:r w:rsidR="009C36BD">
        <w:rPr>
          <w:rFonts w:ascii="Calibri"/>
          <w:i/>
          <w:spacing w:val="4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namen</w:t>
      </w:r>
      <w:r w:rsidR="009C36BD">
        <w:rPr>
          <w:rFonts w:ascii="Calibri"/>
          <w:i/>
          <w:spacing w:val="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met</w:t>
      </w:r>
      <w:r w:rsidR="009C36BD">
        <w:rPr>
          <w:rFonts w:ascii="Calibri"/>
          <w:i/>
          <w:spacing w:val="5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watervaste</w:t>
      </w:r>
      <w:r w:rsidR="009C36BD">
        <w:rPr>
          <w:rFonts w:ascii="Calibri"/>
          <w:i/>
          <w:spacing w:val="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stift</w:t>
      </w:r>
      <w:r w:rsidR="009C36BD">
        <w:rPr>
          <w:rFonts w:ascii="Calibri"/>
          <w:i/>
          <w:spacing w:val="5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op het</w:t>
      </w:r>
      <w:r w:rsidR="009C36BD">
        <w:rPr>
          <w:rFonts w:ascii="Calibri"/>
          <w:i/>
          <w:spacing w:val="4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bekerglas.</w:t>
      </w:r>
    </w:p>
    <w:p w:rsidR="00036897" w:rsidRDefault="009C36BD">
      <w:pPr>
        <w:ind w:left="458" w:right="3652" w:hanging="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Zeef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water/bieten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mengsel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sz w:val="24"/>
        </w:rPr>
        <w:t>boven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het </w:t>
      </w:r>
      <w:r>
        <w:rPr>
          <w:rFonts w:ascii="Calibri"/>
          <w:i/>
          <w:spacing w:val="-1"/>
          <w:sz w:val="24"/>
        </w:rPr>
        <w:t>bekerglas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van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250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mL</w:t>
      </w:r>
      <w:r>
        <w:rPr>
          <w:rFonts w:ascii="Calibri"/>
          <w:spacing w:val="-1"/>
          <w:sz w:val="24"/>
        </w:rPr>
        <w:t>.</w:t>
      </w:r>
      <w:r>
        <w:rPr>
          <w:rFonts w:ascii="Calibri"/>
          <w:spacing w:val="29"/>
          <w:sz w:val="24"/>
        </w:rPr>
        <w:t xml:space="preserve"> </w:t>
      </w:r>
      <w:r>
        <w:rPr>
          <w:rFonts w:ascii="Calibri"/>
          <w:sz w:val="24"/>
        </w:rPr>
        <w:t>Spoel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zeef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met maximaal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20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demiwater.</w:t>
      </w:r>
    </w:p>
    <w:p w:rsidR="00036897" w:rsidRDefault="00FD644E">
      <w:pPr>
        <w:spacing w:before="12"/>
        <w:rPr>
          <w:rFonts w:ascii="Calibri" w:eastAsia="Calibri" w:hAnsi="Calibri" w:cs="Calibri"/>
          <w:sz w:val="23"/>
          <w:szCs w:val="23"/>
        </w:rPr>
      </w:pPr>
      <w:r w:rsidRPr="00FD644E">
        <w:rPr>
          <w:rFonts w:ascii="Calibri" w:eastAsia="Calibri" w:hAnsi="Calibri"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61312" behindDoc="0" locked="0" layoutInCell="1" allowOverlap="1" wp14:anchorId="33E4D546" wp14:editId="6CD6B977">
            <wp:simplePos x="0" y="0"/>
            <wp:positionH relativeFrom="column">
              <wp:posOffset>240665</wp:posOffset>
            </wp:positionH>
            <wp:positionV relativeFrom="paragraph">
              <wp:posOffset>169545</wp:posOffset>
            </wp:positionV>
            <wp:extent cx="245745" cy="226060"/>
            <wp:effectExtent l="0" t="0" r="1905" b="2540"/>
            <wp:wrapNone/>
            <wp:docPr id="706" name="Afbeelding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tabs>
          <w:tab w:val="left" w:pos="808"/>
        </w:tabs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w w:val="65"/>
          <w:sz w:val="24"/>
        </w:rPr>
        <w:t>el</w:t>
      </w:r>
      <w:r>
        <w:rPr>
          <w:rFonts w:ascii="Arial"/>
          <w:w w:val="65"/>
          <w:sz w:val="24"/>
        </w:rPr>
        <w:tab/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filtraat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noemen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we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voortaan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het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ruwe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dunsap</w:t>
      </w:r>
      <w:r>
        <w:rPr>
          <w:rFonts w:ascii="Calibri"/>
          <w:spacing w:val="-1"/>
          <w:sz w:val="24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>
      <w:pPr>
        <w:pStyle w:val="Plattetekst"/>
        <w:ind w:left="100" w:firstLine="0"/>
      </w:pPr>
      <w:r w:rsidRPr="00FD644E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60288" behindDoc="0" locked="0" layoutInCell="1" allowOverlap="1" wp14:anchorId="0495FEAC" wp14:editId="0957CA74">
            <wp:simplePos x="0" y="0"/>
            <wp:positionH relativeFrom="column">
              <wp:posOffset>12065</wp:posOffset>
            </wp:positionH>
            <wp:positionV relativeFrom="paragraph">
              <wp:posOffset>25400</wp:posOffset>
            </wp:positionV>
            <wp:extent cx="229235" cy="180340"/>
            <wp:effectExtent l="0" t="0" r="0" b="0"/>
            <wp:wrapNone/>
            <wp:docPr id="705" name="Afbeelding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</w:rPr>
        <w:t>&lt;'f</w:t>
      </w:r>
      <w:r w:rsidR="009C36BD">
        <w:rPr>
          <w:rFonts w:ascii="Arial"/>
          <w:spacing w:val="-31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ruwe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dunsap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zit</w:t>
      </w:r>
      <w:r w:rsidR="009C36BD">
        <w:rPr>
          <w:spacing w:val="1"/>
        </w:rPr>
        <w:t xml:space="preserve"> </w:t>
      </w:r>
      <w:r w:rsidR="009C36BD">
        <w:t>nu</w:t>
      </w:r>
      <w:r w:rsidR="009C36BD">
        <w:rPr>
          <w:spacing w:val="1"/>
        </w:rPr>
        <w:t xml:space="preserve"> </w:t>
      </w:r>
      <w:r w:rsidR="009C36BD">
        <w:rPr>
          <w:spacing w:val="-2"/>
        </w:rPr>
        <w:t>in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met</w:t>
      </w:r>
      <w:r w:rsidR="009C36BD">
        <w:rPr>
          <w:spacing w:val="5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namen</w:t>
      </w:r>
      <w:r w:rsidR="009C36BD">
        <w:rPr>
          <w:spacing w:val="1"/>
        </w:rPr>
        <w:t xml:space="preserve"> </w:t>
      </w:r>
      <w:r w:rsidR="009C36BD">
        <w:t>en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klas</w:t>
      </w:r>
      <w:r w:rsidR="009C36BD">
        <w:t xml:space="preserve"> </w:t>
      </w:r>
      <w:r w:rsidR="009C36BD">
        <w:rPr>
          <w:spacing w:val="-1"/>
        </w:rPr>
        <w:t>erop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geschreven.</w:t>
      </w:r>
    </w:p>
    <w:p w:rsidR="00036897" w:rsidRDefault="009C36BD">
      <w:pPr>
        <w:pStyle w:val="Plattetekst"/>
        <w:ind w:left="458" w:firstLine="0"/>
      </w:pPr>
      <w:r>
        <w:rPr>
          <w:spacing w:val="-1"/>
        </w:rPr>
        <w:t>Lever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in.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 xml:space="preserve">wordt </w:t>
      </w:r>
      <w:r>
        <w:rPr>
          <w:spacing w:val="-2"/>
        </w:rPr>
        <w:t>in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koelkast</w:t>
      </w:r>
      <w:r>
        <w:rPr>
          <w:spacing w:val="-3"/>
        </w:rPr>
        <w:t xml:space="preserve"> </w:t>
      </w:r>
      <w:r>
        <w:rPr>
          <w:spacing w:val="-1"/>
        </w:rPr>
        <w:t>bewaard</w:t>
      </w:r>
      <w:r>
        <w:rPr>
          <w:spacing w:val="-4"/>
        </w:rPr>
        <w:t xml:space="preserve"> </w:t>
      </w:r>
      <w:r>
        <w:rPr>
          <w:spacing w:val="-1"/>
        </w:rPr>
        <w:t>tot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volgende</w:t>
      </w:r>
      <w:r>
        <w:rPr>
          <w:spacing w:val="-2"/>
        </w:rPr>
        <w:t xml:space="preserve"> </w:t>
      </w:r>
      <w:r>
        <w:rPr>
          <w:spacing w:val="-1"/>
        </w:rPr>
        <w:t>les.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>
      <w:pPr>
        <w:pStyle w:val="Plattetekst"/>
        <w:ind w:left="100" w:firstLine="0"/>
      </w:pPr>
      <w:r w:rsidRPr="00FD644E">
        <w:rPr>
          <w:noProof/>
          <w:spacing w:val="-1"/>
          <w:lang w:val="nl-NL" w:eastAsia="nl-NL"/>
        </w:rPr>
        <w:drawing>
          <wp:anchor distT="0" distB="0" distL="114300" distR="114300" simplePos="0" relativeHeight="251662336" behindDoc="0" locked="0" layoutInCell="1" allowOverlap="1" wp14:anchorId="07FE7FF0" wp14:editId="497ECBB7">
            <wp:simplePos x="0" y="0"/>
            <wp:positionH relativeFrom="column">
              <wp:posOffset>10160</wp:posOffset>
            </wp:positionH>
            <wp:positionV relativeFrom="paragraph">
              <wp:posOffset>13970</wp:posOffset>
            </wp:positionV>
            <wp:extent cx="229235" cy="180340"/>
            <wp:effectExtent l="0" t="0" r="0" b="0"/>
            <wp:wrapNone/>
            <wp:docPr id="707" name="Afbeelding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</w:rPr>
        <w:t>&lt;'f</w:t>
      </w:r>
      <w:r w:rsidR="009C36BD">
        <w:rPr>
          <w:rFonts w:ascii="Arial"/>
          <w:spacing w:val="-31"/>
        </w:rPr>
        <w:t xml:space="preserve"> </w:t>
      </w:r>
      <w:r w:rsidR="009C36BD">
        <w:t>Ruim</w:t>
      </w:r>
      <w:r w:rsidR="009C36BD">
        <w:rPr>
          <w:spacing w:val="3"/>
        </w:rPr>
        <w:t xml:space="preserve"> </w:t>
      </w:r>
      <w:r w:rsidR="009C36BD">
        <w:t>alles</w:t>
      </w:r>
      <w:r w:rsidR="009C36BD">
        <w:rPr>
          <w:spacing w:val="1"/>
        </w:rPr>
        <w:t xml:space="preserve"> </w:t>
      </w:r>
      <w:r w:rsidR="009C36BD">
        <w:t>netjes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op. Maak</w:t>
      </w:r>
      <w:r w:rsidR="009C36BD">
        <w:rPr>
          <w:spacing w:val="2"/>
        </w:rPr>
        <w:t xml:space="preserve"> </w:t>
      </w:r>
      <w:r w:rsidR="009C36BD">
        <w:t>de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practicumspullen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schoon</w:t>
      </w:r>
      <w:r w:rsidR="009C36BD">
        <w:rPr>
          <w:spacing w:val="2"/>
        </w:rPr>
        <w:t xml:space="preserve"> </w:t>
      </w:r>
      <w:r w:rsidR="009C36BD">
        <w:t>met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kraanwater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en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spoel</w:t>
      </w:r>
      <w:r w:rsidR="009C36BD">
        <w:t xml:space="preserve"> na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met</w:t>
      </w:r>
    </w:p>
    <w:p w:rsidR="00036897" w:rsidRDefault="009C36BD">
      <w:pPr>
        <w:ind w:left="45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demiwater</w:t>
      </w:r>
      <w:r>
        <w:rPr>
          <w:rFonts w:ascii="Calibri"/>
          <w:spacing w:val="-1"/>
          <w:sz w:val="24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spacing w:line="241" w:lineRule="auto"/>
        <w:ind w:right="1691"/>
        <w:jc w:val="left"/>
      </w:pPr>
      <w:r>
        <w:rPr>
          <w:spacing w:val="-1"/>
        </w:rPr>
        <w:t>Verdeel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rollen</w:t>
      </w:r>
      <w:r>
        <w:rPr>
          <w:spacing w:val="-4"/>
        </w:rPr>
        <w:t xml:space="preserve"> </w:t>
      </w:r>
      <w:r>
        <w:rPr>
          <w:spacing w:val="-1"/>
        </w:rPr>
        <w:t>voor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volgende</w:t>
      </w:r>
      <w:r>
        <w:rPr>
          <w:spacing w:val="-4"/>
        </w:rPr>
        <w:t xml:space="preserve"> </w:t>
      </w:r>
      <w:r>
        <w:t>taak,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noteer</w:t>
      </w:r>
      <w:r>
        <w:rPr>
          <w:spacing w:val="-2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taakverdeling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groepsboekje.</w:t>
      </w:r>
      <w:r>
        <w:rPr>
          <w:spacing w:val="75"/>
        </w:rPr>
        <w:t xml:space="preserve"> </w:t>
      </w:r>
      <w:r>
        <w:rPr>
          <w:spacing w:val="-1"/>
        </w:rPr>
        <w:t xml:space="preserve">Rust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Tempo:</w:t>
      </w:r>
    </w:p>
    <w:p w:rsidR="00036897" w:rsidRDefault="009C36BD">
      <w:pPr>
        <w:pStyle w:val="Plattetekst"/>
        <w:spacing w:line="239" w:lineRule="auto"/>
        <w:ind w:right="8877" w:firstLine="0"/>
      </w:pPr>
      <w:r>
        <w:rPr>
          <w:spacing w:val="-1"/>
        </w:rPr>
        <w:t>Schrijver:</w:t>
      </w:r>
      <w:r>
        <w:rPr>
          <w:spacing w:val="28"/>
          <w:w w:val="99"/>
        </w:rPr>
        <w:t xml:space="preserve"> </w:t>
      </w:r>
      <w:r w:rsidR="00E313CE">
        <w:t>Materiaalman</w:t>
      </w:r>
      <w:r>
        <w:t>:</w:t>
      </w:r>
      <w:r>
        <w:rPr>
          <w:w w:val="99"/>
        </w:rPr>
        <w:t xml:space="preserve"> </w:t>
      </w:r>
      <w:r>
        <w:rPr>
          <w:spacing w:val="-1"/>
        </w:rPr>
        <w:t>Uitvoerder: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5"/>
        </w:numPr>
        <w:tabs>
          <w:tab w:val="left" w:pos="461"/>
        </w:tabs>
        <w:ind w:right="1469"/>
        <w:jc w:val="left"/>
      </w:pPr>
      <w:r>
        <w:t>Vul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-1"/>
        </w:rPr>
        <w:t xml:space="preserve"> de schuin gedrukte woorden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taak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betekenis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eigen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woorden </w:t>
      </w:r>
      <w:r>
        <w:rPr>
          <w:spacing w:val="-2"/>
        </w:rPr>
        <w:t>in</w:t>
      </w:r>
      <w:r>
        <w:rPr>
          <w:spacing w:val="-1"/>
        </w:rPr>
        <w:t xml:space="preserve"> op</w:t>
      </w:r>
      <w:r>
        <w:rPr>
          <w:spacing w:val="-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begrippenlijst.</w:t>
      </w:r>
      <w:r>
        <w:rPr>
          <w:spacing w:val="-6"/>
        </w:rPr>
        <w:t xml:space="preserve"> </w:t>
      </w:r>
      <w:r w:rsidR="006A4945" w:rsidRPr="006A4945">
        <w:rPr>
          <w:b/>
          <w:spacing w:val="-1"/>
        </w:rPr>
        <w:t>Bijlage II</w:t>
      </w:r>
    </w:p>
    <w:p w:rsidR="00036897" w:rsidRDefault="00036897">
      <w:pPr>
        <w:sectPr w:rsidR="00036897">
          <w:pgSz w:w="11900" w:h="16840"/>
          <w:pgMar w:top="940" w:right="80" w:bottom="860" w:left="980" w:header="0" w:footer="675" w:gutter="0"/>
          <w:cols w:space="708"/>
        </w:sectPr>
      </w:pPr>
    </w:p>
    <w:p w:rsidR="00036897" w:rsidRDefault="009C36BD" w:rsidP="009C36BD">
      <w:pPr>
        <w:pStyle w:val="Kop1"/>
      </w:pPr>
      <w:bookmarkStart w:id="12" w:name="Taak_4:_Speurtocht_naar_suiker"/>
      <w:bookmarkStart w:id="13" w:name="_bookmark4"/>
      <w:bookmarkStart w:id="14" w:name="_Toc452459959"/>
      <w:bookmarkEnd w:id="12"/>
      <w:bookmarkEnd w:id="13"/>
      <w:r>
        <w:lastRenderedPageBreak/>
        <w:t>Taak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Speurtocht naar suiker</w:t>
      </w:r>
      <w:bookmarkEnd w:id="14"/>
    </w:p>
    <w:p w:rsidR="00036897" w:rsidRDefault="00036897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036897" w:rsidRDefault="009C36BD">
      <w:pPr>
        <w:spacing w:before="70"/>
        <w:ind w:left="2359"/>
        <w:rPr>
          <w:rFonts w:ascii="Comic Sans MS" w:eastAsia="Comic Sans MS" w:hAnsi="Comic Sans MS" w:cs="Comic Sans MS"/>
          <w:sz w:val="11"/>
          <w:szCs w:val="11"/>
        </w:rPr>
      </w:pPr>
      <w:r>
        <w:rPr>
          <w:rFonts w:ascii="Comic Sans MS"/>
          <w:spacing w:val="1"/>
          <w:sz w:val="11"/>
        </w:rPr>
        <w:t>Water</w:t>
      </w:r>
    </w:p>
    <w:p w:rsidR="00036897" w:rsidRDefault="009C36BD">
      <w:pPr>
        <w:spacing w:line="200" w:lineRule="atLeast"/>
        <w:ind w:left="11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 wp14:anchorId="205A07CB" wp14:editId="38E9C832">
                <wp:extent cx="4478655" cy="1106805"/>
                <wp:effectExtent l="9525" t="9525" r="7620" b="26670"/>
                <wp:docPr id="230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655" cy="1106805"/>
                          <a:chOff x="0" y="0"/>
                          <a:chExt cx="7053" cy="1743"/>
                        </a:xfrm>
                      </wpg:grpSpPr>
                      <wpg:grpSp>
                        <wpg:cNvPr id="231" name="Group 1250"/>
                        <wpg:cNvGrpSpPr>
                          <a:grpSpLocks/>
                        </wpg:cNvGrpSpPr>
                        <wpg:grpSpPr bwMode="auto">
                          <a:xfrm>
                            <a:off x="915" y="887"/>
                            <a:ext cx="653" cy="2"/>
                            <a:chOff x="915" y="887"/>
                            <a:chExt cx="653" cy="2"/>
                          </a:xfrm>
                        </wpg:grpSpPr>
                        <wps:wsp>
                          <wps:cNvPr id="232" name="Freeform 1251"/>
                          <wps:cNvSpPr>
                            <a:spLocks/>
                          </wps:cNvSpPr>
                          <wps:spPr bwMode="auto">
                            <a:xfrm>
                              <a:off x="915" y="887"/>
                              <a:ext cx="653" cy="2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653"/>
                                <a:gd name="T2" fmla="+- 0 1568 915"/>
                                <a:gd name="T3" fmla="*/ T2 w 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">
                                  <a:moveTo>
                                    <a:pt x="0" y="0"/>
                                  </a:move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248"/>
                        <wpg:cNvGrpSpPr>
                          <a:grpSpLocks/>
                        </wpg:cNvGrpSpPr>
                        <wpg:grpSpPr bwMode="auto">
                          <a:xfrm>
                            <a:off x="1441" y="819"/>
                            <a:ext cx="195" cy="132"/>
                            <a:chOff x="1441" y="819"/>
                            <a:chExt cx="195" cy="132"/>
                          </a:xfrm>
                        </wpg:grpSpPr>
                        <wps:wsp>
                          <wps:cNvPr id="234" name="Freeform 1249"/>
                          <wps:cNvSpPr>
                            <a:spLocks/>
                          </wps:cNvSpPr>
                          <wps:spPr bwMode="auto">
                            <a:xfrm>
                              <a:off x="1441" y="819"/>
                              <a:ext cx="195" cy="13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195"/>
                                <a:gd name="T2" fmla="+- 0 819 819"/>
                                <a:gd name="T3" fmla="*/ 819 h 132"/>
                                <a:gd name="T4" fmla="+- 0 1532 1441"/>
                                <a:gd name="T5" fmla="*/ T4 w 195"/>
                                <a:gd name="T6" fmla="+- 0 887 819"/>
                                <a:gd name="T7" fmla="*/ 887 h 132"/>
                                <a:gd name="T8" fmla="+- 0 1441 1441"/>
                                <a:gd name="T9" fmla="*/ T8 w 195"/>
                                <a:gd name="T10" fmla="+- 0 951 819"/>
                                <a:gd name="T11" fmla="*/ 951 h 132"/>
                                <a:gd name="T12" fmla="+- 0 1635 1441"/>
                                <a:gd name="T13" fmla="*/ T12 w 195"/>
                                <a:gd name="T14" fmla="+- 0 887 819"/>
                                <a:gd name="T15" fmla="*/ 887 h 132"/>
                                <a:gd name="T16" fmla="+- 0 1441 1441"/>
                                <a:gd name="T17" fmla="*/ T16 w 195"/>
                                <a:gd name="T18" fmla="+- 0 819 819"/>
                                <a:gd name="T19" fmla="*/ 8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32">
                                  <a:moveTo>
                                    <a:pt x="0" y="0"/>
                                  </a:moveTo>
                                  <a:lnTo>
                                    <a:pt x="91" y="6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246"/>
                        <wpg:cNvGrpSpPr>
                          <a:grpSpLocks/>
                        </wpg:cNvGrpSpPr>
                        <wpg:grpSpPr bwMode="auto">
                          <a:xfrm>
                            <a:off x="1441" y="819"/>
                            <a:ext cx="195" cy="132"/>
                            <a:chOff x="1441" y="819"/>
                            <a:chExt cx="195" cy="132"/>
                          </a:xfrm>
                        </wpg:grpSpPr>
                        <wps:wsp>
                          <wps:cNvPr id="236" name="Freeform 1247"/>
                          <wps:cNvSpPr>
                            <a:spLocks/>
                          </wps:cNvSpPr>
                          <wps:spPr bwMode="auto">
                            <a:xfrm>
                              <a:off x="1441" y="819"/>
                              <a:ext cx="195" cy="132"/>
                            </a:xfrm>
                            <a:custGeom>
                              <a:avLst/>
                              <a:gdLst>
                                <a:gd name="T0" fmla="+- 0 1635 1441"/>
                                <a:gd name="T1" fmla="*/ T0 w 195"/>
                                <a:gd name="T2" fmla="+- 0 887 819"/>
                                <a:gd name="T3" fmla="*/ 887 h 132"/>
                                <a:gd name="T4" fmla="+- 0 1441 1441"/>
                                <a:gd name="T5" fmla="*/ T4 w 195"/>
                                <a:gd name="T6" fmla="+- 0 951 819"/>
                                <a:gd name="T7" fmla="*/ 951 h 132"/>
                                <a:gd name="T8" fmla="+- 0 1532 1441"/>
                                <a:gd name="T9" fmla="*/ T8 w 195"/>
                                <a:gd name="T10" fmla="+- 0 887 819"/>
                                <a:gd name="T11" fmla="*/ 887 h 132"/>
                                <a:gd name="T12" fmla="+- 0 1441 1441"/>
                                <a:gd name="T13" fmla="*/ T12 w 195"/>
                                <a:gd name="T14" fmla="+- 0 819 819"/>
                                <a:gd name="T15" fmla="*/ 819 h 132"/>
                                <a:gd name="T16" fmla="+- 0 1635 1441"/>
                                <a:gd name="T17" fmla="*/ T16 w 195"/>
                                <a:gd name="T18" fmla="+- 0 887 819"/>
                                <a:gd name="T19" fmla="*/ 88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32">
                                  <a:moveTo>
                                    <a:pt x="194" y="68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244"/>
                        <wpg:cNvGrpSpPr>
                          <a:grpSpLocks/>
                        </wpg:cNvGrpSpPr>
                        <wpg:grpSpPr bwMode="auto">
                          <a:xfrm>
                            <a:off x="1642" y="481"/>
                            <a:ext cx="1544" cy="809"/>
                            <a:chOff x="1642" y="481"/>
                            <a:chExt cx="1544" cy="809"/>
                          </a:xfrm>
                        </wpg:grpSpPr>
                        <wps:wsp>
                          <wps:cNvPr id="238" name="Freeform 1245"/>
                          <wps:cNvSpPr>
                            <a:spLocks/>
                          </wps:cNvSpPr>
                          <wps:spPr bwMode="auto">
                            <a:xfrm>
                              <a:off x="1642" y="481"/>
                              <a:ext cx="1544" cy="809"/>
                            </a:xfrm>
                            <a:custGeom>
                              <a:avLst/>
                              <a:gdLst>
                                <a:gd name="T0" fmla="+- 0 3186 1642"/>
                                <a:gd name="T1" fmla="*/ T0 w 1544"/>
                                <a:gd name="T2" fmla="+- 0 887 481"/>
                                <a:gd name="T3" fmla="*/ 887 h 809"/>
                                <a:gd name="T4" fmla="+- 0 3175 1642"/>
                                <a:gd name="T5" fmla="*/ T4 w 1544"/>
                                <a:gd name="T6" fmla="+- 0 820 481"/>
                                <a:gd name="T7" fmla="*/ 820 h 809"/>
                                <a:gd name="T8" fmla="+- 0 3146 1642"/>
                                <a:gd name="T9" fmla="*/ T8 w 1544"/>
                                <a:gd name="T10" fmla="+- 0 758 481"/>
                                <a:gd name="T11" fmla="*/ 758 h 809"/>
                                <a:gd name="T12" fmla="+- 0 3099 1642"/>
                                <a:gd name="T13" fmla="*/ T12 w 1544"/>
                                <a:gd name="T14" fmla="+- 0 699 481"/>
                                <a:gd name="T15" fmla="*/ 699 h 809"/>
                                <a:gd name="T16" fmla="+- 0 3037 1642"/>
                                <a:gd name="T17" fmla="*/ T16 w 1544"/>
                                <a:gd name="T18" fmla="+- 0 646 481"/>
                                <a:gd name="T19" fmla="*/ 646 h 809"/>
                                <a:gd name="T20" fmla="+- 0 2960 1642"/>
                                <a:gd name="T21" fmla="*/ T20 w 1544"/>
                                <a:gd name="T22" fmla="+- 0 599 481"/>
                                <a:gd name="T23" fmla="*/ 599 h 809"/>
                                <a:gd name="T24" fmla="+- 0 2870 1642"/>
                                <a:gd name="T25" fmla="*/ T24 w 1544"/>
                                <a:gd name="T26" fmla="+- 0 559 481"/>
                                <a:gd name="T27" fmla="*/ 559 h 809"/>
                                <a:gd name="T28" fmla="+- 0 2769 1642"/>
                                <a:gd name="T29" fmla="*/ T28 w 1544"/>
                                <a:gd name="T30" fmla="+- 0 526 481"/>
                                <a:gd name="T31" fmla="*/ 526 h 809"/>
                                <a:gd name="T32" fmla="+- 0 2658 1642"/>
                                <a:gd name="T33" fmla="*/ T32 w 1544"/>
                                <a:gd name="T34" fmla="+- 0 501 481"/>
                                <a:gd name="T35" fmla="*/ 501 h 809"/>
                                <a:gd name="T36" fmla="+- 0 2540 1642"/>
                                <a:gd name="T37" fmla="*/ T36 w 1544"/>
                                <a:gd name="T38" fmla="+- 0 486 481"/>
                                <a:gd name="T39" fmla="*/ 486 h 809"/>
                                <a:gd name="T40" fmla="+- 0 2478 1642"/>
                                <a:gd name="T41" fmla="*/ T40 w 1544"/>
                                <a:gd name="T42" fmla="+- 0 482 481"/>
                                <a:gd name="T43" fmla="*/ 482 h 809"/>
                                <a:gd name="T44" fmla="+- 0 2415 1642"/>
                                <a:gd name="T45" fmla="*/ T44 w 1544"/>
                                <a:gd name="T46" fmla="+- 0 481 481"/>
                                <a:gd name="T47" fmla="*/ 481 h 809"/>
                                <a:gd name="T48" fmla="+- 0 2352 1642"/>
                                <a:gd name="T49" fmla="*/ T48 w 1544"/>
                                <a:gd name="T50" fmla="+- 0 482 481"/>
                                <a:gd name="T51" fmla="*/ 482 h 809"/>
                                <a:gd name="T52" fmla="+- 0 2290 1642"/>
                                <a:gd name="T53" fmla="*/ T52 w 1544"/>
                                <a:gd name="T54" fmla="+- 0 486 481"/>
                                <a:gd name="T55" fmla="*/ 486 h 809"/>
                                <a:gd name="T56" fmla="+- 0 2229 1642"/>
                                <a:gd name="T57" fmla="*/ T56 w 1544"/>
                                <a:gd name="T58" fmla="+- 0 493 481"/>
                                <a:gd name="T59" fmla="*/ 493 h 809"/>
                                <a:gd name="T60" fmla="+- 0 2114 1642"/>
                                <a:gd name="T61" fmla="*/ T60 w 1544"/>
                                <a:gd name="T62" fmla="+- 0 513 481"/>
                                <a:gd name="T63" fmla="*/ 513 h 809"/>
                                <a:gd name="T64" fmla="+- 0 2008 1642"/>
                                <a:gd name="T65" fmla="*/ T64 w 1544"/>
                                <a:gd name="T66" fmla="+- 0 541 481"/>
                                <a:gd name="T67" fmla="*/ 541 h 809"/>
                                <a:gd name="T68" fmla="+- 0 1912 1642"/>
                                <a:gd name="T69" fmla="*/ T68 w 1544"/>
                                <a:gd name="T70" fmla="+- 0 578 481"/>
                                <a:gd name="T71" fmla="*/ 578 h 809"/>
                                <a:gd name="T72" fmla="+- 0 1828 1642"/>
                                <a:gd name="T73" fmla="*/ T72 w 1544"/>
                                <a:gd name="T74" fmla="+- 0 622 481"/>
                                <a:gd name="T75" fmla="*/ 622 h 809"/>
                                <a:gd name="T76" fmla="+- 0 1758 1642"/>
                                <a:gd name="T77" fmla="*/ T76 w 1544"/>
                                <a:gd name="T78" fmla="+- 0 672 481"/>
                                <a:gd name="T79" fmla="*/ 672 h 809"/>
                                <a:gd name="T80" fmla="+- 0 1703 1642"/>
                                <a:gd name="T81" fmla="*/ T80 w 1544"/>
                                <a:gd name="T82" fmla="+- 0 728 481"/>
                                <a:gd name="T83" fmla="*/ 728 h 809"/>
                                <a:gd name="T84" fmla="+- 0 1665 1642"/>
                                <a:gd name="T85" fmla="*/ T84 w 1544"/>
                                <a:gd name="T86" fmla="+- 0 789 481"/>
                                <a:gd name="T87" fmla="*/ 789 h 809"/>
                                <a:gd name="T88" fmla="+- 0 1645 1642"/>
                                <a:gd name="T89" fmla="*/ T88 w 1544"/>
                                <a:gd name="T90" fmla="+- 0 853 481"/>
                                <a:gd name="T91" fmla="*/ 853 h 809"/>
                                <a:gd name="T92" fmla="+- 0 1642 1642"/>
                                <a:gd name="T93" fmla="*/ T92 w 1544"/>
                                <a:gd name="T94" fmla="+- 0 887 481"/>
                                <a:gd name="T95" fmla="*/ 887 h 809"/>
                                <a:gd name="T96" fmla="+- 0 1645 1642"/>
                                <a:gd name="T97" fmla="*/ T96 w 1544"/>
                                <a:gd name="T98" fmla="+- 0 920 481"/>
                                <a:gd name="T99" fmla="*/ 920 h 809"/>
                                <a:gd name="T100" fmla="+- 0 1665 1642"/>
                                <a:gd name="T101" fmla="*/ T100 w 1544"/>
                                <a:gd name="T102" fmla="+- 0 984 481"/>
                                <a:gd name="T103" fmla="*/ 984 h 809"/>
                                <a:gd name="T104" fmla="+- 0 1703 1642"/>
                                <a:gd name="T105" fmla="*/ T104 w 1544"/>
                                <a:gd name="T106" fmla="+- 0 1044 481"/>
                                <a:gd name="T107" fmla="*/ 1044 h 809"/>
                                <a:gd name="T108" fmla="+- 0 1758 1642"/>
                                <a:gd name="T109" fmla="*/ T108 w 1544"/>
                                <a:gd name="T110" fmla="+- 0 1099 481"/>
                                <a:gd name="T111" fmla="*/ 1099 h 809"/>
                                <a:gd name="T112" fmla="+- 0 1828 1642"/>
                                <a:gd name="T113" fmla="*/ T112 w 1544"/>
                                <a:gd name="T114" fmla="+- 0 1149 481"/>
                                <a:gd name="T115" fmla="*/ 1149 h 809"/>
                                <a:gd name="T116" fmla="+- 0 1912 1642"/>
                                <a:gd name="T117" fmla="*/ T116 w 1544"/>
                                <a:gd name="T118" fmla="+- 0 1193 481"/>
                                <a:gd name="T119" fmla="*/ 1193 h 809"/>
                                <a:gd name="T120" fmla="+- 0 2008 1642"/>
                                <a:gd name="T121" fmla="*/ T120 w 1544"/>
                                <a:gd name="T122" fmla="+- 0 1229 481"/>
                                <a:gd name="T123" fmla="*/ 1229 h 809"/>
                                <a:gd name="T124" fmla="+- 0 2114 1642"/>
                                <a:gd name="T125" fmla="*/ T124 w 1544"/>
                                <a:gd name="T126" fmla="+- 0 1258 481"/>
                                <a:gd name="T127" fmla="*/ 1258 h 809"/>
                                <a:gd name="T128" fmla="+- 0 2229 1642"/>
                                <a:gd name="T129" fmla="*/ T128 w 1544"/>
                                <a:gd name="T130" fmla="+- 0 1278 481"/>
                                <a:gd name="T131" fmla="*/ 1278 h 809"/>
                                <a:gd name="T132" fmla="+- 0 2290 1642"/>
                                <a:gd name="T133" fmla="*/ T132 w 1544"/>
                                <a:gd name="T134" fmla="+- 0 1284 481"/>
                                <a:gd name="T135" fmla="*/ 1284 h 809"/>
                                <a:gd name="T136" fmla="+- 0 2352 1642"/>
                                <a:gd name="T137" fmla="*/ T136 w 1544"/>
                                <a:gd name="T138" fmla="+- 0 1288 481"/>
                                <a:gd name="T139" fmla="*/ 1288 h 809"/>
                                <a:gd name="T140" fmla="+- 0 2415 1642"/>
                                <a:gd name="T141" fmla="*/ T140 w 1544"/>
                                <a:gd name="T142" fmla="+- 0 1290 481"/>
                                <a:gd name="T143" fmla="*/ 1290 h 809"/>
                                <a:gd name="T144" fmla="+- 0 2478 1642"/>
                                <a:gd name="T145" fmla="*/ T144 w 1544"/>
                                <a:gd name="T146" fmla="+- 0 1288 481"/>
                                <a:gd name="T147" fmla="*/ 1288 h 809"/>
                                <a:gd name="T148" fmla="+- 0 2540 1642"/>
                                <a:gd name="T149" fmla="*/ T148 w 1544"/>
                                <a:gd name="T150" fmla="+- 0 1284 481"/>
                                <a:gd name="T151" fmla="*/ 1284 h 809"/>
                                <a:gd name="T152" fmla="+- 0 2600 1642"/>
                                <a:gd name="T153" fmla="*/ T152 w 1544"/>
                                <a:gd name="T154" fmla="+- 0 1278 481"/>
                                <a:gd name="T155" fmla="*/ 1278 h 809"/>
                                <a:gd name="T156" fmla="+- 0 2715 1642"/>
                                <a:gd name="T157" fmla="*/ T156 w 1544"/>
                                <a:gd name="T158" fmla="+- 0 1258 481"/>
                                <a:gd name="T159" fmla="*/ 1258 h 809"/>
                                <a:gd name="T160" fmla="+- 0 2821 1642"/>
                                <a:gd name="T161" fmla="*/ T160 w 1544"/>
                                <a:gd name="T162" fmla="+- 0 1229 481"/>
                                <a:gd name="T163" fmla="*/ 1229 h 809"/>
                                <a:gd name="T164" fmla="+- 0 2916 1642"/>
                                <a:gd name="T165" fmla="*/ T164 w 1544"/>
                                <a:gd name="T166" fmla="+- 0 1193 481"/>
                                <a:gd name="T167" fmla="*/ 1193 h 809"/>
                                <a:gd name="T168" fmla="+- 0 3000 1642"/>
                                <a:gd name="T169" fmla="*/ T168 w 1544"/>
                                <a:gd name="T170" fmla="+- 0 1149 481"/>
                                <a:gd name="T171" fmla="*/ 1149 h 809"/>
                                <a:gd name="T172" fmla="+- 0 3070 1642"/>
                                <a:gd name="T173" fmla="*/ T172 w 1544"/>
                                <a:gd name="T174" fmla="+- 0 1099 481"/>
                                <a:gd name="T175" fmla="*/ 1099 h 809"/>
                                <a:gd name="T176" fmla="+- 0 3125 1642"/>
                                <a:gd name="T177" fmla="*/ T176 w 1544"/>
                                <a:gd name="T178" fmla="+- 0 1044 481"/>
                                <a:gd name="T179" fmla="*/ 1044 h 809"/>
                                <a:gd name="T180" fmla="+- 0 3163 1642"/>
                                <a:gd name="T181" fmla="*/ T180 w 1544"/>
                                <a:gd name="T182" fmla="+- 0 984 481"/>
                                <a:gd name="T183" fmla="*/ 984 h 809"/>
                                <a:gd name="T184" fmla="+- 0 3183 1642"/>
                                <a:gd name="T185" fmla="*/ T184 w 1544"/>
                                <a:gd name="T186" fmla="+- 0 920 481"/>
                                <a:gd name="T187" fmla="*/ 920 h 809"/>
                                <a:gd name="T188" fmla="+- 0 3186 1642"/>
                                <a:gd name="T189" fmla="*/ T188 w 1544"/>
                                <a:gd name="T190" fmla="+- 0 887 481"/>
                                <a:gd name="T191" fmla="*/ 887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544" h="809">
                                  <a:moveTo>
                                    <a:pt x="1544" y="406"/>
                                  </a:moveTo>
                                  <a:lnTo>
                                    <a:pt x="1533" y="339"/>
                                  </a:lnTo>
                                  <a:lnTo>
                                    <a:pt x="1504" y="277"/>
                                  </a:lnTo>
                                  <a:lnTo>
                                    <a:pt x="1457" y="218"/>
                                  </a:lnTo>
                                  <a:lnTo>
                                    <a:pt x="1395" y="165"/>
                                  </a:lnTo>
                                  <a:lnTo>
                                    <a:pt x="1318" y="118"/>
                                  </a:lnTo>
                                  <a:lnTo>
                                    <a:pt x="1228" y="78"/>
                                  </a:lnTo>
                                  <a:lnTo>
                                    <a:pt x="1127" y="45"/>
                                  </a:lnTo>
                                  <a:lnTo>
                                    <a:pt x="1016" y="20"/>
                                  </a:lnTo>
                                  <a:lnTo>
                                    <a:pt x="898" y="5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648" y="5"/>
                                  </a:lnTo>
                                  <a:lnTo>
                                    <a:pt x="587" y="12"/>
                                  </a:lnTo>
                                  <a:lnTo>
                                    <a:pt x="472" y="32"/>
                                  </a:lnTo>
                                  <a:lnTo>
                                    <a:pt x="366" y="60"/>
                                  </a:lnTo>
                                  <a:lnTo>
                                    <a:pt x="270" y="97"/>
                                  </a:lnTo>
                                  <a:lnTo>
                                    <a:pt x="186" y="141"/>
                                  </a:lnTo>
                                  <a:lnTo>
                                    <a:pt x="116" y="191"/>
                                  </a:lnTo>
                                  <a:lnTo>
                                    <a:pt x="61" y="247"/>
                                  </a:lnTo>
                                  <a:lnTo>
                                    <a:pt x="23" y="308"/>
                                  </a:lnTo>
                                  <a:lnTo>
                                    <a:pt x="3" y="372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3" y="439"/>
                                  </a:lnTo>
                                  <a:lnTo>
                                    <a:pt x="23" y="503"/>
                                  </a:lnTo>
                                  <a:lnTo>
                                    <a:pt x="61" y="563"/>
                                  </a:lnTo>
                                  <a:lnTo>
                                    <a:pt x="116" y="618"/>
                                  </a:lnTo>
                                  <a:lnTo>
                                    <a:pt x="186" y="668"/>
                                  </a:lnTo>
                                  <a:lnTo>
                                    <a:pt x="270" y="712"/>
                                  </a:lnTo>
                                  <a:lnTo>
                                    <a:pt x="366" y="748"/>
                                  </a:lnTo>
                                  <a:lnTo>
                                    <a:pt x="472" y="777"/>
                                  </a:lnTo>
                                  <a:lnTo>
                                    <a:pt x="587" y="797"/>
                                  </a:lnTo>
                                  <a:lnTo>
                                    <a:pt x="648" y="803"/>
                                  </a:lnTo>
                                  <a:lnTo>
                                    <a:pt x="710" y="807"/>
                                  </a:lnTo>
                                  <a:lnTo>
                                    <a:pt x="773" y="809"/>
                                  </a:lnTo>
                                  <a:lnTo>
                                    <a:pt x="836" y="807"/>
                                  </a:lnTo>
                                  <a:lnTo>
                                    <a:pt x="898" y="803"/>
                                  </a:lnTo>
                                  <a:lnTo>
                                    <a:pt x="958" y="797"/>
                                  </a:lnTo>
                                  <a:lnTo>
                                    <a:pt x="1073" y="777"/>
                                  </a:lnTo>
                                  <a:lnTo>
                                    <a:pt x="1179" y="748"/>
                                  </a:lnTo>
                                  <a:lnTo>
                                    <a:pt x="1274" y="712"/>
                                  </a:lnTo>
                                  <a:lnTo>
                                    <a:pt x="1358" y="668"/>
                                  </a:lnTo>
                                  <a:lnTo>
                                    <a:pt x="1428" y="618"/>
                                  </a:lnTo>
                                  <a:lnTo>
                                    <a:pt x="1483" y="563"/>
                                  </a:lnTo>
                                  <a:lnTo>
                                    <a:pt x="1521" y="503"/>
                                  </a:lnTo>
                                  <a:lnTo>
                                    <a:pt x="1541" y="439"/>
                                  </a:lnTo>
                                  <a:lnTo>
                                    <a:pt x="1544" y="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242"/>
                        <wpg:cNvGrpSpPr>
                          <a:grpSpLocks/>
                        </wpg:cNvGrpSpPr>
                        <wpg:grpSpPr bwMode="auto">
                          <a:xfrm>
                            <a:off x="3190" y="887"/>
                            <a:ext cx="514" cy="2"/>
                            <a:chOff x="3190" y="887"/>
                            <a:chExt cx="514" cy="2"/>
                          </a:xfrm>
                        </wpg:grpSpPr>
                        <wps:wsp>
                          <wps:cNvPr id="240" name="Freeform 1243"/>
                          <wps:cNvSpPr>
                            <a:spLocks/>
                          </wps:cNvSpPr>
                          <wps:spPr bwMode="auto">
                            <a:xfrm>
                              <a:off x="3190" y="887"/>
                              <a:ext cx="514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514"/>
                                <a:gd name="T2" fmla="+- 0 3704 3190"/>
                                <a:gd name="T3" fmla="*/ T2 w 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240"/>
                        <wpg:cNvGrpSpPr>
                          <a:grpSpLocks/>
                        </wpg:cNvGrpSpPr>
                        <wpg:grpSpPr bwMode="auto">
                          <a:xfrm>
                            <a:off x="3577" y="819"/>
                            <a:ext cx="195" cy="132"/>
                            <a:chOff x="3577" y="819"/>
                            <a:chExt cx="195" cy="132"/>
                          </a:xfrm>
                        </wpg:grpSpPr>
                        <wps:wsp>
                          <wps:cNvPr id="242" name="Freeform 1241"/>
                          <wps:cNvSpPr>
                            <a:spLocks/>
                          </wps:cNvSpPr>
                          <wps:spPr bwMode="auto">
                            <a:xfrm>
                              <a:off x="3577" y="819"/>
                              <a:ext cx="195" cy="132"/>
                            </a:xfrm>
                            <a:custGeom>
                              <a:avLst/>
                              <a:gdLst>
                                <a:gd name="T0" fmla="+- 0 3577 3577"/>
                                <a:gd name="T1" fmla="*/ T0 w 195"/>
                                <a:gd name="T2" fmla="+- 0 819 819"/>
                                <a:gd name="T3" fmla="*/ 819 h 132"/>
                                <a:gd name="T4" fmla="+- 0 3668 3577"/>
                                <a:gd name="T5" fmla="*/ T4 w 195"/>
                                <a:gd name="T6" fmla="+- 0 887 819"/>
                                <a:gd name="T7" fmla="*/ 887 h 132"/>
                                <a:gd name="T8" fmla="+- 0 3577 3577"/>
                                <a:gd name="T9" fmla="*/ T8 w 195"/>
                                <a:gd name="T10" fmla="+- 0 951 819"/>
                                <a:gd name="T11" fmla="*/ 951 h 132"/>
                                <a:gd name="T12" fmla="+- 0 3771 3577"/>
                                <a:gd name="T13" fmla="*/ T12 w 195"/>
                                <a:gd name="T14" fmla="+- 0 887 819"/>
                                <a:gd name="T15" fmla="*/ 887 h 132"/>
                                <a:gd name="T16" fmla="+- 0 3577 3577"/>
                                <a:gd name="T17" fmla="*/ T16 w 195"/>
                                <a:gd name="T18" fmla="+- 0 819 819"/>
                                <a:gd name="T19" fmla="*/ 8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32">
                                  <a:moveTo>
                                    <a:pt x="0" y="0"/>
                                  </a:moveTo>
                                  <a:lnTo>
                                    <a:pt x="91" y="6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238"/>
                        <wpg:cNvGrpSpPr>
                          <a:grpSpLocks/>
                        </wpg:cNvGrpSpPr>
                        <wpg:grpSpPr bwMode="auto">
                          <a:xfrm>
                            <a:off x="3577" y="819"/>
                            <a:ext cx="195" cy="132"/>
                            <a:chOff x="3577" y="819"/>
                            <a:chExt cx="195" cy="132"/>
                          </a:xfrm>
                        </wpg:grpSpPr>
                        <wps:wsp>
                          <wps:cNvPr id="244" name="Freeform 1239"/>
                          <wps:cNvSpPr>
                            <a:spLocks/>
                          </wps:cNvSpPr>
                          <wps:spPr bwMode="auto">
                            <a:xfrm>
                              <a:off x="3577" y="819"/>
                              <a:ext cx="195" cy="132"/>
                            </a:xfrm>
                            <a:custGeom>
                              <a:avLst/>
                              <a:gdLst>
                                <a:gd name="T0" fmla="+- 0 3771 3577"/>
                                <a:gd name="T1" fmla="*/ T0 w 195"/>
                                <a:gd name="T2" fmla="+- 0 887 819"/>
                                <a:gd name="T3" fmla="*/ 887 h 132"/>
                                <a:gd name="T4" fmla="+- 0 3577 3577"/>
                                <a:gd name="T5" fmla="*/ T4 w 195"/>
                                <a:gd name="T6" fmla="+- 0 951 819"/>
                                <a:gd name="T7" fmla="*/ 951 h 132"/>
                                <a:gd name="T8" fmla="+- 0 3668 3577"/>
                                <a:gd name="T9" fmla="*/ T8 w 195"/>
                                <a:gd name="T10" fmla="+- 0 887 819"/>
                                <a:gd name="T11" fmla="*/ 887 h 132"/>
                                <a:gd name="T12" fmla="+- 0 3577 3577"/>
                                <a:gd name="T13" fmla="*/ T12 w 195"/>
                                <a:gd name="T14" fmla="+- 0 819 819"/>
                                <a:gd name="T15" fmla="*/ 819 h 132"/>
                                <a:gd name="T16" fmla="+- 0 3771 3577"/>
                                <a:gd name="T17" fmla="*/ T16 w 195"/>
                                <a:gd name="T18" fmla="+- 0 887 819"/>
                                <a:gd name="T19" fmla="*/ 88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32">
                                  <a:moveTo>
                                    <a:pt x="194" y="68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236"/>
                        <wpg:cNvGrpSpPr>
                          <a:grpSpLocks/>
                        </wpg:cNvGrpSpPr>
                        <wpg:grpSpPr bwMode="auto">
                          <a:xfrm>
                            <a:off x="3778" y="649"/>
                            <a:ext cx="920" cy="473"/>
                            <a:chOff x="3778" y="649"/>
                            <a:chExt cx="920" cy="473"/>
                          </a:xfrm>
                        </wpg:grpSpPr>
                        <wps:wsp>
                          <wps:cNvPr id="246" name="Freeform 1237"/>
                          <wps:cNvSpPr>
                            <a:spLocks/>
                          </wps:cNvSpPr>
                          <wps:spPr bwMode="auto">
                            <a:xfrm>
                              <a:off x="3778" y="649"/>
                              <a:ext cx="920" cy="473"/>
                            </a:xfrm>
                            <a:custGeom>
                              <a:avLst/>
                              <a:gdLst>
                                <a:gd name="T0" fmla="+- 0 4697 3778"/>
                                <a:gd name="T1" fmla="*/ T0 w 920"/>
                                <a:gd name="T2" fmla="+- 0 887 649"/>
                                <a:gd name="T3" fmla="*/ 887 h 473"/>
                                <a:gd name="T4" fmla="+- 0 4674 3778"/>
                                <a:gd name="T5" fmla="*/ T4 w 920"/>
                                <a:gd name="T6" fmla="+- 0 811 649"/>
                                <a:gd name="T7" fmla="*/ 811 h 473"/>
                                <a:gd name="T8" fmla="+- 0 4628 3778"/>
                                <a:gd name="T9" fmla="*/ T8 w 920"/>
                                <a:gd name="T10" fmla="+- 0 761 649"/>
                                <a:gd name="T11" fmla="*/ 761 h 473"/>
                                <a:gd name="T12" fmla="+- 0 4563 3778"/>
                                <a:gd name="T13" fmla="*/ T12 w 920"/>
                                <a:gd name="T14" fmla="+- 0 718 649"/>
                                <a:gd name="T15" fmla="*/ 718 h 473"/>
                                <a:gd name="T16" fmla="+- 0 4480 3778"/>
                                <a:gd name="T17" fmla="*/ T16 w 920"/>
                                <a:gd name="T18" fmla="+- 0 684 649"/>
                                <a:gd name="T19" fmla="*/ 684 h 473"/>
                                <a:gd name="T20" fmla="+- 0 4417 3778"/>
                                <a:gd name="T21" fmla="*/ T20 w 920"/>
                                <a:gd name="T22" fmla="+- 0 667 649"/>
                                <a:gd name="T23" fmla="*/ 667 h 473"/>
                                <a:gd name="T24" fmla="+- 0 4349 3778"/>
                                <a:gd name="T25" fmla="*/ T24 w 920"/>
                                <a:gd name="T26" fmla="+- 0 656 649"/>
                                <a:gd name="T27" fmla="*/ 656 h 473"/>
                                <a:gd name="T28" fmla="+- 0 4276 3778"/>
                                <a:gd name="T29" fmla="*/ T28 w 920"/>
                                <a:gd name="T30" fmla="+- 0 650 649"/>
                                <a:gd name="T31" fmla="*/ 650 h 473"/>
                                <a:gd name="T32" fmla="+- 0 4239 3778"/>
                                <a:gd name="T33" fmla="*/ T32 w 920"/>
                                <a:gd name="T34" fmla="+- 0 649 649"/>
                                <a:gd name="T35" fmla="*/ 649 h 473"/>
                                <a:gd name="T36" fmla="+- 0 4201 3778"/>
                                <a:gd name="T37" fmla="*/ T36 w 920"/>
                                <a:gd name="T38" fmla="+- 0 650 649"/>
                                <a:gd name="T39" fmla="*/ 650 h 473"/>
                                <a:gd name="T40" fmla="+- 0 4128 3778"/>
                                <a:gd name="T41" fmla="*/ T40 w 920"/>
                                <a:gd name="T42" fmla="+- 0 656 649"/>
                                <a:gd name="T43" fmla="*/ 656 h 473"/>
                                <a:gd name="T44" fmla="+- 0 4060 3778"/>
                                <a:gd name="T45" fmla="*/ T44 w 920"/>
                                <a:gd name="T46" fmla="+- 0 667 649"/>
                                <a:gd name="T47" fmla="*/ 667 h 473"/>
                                <a:gd name="T48" fmla="+- 0 3996 3778"/>
                                <a:gd name="T49" fmla="*/ T48 w 920"/>
                                <a:gd name="T50" fmla="+- 0 684 649"/>
                                <a:gd name="T51" fmla="*/ 684 h 473"/>
                                <a:gd name="T52" fmla="+- 0 3939 3778"/>
                                <a:gd name="T53" fmla="*/ T52 w 920"/>
                                <a:gd name="T54" fmla="+- 0 706 649"/>
                                <a:gd name="T55" fmla="*/ 706 h 473"/>
                                <a:gd name="T56" fmla="+- 0 3867 3778"/>
                                <a:gd name="T57" fmla="*/ T56 w 920"/>
                                <a:gd name="T58" fmla="+- 0 746 649"/>
                                <a:gd name="T59" fmla="*/ 746 h 473"/>
                                <a:gd name="T60" fmla="+- 0 3815 3778"/>
                                <a:gd name="T61" fmla="*/ T60 w 920"/>
                                <a:gd name="T62" fmla="+- 0 794 649"/>
                                <a:gd name="T63" fmla="*/ 794 h 473"/>
                                <a:gd name="T64" fmla="+- 0 3784 3778"/>
                                <a:gd name="T65" fmla="*/ T64 w 920"/>
                                <a:gd name="T66" fmla="+- 0 848 649"/>
                                <a:gd name="T67" fmla="*/ 848 h 473"/>
                                <a:gd name="T68" fmla="+- 0 3778 3778"/>
                                <a:gd name="T69" fmla="*/ T68 w 920"/>
                                <a:gd name="T70" fmla="+- 0 887 649"/>
                                <a:gd name="T71" fmla="*/ 887 h 473"/>
                                <a:gd name="T72" fmla="+- 0 3780 3778"/>
                                <a:gd name="T73" fmla="*/ T72 w 920"/>
                                <a:gd name="T74" fmla="+- 0 906 649"/>
                                <a:gd name="T75" fmla="*/ 906 h 473"/>
                                <a:gd name="T76" fmla="+- 0 3815 3778"/>
                                <a:gd name="T77" fmla="*/ T76 w 920"/>
                                <a:gd name="T78" fmla="+- 0 978 649"/>
                                <a:gd name="T79" fmla="*/ 978 h 473"/>
                                <a:gd name="T80" fmla="+- 0 3867 3778"/>
                                <a:gd name="T81" fmla="*/ T80 w 920"/>
                                <a:gd name="T82" fmla="+- 0 1025 649"/>
                                <a:gd name="T83" fmla="*/ 1025 h 473"/>
                                <a:gd name="T84" fmla="+- 0 3939 3778"/>
                                <a:gd name="T85" fmla="*/ T84 w 920"/>
                                <a:gd name="T86" fmla="+- 0 1065 649"/>
                                <a:gd name="T87" fmla="*/ 1065 h 473"/>
                                <a:gd name="T88" fmla="+- 0 3996 3778"/>
                                <a:gd name="T89" fmla="*/ T88 w 920"/>
                                <a:gd name="T90" fmla="+- 0 1086 649"/>
                                <a:gd name="T91" fmla="*/ 1086 h 473"/>
                                <a:gd name="T92" fmla="+- 0 4060 3778"/>
                                <a:gd name="T93" fmla="*/ T92 w 920"/>
                                <a:gd name="T94" fmla="+- 0 1103 649"/>
                                <a:gd name="T95" fmla="*/ 1103 h 473"/>
                                <a:gd name="T96" fmla="+- 0 4128 3778"/>
                                <a:gd name="T97" fmla="*/ T96 w 920"/>
                                <a:gd name="T98" fmla="+- 0 1115 649"/>
                                <a:gd name="T99" fmla="*/ 1115 h 473"/>
                                <a:gd name="T100" fmla="+- 0 4201 3778"/>
                                <a:gd name="T101" fmla="*/ T100 w 920"/>
                                <a:gd name="T102" fmla="+- 0 1121 649"/>
                                <a:gd name="T103" fmla="*/ 1121 h 473"/>
                                <a:gd name="T104" fmla="+- 0 4239 3778"/>
                                <a:gd name="T105" fmla="*/ T104 w 920"/>
                                <a:gd name="T106" fmla="+- 0 1122 649"/>
                                <a:gd name="T107" fmla="*/ 1122 h 473"/>
                                <a:gd name="T108" fmla="+- 0 4276 3778"/>
                                <a:gd name="T109" fmla="*/ T108 w 920"/>
                                <a:gd name="T110" fmla="+- 0 1121 649"/>
                                <a:gd name="T111" fmla="*/ 1121 h 473"/>
                                <a:gd name="T112" fmla="+- 0 4349 3778"/>
                                <a:gd name="T113" fmla="*/ T112 w 920"/>
                                <a:gd name="T114" fmla="+- 0 1115 649"/>
                                <a:gd name="T115" fmla="*/ 1115 h 473"/>
                                <a:gd name="T116" fmla="+- 0 4417 3778"/>
                                <a:gd name="T117" fmla="*/ T116 w 920"/>
                                <a:gd name="T118" fmla="+- 0 1103 649"/>
                                <a:gd name="T119" fmla="*/ 1103 h 473"/>
                                <a:gd name="T120" fmla="+- 0 4480 3778"/>
                                <a:gd name="T121" fmla="*/ T120 w 920"/>
                                <a:gd name="T122" fmla="+- 0 1086 649"/>
                                <a:gd name="T123" fmla="*/ 1086 h 473"/>
                                <a:gd name="T124" fmla="+- 0 4537 3778"/>
                                <a:gd name="T125" fmla="*/ T124 w 920"/>
                                <a:gd name="T126" fmla="+- 0 1065 649"/>
                                <a:gd name="T127" fmla="*/ 1065 h 473"/>
                                <a:gd name="T128" fmla="+- 0 4609 3778"/>
                                <a:gd name="T129" fmla="*/ T128 w 920"/>
                                <a:gd name="T130" fmla="+- 0 1025 649"/>
                                <a:gd name="T131" fmla="*/ 1025 h 473"/>
                                <a:gd name="T132" fmla="+- 0 4661 3778"/>
                                <a:gd name="T133" fmla="*/ T132 w 920"/>
                                <a:gd name="T134" fmla="+- 0 978 649"/>
                                <a:gd name="T135" fmla="*/ 978 h 473"/>
                                <a:gd name="T136" fmla="+- 0 4691 3778"/>
                                <a:gd name="T137" fmla="*/ T136 w 920"/>
                                <a:gd name="T138" fmla="+- 0 925 649"/>
                                <a:gd name="T139" fmla="*/ 925 h 473"/>
                                <a:gd name="T140" fmla="+- 0 4697 3778"/>
                                <a:gd name="T141" fmla="*/ T140 w 920"/>
                                <a:gd name="T142" fmla="+- 0 887 649"/>
                                <a:gd name="T143" fmla="*/ 88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20" h="473">
                                  <a:moveTo>
                                    <a:pt x="919" y="238"/>
                                  </a:moveTo>
                                  <a:lnTo>
                                    <a:pt x="896" y="162"/>
                                  </a:lnTo>
                                  <a:lnTo>
                                    <a:pt x="850" y="112"/>
                                  </a:lnTo>
                                  <a:lnTo>
                                    <a:pt x="785" y="69"/>
                                  </a:lnTo>
                                  <a:lnTo>
                                    <a:pt x="702" y="35"/>
                                  </a:lnTo>
                                  <a:lnTo>
                                    <a:pt x="639" y="18"/>
                                  </a:lnTo>
                                  <a:lnTo>
                                    <a:pt x="571" y="7"/>
                                  </a:lnTo>
                                  <a:lnTo>
                                    <a:pt x="498" y="1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23" y="1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89" y="376"/>
                                  </a:lnTo>
                                  <a:lnTo>
                                    <a:pt x="161" y="416"/>
                                  </a:lnTo>
                                  <a:lnTo>
                                    <a:pt x="218" y="437"/>
                                  </a:lnTo>
                                  <a:lnTo>
                                    <a:pt x="282" y="454"/>
                                  </a:lnTo>
                                  <a:lnTo>
                                    <a:pt x="350" y="466"/>
                                  </a:lnTo>
                                  <a:lnTo>
                                    <a:pt x="423" y="472"/>
                                  </a:lnTo>
                                  <a:lnTo>
                                    <a:pt x="461" y="473"/>
                                  </a:lnTo>
                                  <a:lnTo>
                                    <a:pt x="498" y="472"/>
                                  </a:lnTo>
                                  <a:lnTo>
                                    <a:pt x="571" y="466"/>
                                  </a:lnTo>
                                  <a:lnTo>
                                    <a:pt x="639" y="454"/>
                                  </a:lnTo>
                                  <a:lnTo>
                                    <a:pt x="702" y="437"/>
                                  </a:lnTo>
                                  <a:lnTo>
                                    <a:pt x="759" y="416"/>
                                  </a:lnTo>
                                  <a:lnTo>
                                    <a:pt x="831" y="376"/>
                                  </a:lnTo>
                                  <a:lnTo>
                                    <a:pt x="883" y="329"/>
                                  </a:lnTo>
                                  <a:lnTo>
                                    <a:pt x="913" y="276"/>
                                  </a:lnTo>
                                  <a:lnTo>
                                    <a:pt x="919" y="2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234"/>
                        <wpg:cNvGrpSpPr>
                          <a:grpSpLocks/>
                        </wpg:cNvGrpSpPr>
                        <wpg:grpSpPr bwMode="auto">
                          <a:xfrm>
                            <a:off x="2415" y="6"/>
                            <a:ext cx="2" cy="404"/>
                            <a:chOff x="2415" y="6"/>
                            <a:chExt cx="2" cy="404"/>
                          </a:xfrm>
                        </wpg:grpSpPr>
                        <wps:wsp>
                          <wps:cNvPr id="248" name="Freeform 1235"/>
                          <wps:cNvSpPr>
                            <a:spLocks/>
                          </wps:cNvSpPr>
                          <wps:spPr bwMode="auto">
                            <a:xfrm>
                              <a:off x="2415" y="6"/>
                              <a:ext cx="2" cy="40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404"/>
                                <a:gd name="T2" fmla="+- 0 409 6"/>
                                <a:gd name="T3" fmla="*/ 409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0"/>
                                  </a:move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noFill/>
                            <a:ln w="73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231"/>
                        <wpg:cNvGrpSpPr>
                          <a:grpSpLocks/>
                        </wpg:cNvGrpSpPr>
                        <wpg:grpSpPr bwMode="auto">
                          <a:xfrm>
                            <a:off x="2348" y="282"/>
                            <a:ext cx="135" cy="195"/>
                            <a:chOff x="2348" y="282"/>
                            <a:chExt cx="135" cy="195"/>
                          </a:xfrm>
                        </wpg:grpSpPr>
                        <wps:wsp>
                          <wps:cNvPr id="250" name="Freeform 1233"/>
                          <wps:cNvSpPr>
                            <a:spLocks/>
                          </wps:cNvSpPr>
                          <wps:spPr bwMode="auto">
                            <a:xfrm>
                              <a:off x="2348" y="282"/>
                              <a:ext cx="135" cy="195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135"/>
                                <a:gd name="T2" fmla="+- 0 282 282"/>
                                <a:gd name="T3" fmla="*/ 282 h 195"/>
                                <a:gd name="T4" fmla="+- 0 2415 2348"/>
                                <a:gd name="T5" fmla="*/ T4 w 135"/>
                                <a:gd name="T6" fmla="+- 0 476 282"/>
                                <a:gd name="T7" fmla="*/ 476 h 195"/>
                                <a:gd name="T8" fmla="+- 0 2450 2348"/>
                                <a:gd name="T9" fmla="*/ T8 w 135"/>
                                <a:gd name="T10" fmla="+- 0 375 282"/>
                                <a:gd name="T11" fmla="*/ 375 h 195"/>
                                <a:gd name="T12" fmla="+- 0 2415 2348"/>
                                <a:gd name="T13" fmla="*/ T12 w 135"/>
                                <a:gd name="T14" fmla="+- 0 375 282"/>
                                <a:gd name="T15" fmla="*/ 375 h 195"/>
                                <a:gd name="T16" fmla="+- 0 2348 2348"/>
                                <a:gd name="T17" fmla="*/ T16 w 135"/>
                                <a:gd name="T18" fmla="+- 0 282 282"/>
                                <a:gd name="T19" fmla="*/ 28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95">
                                  <a:moveTo>
                                    <a:pt x="0" y="0"/>
                                  </a:moveTo>
                                  <a:lnTo>
                                    <a:pt x="67" y="194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232"/>
                          <wps:cNvSpPr>
                            <a:spLocks/>
                          </wps:cNvSpPr>
                          <wps:spPr bwMode="auto">
                            <a:xfrm>
                              <a:off x="2348" y="282"/>
                              <a:ext cx="135" cy="195"/>
                            </a:xfrm>
                            <a:custGeom>
                              <a:avLst/>
                              <a:gdLst>
                                <a:gd name="T0" fmla="+- 0 2482 2348"/>
                                <a:gd name="T1" fmla="*/ T0 w 135"/>
                                <a:gd name="T2" fmla="+- 0 282 282"/>
                                <a:gd name="T3" fmla="*/ 282 h 195"/>
                                <a:gd name="T4" fmla="+- 0 2415 2348"/>
                                <a:gd name="T5" fmla="*/ T4 w 135"/>
                                <a:gd name="T6" fmla="+- 0 375 282"/>
                                <a:gd name="T7" fmla="*/ 375 h 195"/>
                                <a:gd name="T8" fmla="+- 0 2450 2348"/>
                                <a:gd name="T9" fmla="*/ T8 w 135"/>
                                <a:gd name="T10" fmla="+- 0 375 282"/>
                                <a:gd name="T11" fmla="*/ 375 h 195"/>
                                <a:gd name="T12" fmla="+- 0 2482 2348"/>
                                <a:gd name="T13" fmla="*/ T12 w 135"/>
                                <a:gd name="T14" fmla="+- 0 282 282"/>
                                <a:gd name="T15" fmla="*/ 28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95">
                                  <a:moveTo>
                                    <a:pt x="134" y="0"/>
                                  </a:moveTo>
                                  <a:lnTo>
                                    <a:pt x="67" y="93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229"/>
                        <wpg:cNvGrpSpPr>
                          <a:grpSpLocks/>
                        </wpg:cNvGrpSpPr>
                        <wpg:grpSpPr bwMode="auto">
                          <a:xfrm>
                            <a:off x="2348" y="282"/>
                            <a:ext cx="135" cy="195"/>
                            <a:chOff x="2348" y="282"/>
                            <a:chExt cx="135" cy="195"/>
                          </a:xfrm>
                        </wpg:grpSpPr>
                        <wps:wsp>
                          <wps:cNvPr id="253" name="Freeform 1230"/>
                          <wps:cNvSpPr>
                            <a:spLocks/>
                          </wps:cNvSpPr>
                          <wps:spPr bwMode="auto">
                            <a:xfrm>
                              <a:off x="2348" y="282"/>
                              <a:ext cx="135" cy="195"/>
                            </a:xfrm>
                            <a:custGeom>
                              <a:avLst/>
                              <a:gdLst>
                                <a:gd name="T0" fmla="+- 0 2415 2348"/>
                                <a:gd name="T1" fmla="*/ T0 w 135"/>
                                <a:gd name="T2" fmla="+- 0 476 282"/>
                                <a:gd name="T3" fmla="*/ 476 h 195"/>
                                <a:gd name="T4" fmla="+- 0 2348 2348"/>
                                <a:gd name="T5" fmla="*/ T4 w 135"/>
                                <a:gd name="T6" fmla="+- 0 282 282"/>
                                <a:gd name="T7" fmla="*/ 282 h 195"/>
                                <a:gd name="T8" fmla="+- 0 2415 2348"/>
                                <a:gd name="T9" fmla="*/ T8 w 135"/>
                                <a:gd name="T10" fmla="+- 0 375 282"/>
                                <a:gd name="T11" fmla="*/ 375 h 195"/>
                                <a:gd name="T12" fmla="+- 0 2482 2348"/>
                                <a:gd name="T13" fmla="*/ T12 w 135"/>
                                <a:gd name="T14" fmla="+- 0 282 282"/>
                                <a:gd name="T15" fmla="*/ 282 h 195"/>
                                <a:gd name="T16" fmla="+- 0 2415 2348"/>
                                <a:gd name="T17" fmla="*/ T16 w 135"/>
                                <a:gd name="T18" fmla="+- 0 476 282"/>
                                <a:gd name="T19" fmla="*/ 47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95">
                                  <a:moveTo>
                                    <a:pt x="67" y="1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67" y="1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227"/>
                        <wpg:cNvGrpSpPr>
                          <a:grpSpLocks/>
                        </wpg:cNvGrpSpPr>
                        <wpg:grpSpPr bwMode="auto">
                          <a:xfrm>
                            <a:off x="2415" y="1297"/>
                            <a:ext cx="2" cy="377"/>
                            <a:chOff x="2415" y="1297"/>
                            <a:chExt cx="2" cy="377"/>
                          </a:xfrm>
                        </wpg:grpSpPr>
                        <wps:wsp>
                          <wps:cNvPr id="255" name="Freeform 1228"/>
                          <wps:cNvSpPr>
                            <a:spLocks/>
                          </wps:cNvSpPr>
                          <wps:spPr bwMode="auto">
                            <a:xfrm>
                              <a:off x="2415" y="1297"/>
                              <a:ext cx="2" cy="377"/>
                            </a:xfrm>
                            <a:custGeom>
                              <a:avLst/>
                              <a:gdLst>
                                <a:gd name="T0" fmla="+- 0 1297 1297"/>
                                <a:gd name="T1" fmla="*/ 1297 h 377"/>
                                <a:gd name="T2" fmla="+- 0 1674 1297"/>
                                <a:gd name="T3" fmla="*/ 1674 h 3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">
                                  <a:moveTo>
                                    <a:pt x="0" y="0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3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224"/>
                        <wpg:cNvGrpSpPr>
                          <a:grpSpLocks/>
                        </wpg:cNvGrpSpPr>
                        <wpg:grpSpPr bwMode="auto">
                          <a:xfrm>
                            <a:off x="2348" y="1544"/>
                            <a:ext cx="135" cy="197"/>
                            <a:chOff x="2348" y="1544"/>
                            <a:chExt cx="135" cy="197"/>
                          </a:xfrm>
                        </wpg:grpSpPr>
                        <wps:wsp>
                          <wps:cNvPr id="257" name="Freeform 1226"/>
                          <wps:cNvSpPr>
                            <a:spLocks/>
                          </wps:cNvSpPr>
                          <wps:spPr bwMode="auto">
                            <a:xfrm>
                              <a:off x="2348" y="1544"/>
                              <a:ext cx="135" cy="197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135"/>
                                <a:gd name="T2" fmla="+- 0 1544 1544"/>
                                <a:gd name="T3" fmla="*/ 1544 h 197"/>
                                <a:gd name="T4" fmla="+- 0 2415 2348"/>
                                <a:gd name="T5" fmla="*/ T4 w 135"/>
                                <a:gd name="T6" fmla="+- 0 1741 1544"/>
                                <a:gd name="T7" fmla="*/ 1741 h 197"/>
                                <a:gd name="T8" fmla="+- 0 2450 2348"/>
                                <a:gd name="T9" fmla="*/ T8 w 135"/>
                                <a:gd name="T10" fmla="+- 0 1638 1544"/>
                                <a:gd name="T11" fmla="*/ 1638 h 197"/>
                                <a:gd name="T12" fmla="+- 0 2415 2348"/>
                                <a:gd name="T13" fmla="*/ T12 w 135"/>
                                <a:gd name="T14" fmla="+- 0 1638 1544"/>
                                <a:gd name="T15" fmla="*/ 1638 h 197"/>
                                <a:gd name="T16" fmla="+- 0 2348 2348"/>
                                <a:gd name="T17" fmla="*/ T16 w 135"/>
                                <a:gd name="T18" fmla="+- 0 1544 1544"/>
                                <a:gd name="T19" fmla="*/ 154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97">
                                  <a:moveTo>
                                    <a:pt x="0" y="0"/>
                                  </a:moveTo>
                                  <a:lnTo>
                                    <a:pt x="67" y="197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225"/>
                          <wps:cNvSpPr>
                            <a:spLocks/>
                          </wps:cNvSpPr>
                          <wps:spPr bwMode="auto">
                            <a:xfrm>
                              <a:off x="2348" y="1544"/>
                              <a:ext cx="135" cy="197"/>
                            </a:xfrm>
                            <a:custGeom>
                              <a:avLst/>
                              <a:gdLst>
                                <a:gd name="T0" fmla="+- 0 2482 2348"/>
                                <a:gd name="T1" fmla="*/ T0 w 135"/>
                                <a:gd name="T2" fmla="+- 0 1544 1544"/>
                                <a:gd name="T3" fmla="*/ 1544 h 197"/>
                                <a:gd name="T4" fmla="+- 0 2415 2348"/>
                                <a:gd name="T5" fmla="*/ T4 w 135"/>
                                <a:gd name="T6" fmla="+- 0 1638 1544"/>
                                <a:gd name="T7" fmla="*/ 1638 h 197"/>
                                <a:gd name="T8" fmla="+- 0 2450 2348"/>
                                <a:gd name="T9" fmla="*/ T8 w 135"/>
                                <a:gd name="T10" fmla="+- 0 1638 1544"/>
                                <a:gd name="T11" fmla="*/ 1638 h 197"/>
                                <a:gd name="T12" fmla="+- 0 2482 2348"/>
                                <a:gd name="T13" fmla="*/ T12 w 135"/>
                                <a:gd name="T14" fmla="+- 0 1544 1544"/>
                                <a:gd name="T15" fmla="*/ 154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97">
                                  <a:moveTo>
                                    <a:pt x="134" y="0"/>
                                  </a:moveTo>
                                  <a:lnTo>
                                    <a:pt x="67" y="94"/>
                                  </a:lnTo>
                                  <a:lnTo>
                                    <a:pt x="102" y="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222"/>
                        <wpg:cNvGrpSpPr>
                          <a:grpSpLocks/>
                        </wpg:cNvGrpSpPr>
                        <wpg:grpSpPr bwMode="auto">
                          <a:xfrm>
                            <a:off x="2348" y="1544"/>
                            <a:ext cx="135" cy="197"/>
                            <a:chOff x="2348" y="1544"/>
                            <a:chExt cx="135" cy="197"/>
                          </a:xfrm>
                        </wpg:grpSpPr>
                        <wps:wsp>
                          <wps:cNvPr id="260" name="Freeform 1223"/>
                          <wps:cNvSpPr>
                            <a:spLocks/>
                          </wps:cNvSpPr>
                          <wps:spPr bwMode="auto">
                            <a:xfrm>
                              <a:off x="2348" y="1544"/>
                              <a:ext cx="135" cy="197"/>
                            </a:xfrm>
                            <a:custGeom>
                              <a:avLst/>
                              <a:gdLst>
                                <a:gd name="T0" fmla="+- 0 2415 2348"/>
                                <a:gd name="T1" fmla="*/ T0 w 135"/>
                                <a:gd name="T2" fmla="+- 0 1741 1544"/>
                                <a:gd name="T3" fmla="*/ 1741 h 197"/>
                                <a:gd name="T4" fmla="+- 0 2348 2348"/>
                                <a:gd name="T5" fmla="*/ T4 w 135"/>
                                <a:gd name="T6" fmla="+- 0 1544 1544"/>
                                <a:gd name="T7" fmla="*/ 1544 h 197"/>
                                <a:gd name="T8" fmla="+- 0 2415 2348"/>
                                <a:gd name="T9" fmla="*/ T8 w 135"/>
                                <a:gd name="T10" fmla="+- 0 1638 1544"/>
                                <a:gd name="T11" fmla="*/ 1638 h 197"/>
                                <a:gd name="T12" fmla="+- 0 2482 2348"/>
                                <a:gd name="T13" fmla="*/ T12 w 135"/>
                                <a:gd name="T14" fmla="+- 0 1544 1544"/>
                                <a:gd name="T15" fmla="*/ 1544 h 197"/>
                                <a:gd name="T16" fmla="+- 0 2415 2348"/>
                                <a:gd name="T17" fmla="*/ T16 w 135"/>
                                <a:gd name="T18" fmla="+- 0 1741 1544"/>
                                <a:gd name="T19" fmla="*/ 174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97">
                                  <a:moveTo>
                                    <a:pt x="67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67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220"/>
                        <wpg:cNvGrpSpPr>
                          <a:grpSpLocks/>
                        </wpg:cNvGrpSpPr>
                        <wpg:grpSpPr bwMode="auto">
                          <a:xfrm>
                            <a:off x="4702" y="887"/>
                            <a:ext cx="274" cy="10"/>
                            <a:chOff x="4702" y="887"/>
                            <a:chExt cx="274" cy="10"/>
                          </a:xfrm>
                        </wpg:grpSpPr>
                        <wps:wsp>
                          <wps:cNvPr id="262" name="Freeform 1221"/>
                          <wps:cNvSpPr>
                            <a:spLocks/>
                          </wps:cNvSpPr>
                          <wps:spPr bwMode="auto">
                            <a:xfrm>
                              <a:off x="4702" y="887"/>
                              <a:ext cx="274" cy="10"/>
                            </a:xfrm>
                            <a:custGeom>
                              <a:avLst/>
                              <a:gdLst>
                                <a:gd name="T0" fmla="+- 0 4702 4702"/>
                                <a:gd name="T1" fmla="*/ T0 w 274"/>
                                <a:gd name="T2" fmla="+- 0 887 887"/>
                                <a:gd name="T3" fmla="*/ 887 h 10"/>
                                <a:gd name="T4" fmla="+- 0 4976 4702"/>
                                <a:gd name="T5" fmla="*/ T4 w 274"/>
                                <a:gd name="T6" fmla="+- 0 896 887"/>
                                <a:gd name="T7" fmla="*/ 89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4" h="10">
                                  <a:moveTo>
                                    <a:pt x="0" y="0"/>
                                  </a:moveTo>
                                  <a:lnTo>
                                    <a:pt x="274" y="9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218"/>
                        <wpg:cNvGrpSpPr>
                          <a:grpSpLocks/>
                        </wpg:cNvGrpSpPr>
                        <wpg:grpSpPr bwMode="auto">
                          <a:xfrm>
                            <a:off x="4849" y="827"/>
                            <a:ext cx="197" cy="132"/>
                            <a:chOff x="4849" y="827"/>
                            <a:chExt cx="197" cy="132"/>
                          </a:xfrm>
                        </wpg:grpSpPr>
                        <wps:wsp>
                          <wps:cNvPr id="264" name="Freeform 1219"/>
                          <wps:cNvSpPr>
                            <a:spLocks/>
                          </wps:cNvSpPr>
                          <wps:spPr bwMode="auto">
                            <a:xfrm>
                              <a:off x="4849" y="827"/>
                              <a:ext cx="197" cy="132"/>
                            </a:xfrm>
                            <a:custGeom>
                              <a:avLst/>
                              <a:gdLst>
                                <a:gd name="T0" fmla="+- 0 4853 4849"/>
                                <a:gd name="T1" fmla="*/ T0 w 197"/>
                                <a:gd name="T2" fmla="+- 0 827 827"/>
                                <a:gd name="T3" fmla="*/ 827 h 132"/>
                                <a:gd name="T4" fmla="+- 0 4947 4849"/>
                                <a:gd name="T5" fmla="*/ T4 w 197"/>
                                <a:gd name="T6" fmla="+- 0 896 827"/>
                                <a:gd name="T7" fmla="*/ 896 h 132"/>
                                <a:gd name="T8" fmla="+- 0 4849 4849"/>
                                <a:gd name="T9" fmla="*/ T8 w 197"/>
                                <a:gd name="T10" fmla="+- 0 959 827"/>
                                <a:gd name="T11" fmla="*/ 959 h 132"/>
                                <a:gd name="T12" fmla="+- 0 5045 4849"/>
                                <a:gd name="T13" fmla="*/ T12 w 197"/>
                                <a:gd name="T14" fmla="+- 0 899 827"/>
                                <a:gd name="T15" fmla="*/ 899 h 132"/>
                                <a:gd name="T16" fmla="+- 0 4853 4849"/>
                                <a:gd name="T17" fmla="*/ T16 w 197"/>
                                <a:gd name="T18" fmla="+- 0 827 827"/>
                                <a:gd name="T19" fmla="*/ 82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2">
                                  <a:moveTo>
                                    <a:pt x="4" y="0"/>
                                  </a:moveTo>
                                  <a:lnTo>
                                    <a:pt x="98" y="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216"/>
                        <wpg:cNvGrpSpPr>
                          <a:grpSpLocks/>
                        </wpg:cNvGrpSpPr>
                        <wpg:grpSpPr bwMode="auto">
                          <a:xfrm>
                            <a:off x="4849" y="827"/>
                            <a:ext cx="197" cy="132"/>
                            <a:chOff x="4849" y="827"/>
                            <a:chExt cx="197" cy="132"/>
                          </a:xfrm>
                        </wpg:grpSpPr>
                        <wps:wsp>
                          <wps:cNvPr id="266" name="Freeform 1217"/>
                          <wps:cNvSpPr>
                            <a:spLocks/>
                          </wps:cNvSpPr>
                          <wps:spPr bwMode="auto">
                            <a:xfrm>
                              <a:off x="4849" y="827"/>
                              <a:ext cx="197" cy="132"/>
                            </a:xfrm>
                            <a:custGeom>
                              <a:avLst/>
                              <a:gdLst>
                                <a:gd name="T0" fmla="+- 0 5045 4849"/>
                                <a:gd name="T1" fmla="*/ T0 w 197"/>
                                <a:gd name="T2" fmla="+- 0 899 827"/>
                                <a:gd name="T3" fmla="*/ 899 h 132"/>
                                <a:gd name="T4" fmla="+- 0 4849 4849"/>
                                <a:gd name="T5" fmla="*/ T4 w 197"/>
                                <a:gd name="T6" fmla="+- 0 959 827"/>
                                <a:gd name="T7" fmla="*/ 959 h 132"/>
                                <a:gd name="T8" fmla="+- 0 4947 4849"/>
                                <a:gd name="T9" fmla="*/ T8 w 197"/>
                                <a:gd name="T10" fmla="+- 0 896 827"/>
                                <a:gd name="T11" fmla="*/ 896 h 132"/>
                                <a:gd name="T12" fmla="+- 0 4853 4849"/>
                                <a:gd name="T13" fmla="*/ T12 w 197"/>
                                <a:gd name="T14" fmla="+- 0 827 827"/>
                                <a:gd name="T15" fmla="*/ 827 h 132"/>
                                <a:gd name="T16" fmla="+- 0 5045 4849"/>
                                <a:gd name="T17" fmla="*/ T16 w 197"/>
                                <a:gd name="T18" fmla="+- 0 899 827"/>
                                <a:gd name="T19" fmla="*/ 89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2">
                                  <a:moveTo>
                                    <a:pt x="196" y="7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96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214"/>
                        <wpg:cNvGrpSpPr>
                          <a:grpSpLocks/>
                        </wpg:cNvGrpSpPr>
                        <wpg:grpSpPr bwMode="auto">
                          <a:xfrm>
                            <a:off x="5878" y="891"/>
                            <a:ext cx="233" cy="8"/>
                            <a:chOff x="5878" y="891"/>
                            <a:chExt cx="233" cy="8"/>
                          </a:xfrm>
                        </wpg:grpSpPr>
                        <wps:wsp>
                          <wps:cNvPr id="268" name="Freeform 1215"/>
                          <wps:cNvSpPr>
                            <a:spLocks/>
                          </wps:cNvSpPr>
                          <wps:spPr bwMode="auto">
                            <a:xfrm>
                              <a:off x="5878" y="891"/>
                              <a:ext cx="233" cy="8"/>
                            </a:xfrm>
                            <a:custGeom>
                              <a:avLst/>
                              <a:gdLst>
                                <a:gd name="T0" fmla="+- 0 5878 5878"/>
                                <a:gd name="T1" fmla="*/ T0 w 233"/>
                                <a:gd name="T2" fmla="+- 0 899 891"/>
                                <a:gd name="T3" fmla="*/ 899 h 8"/>
                                <a:gd name="T4" fmla="+- 0 6111 5878"/>
                                <a:gd name="T5" fmla="*/ T4 w 233"/>
                                <a:gd name="T6" fmla="+- 0 891 891"/>
                                <a:gd name="T7" fmla="*/ 89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3" h="8">
                                  <a:moveTo>
                                    <a:pt x="0" y="8"/>
                                  </a:move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noFill/>
                            <a:ln w="7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212"/>
                        <wpg:cNvGrpSpPr>
                          <a:grpSpLocks/>
                        </wpg:cNvGrpSpPr>
                        <wpg:grpSpPr bwMode="auto">
                          <a:xfrm>
                            <a:off x="5986" y="829"/>
                            <a:ext cx="195" cy="132"/>
                            <a:chOff x="5986" y="829"/>
                            <a:chExt cx="195" cy="132"/>
                          </a:xfrm>
                        </wpg:grpSpPr>
                        <wps:wsp>
                          <wps:cNvPr id="270" name="Freeform 1213"/>
                          <wps:cNvSpPr>
                            <a:spLocks/>
                          </wps:cNvSpPr>
                          <wps:spPr bwMode="auto">
                            <a:xfrm>
                              <a:off x="5986" y="829"/>
                              <a:ext cx="195" cy="13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195"/>
                                <a:gd name="T2" fmla="+- 0 829 829"/>
                                <a:gd name="T3" fmla="*/ 829 h 132"/>
                                <a:gd name="T4" fmla="+- 0 6082 5986"/>
                                <a:gd name="T5" fmla="*/ T4 w 195"/>
                                <a:gd name="T6" fmla="+- 0 894 829"/>
                                <a:gd name="T7" fmla="*/ 894 h 132"/>
                                <a:gd name="T8" fmla="+- 0 5989 5986"/>
                                <a:gd name="T9" fmla="*/ T8 w 195"/>
                                <a:gd name="T10" fmla="+- 0 961 829"/>
                                <a:gd name="T11" fmla="*/ 961 h 132"/>
                                <a:gd name="T12" fmla="+- 0 6180 5986"/>
                                <a:gd name="T13" fmla="*/ T12 w 195"/>
                                <a:gd name="T14" fmla="+- 0 891 829"/>
                                <a:gd name="T15" fmla="*/ 891 h 132"/>
                                <a:gd name="T16" fmla="+- 0 5986 5986"/>
                                <a:gd name="T17" fmla="*/ T16 w 195"/>
                                <a:gd name="T18" fmla="+- 0 829 829"/>
                                <a:gd name="T19" fmla="*/ 82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32">
                                  <a:moveTo>
                                    <a:pt x="0" y="0"/>
                                  </a:moveTo>
                                  <a:lnTo>
                                    <a:pt x="96" y="65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210"/>
                        <wpg:cNvGrpSpPr>
                          <a:grpSpLocks/>
                        </wpg:cNvGrpSpPr>
                        <wpg:grpSpPr bwMode="auto">
                          <a:xfrm>
                            <a:off x="5986" y="829"/>
                            <a:ext cx="195" cy="132"/>
                            <a:chOff x="5986" y="829"/>
                            <a:chExt cx="195" cy="132"/>
                          </a:xfrm>
                        </wpg:grpSpPr>
                        <wps:wsp>
                          <wps:cNvPr id="272" name="Freeform 1211"/>
                          <wps:cNvSpPr>
                            <a:spLocks/>
                          </wps:cNvSpPr>
                          <wps:spPr bwMode="auto">
                            <a:xfrm>
                              <a:off x="5986" y="829"/>
                              <a:ext cx="195" cy="132"/>
                            </a:xfrm>
                            <a:custGeom>
                              <a:avLst/>
                              <a:gdLst>
                                <a:gd name="T0" fmla="+- 0 6180 5986"/>
                                <a:gd name="T1" fmla="*/ T0 w 195"/>
                                <a:gd name="T2" fmla="+- 0 891 829"/>
                                <a:gd name="T3" fmla="*/ 891 h 132"/>
                                <a:gd name="T4" fmla="+- 0 5989 5986"/>
                                <a:gd name="T5" fmla="*/ T4 w 195"/>
                                <a:gd name="T6" fmla="+- 0 961 829"/>
                                <a:gd name="T7" fmla="*/ 961 h 132"/>
                                <a:gd name="T8" fmla="+- 0 6082 5986"/>
                                <a:gd name="T9" fmla="*/ T8 w 195"/>
                                <a:gd name="T10" fmla="+- 0 894 829"/>
                                <a:gd name="T11" fmla="*/ 894 h 132"/>
                                <a:gd name="T12" fmla="+- 0 5986 5986"/>
                                <a:gd name="T13" fmla="*/ T12 w 195"/>
                                <a:gd name="T14" fmla="+- 0 829 829"/>
                                <a:gd name="T15" fmla="*/ 829 h 132"/>
                                <a:gd name="T16" fmla="+- 0 6180 5986"/>
                                <a:gd name="T17" fmla="*/ T16 w 195"/>
                                <a:gd name="T18" fmla="+- 0 891 829"/>
                                <a:gd name="T19" fmla="*/ 89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32">
                                  <a:moveTo>
                                    <a:pt x="194" y="62"/>
                                  </a:moveTo>
                                  <a:lnTo>
                                    <a:pt x="3" y="132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208"/>
                        <wpg:cNvGrpSpPr>
                          <a:grpSpLocks/>
                        </wpg:cNvGrpSpPr>
                        <wpg:grpSpPr bwMode="auto">
                          <a:xfrm>
                            <a:off x="5050" y="687"/>
                            <a:ext cx="821" cy="420"/>
                            <a:chOff x="5050" y="687"/>
                            <a:chExt cx="821" cy="420"/>
                          </a:xfrm>
                        </wpg:grpSpPr>
                        <wps:wsp>
                          <wps:cNvPr id="274" name="Freeform 1209"/>
                          <wps:cNvSpPr>
                            <a:spLocks/>
                          </wps:cNvSpPr>
                          <wps:spPr bwMode="auto">
                            <a:xfrm>
                              <a:off x="5050" y="687"/>
                              <a:ext cx="821" cy="420"/>
                            </a:xfrm>
                            <a:custGeom>
                              <a:avLst/>
                              <a:gdLst>
                                <a:gd name="T0" fmla="+- 0 5871 5050"/>
                                <a:gd name="T1" fmla="*/ T0 w 821"/>
                                <a:gd name="T2" fmla="+- 0 899 687"/>
                                <a:gd name="T3" fmla="*/ 899 h 420"/>
                                <a:gd name="T4" fmla="+- 0 5850 5050"/>
                                <a:gd name="T5" fmla="*/ T4 w 821"/>
                                <a:gd name="T6" fmla="+- 0 831 687"/>
                                <a:gd name="T7" fmla="*/ 831 h 420"/>
                                <a:gd name="T8" fmla="+- 0 5810 5050"/>
                                <a:gd name="T9" fmla="*/ T8 w 821"/>
                                <a:gd name="T10" fmla="+- 0 787 687"/>
                                <a:gd name="T11" fmla="*/ 787 h 420"/>
                                <a:gd name="T12" fmla="+- 0 5751 5050"/>
                                <a:gd name="T13" fmla="*/ T12 w 821"/>
                                <a:gd name="T14" fmla="+- 0 749 687"/>
                                <a:gd name="T15" fmla="*/ 749 h 420"/>
                                <a:gd name="T16" fmla="+- 0 5677 5050"/>
                                <a:gd name="T17" fmla="*/ T16 w 821"/>
                                <a:gd name="T18" fmla="+- 0 719 687"/>
                                <a:gd name="T19" fmla="*/ 719 h 420"/>
                                <a:gd name="T20" fmla="+- 0 5591 5050"/>
                                <a:gd name="T21" fmla="*/ T20 w 821"/>
                                <a:gd name="T22" fmla="+- 0 698 687"/>
                                <a:gd name="T23" fmla="*/ 698 h 420"/>
                                <a:gd name="T24" fmla="+- 0 5527 5050"/>
                                <a:gd name="T25" fmla="*/ T24 w 821"/>
                                <a:gd name="T26" fmla="+- 0 690 687"/>
                                <a:gd name="T27" fmla="*/ 690 h 420"/>
                                <a:gd name="T28" fmla="+- 0 5461 5050"/>
                                <a:gd name="T29" fmla="*/ T28 w 821"/>
                                <a:gd name="T30" fmla="+- 0 687 687"/>
                                <a:gd name="T31" fmla="*/ 687 h 420"/>
                                <a:gd name="T32" fmla="+- 0 5427 5050"/>
                                <a:gd name="T33" fmla="*/ T32 w 821"/>
                                <a:gd name="T34" fmla="+- 0 688 687"/>
                                <a:gd name="T35" fmla="*/ 688 h 420"/>
                                <a:gd name="T36" fmla="+- 0 5362 5050"/>
                                <a:gd name="T37" fmla="*/ T36 w 821"/>
                                <a:gd name="T38" fmla="+- 0 693 687"/>
                                <a:gd name="T39" fmla="*/ 693 h 420"/>
                                <a:gd name="T40" fmla="+- 0 5301 5050"/>
                                <a:gd name="T41" fmla="*/ T40 w 821"/>
                                <a:gd name="T42" fmla="+- 0 704 687"/>
                                <a:gd name="T43" fmla="*/ 704 h 420"/>
                                <a:gd name="T44" fmla="+- 0 5219 5050"/>
                                <a:gd name="T45" fmla="*/ T44 w 821"/>
                                <a:gd name="T46" fmla="+- 0 728 687"/>
                                <a:gd name="T47" fmla="*/ 728 h 420"/>
                                <a:gd name="T48" fmla="+- 0 5149 5050"/>
                                <a:gd name="T49" fmla="*/ T48 w 821"/>
                                <a:gd name="T50" fmla="+- 0 761 687"/>
                                <a:gd name="T51" fmla="*/ 761 h 420"/>
                                <a:gd name="T52" fmla="+- 0 5096 5050"/>
                                <a:gd name="T53" fmla="*/ T52 w 821"/>
                                <a:gd name="T54" fmla="+- 0 801 687"/>
                                <a:gd name="T55" fmla="*/ 801 h 420"/>
                                <a:gd name="T56" fmla="+- 0 5056 5050"/>
                                <a:gd name="T57" fmla="*/ T56 w 821"/>
                                <a:gd name="T58" fmla="+- 0 864 687"/>
                                <a:gd name="T59" fmla="*/ 864 h 420"/>
                                <a:gd name="T60" fmla="+- 0 5050 5050"/>
                                <a:gd name="T61" fmla="*/ T60 w 821"/>
                                <a:gd name="T62" fmla="+- 0 899 687"/>
                                <a:gd name="T63" fmla="*/ 899 h 420"/>
                                <a:gd name="T64" fmla="+- 0 5052 5050"/>
                                <a:gd name="T65" fmla="*/ T64 w 821"/>
                                <a:gd name="T66" fmla="+- 0 916 687"/>
                                <a:gd name="T67" fmla="*/ 916 h 420"/>
                                <a:gd name="T68" fmla="+- 0 5082 5050"/>
                                <a:gd name="T69" fmla="*/ T68 w 821"/>
                                <a:gd name="T70" fmla="+- 0 980 687"/>
                                <a:gd name="T71" fmla="*/ 980 h 420"/>
                                <a:gd name="T72" fmla="+- 0 5129 5050"/>
                                <a:gd name="T73" fmla="*/ T72 w 821"/>
                                <a:gd name="T74" fmla="+- 0 1022 687"/>
                                <a:gd name="T75" fmla="*/ 1022 h 420"/>
                                <a:gd name="T76" fmla="+- 0 5193 5050"/>
                                <a:gd name="T77" fmla="*/ T76 w 821"/>
                                <a:gd name="T78" fmla="+- 0 1057 687"/>
                                <a:gd name="T79" fmla="*/ 1057 h 420"/>
                                <a:gd name="T80" fmla="+- 0 5271 5050"/>
                                <a:gd name="T81" fmla="*/ T80 w 821"/>
                                <a:gd name="T82" fmla="+- 0 1084 687"/>
                                <a:gd name="T83" fmla="*/ 1084 h 420"/>
                                <a:gd name="T84" fmla="+- 0 5330 5050"/>
                                <a:gd name="T85" fmla="*/ T84 w 821"/>
                                <a:gd name="T86" fmla="+- 0 1097 687"/>
                                <a:gd name="T87" fmla="*/ 1097 h 420"/>
                                <a:gd name="T88" fmla="+- 0 5394 5050"/>
                                <a:gd name="T89" fmla="*/ T88 w 821"/>
                                <a:gd name="T90" fmla="+- 0 1105 687"/>
                                <a:gd name="T91" fmla="*/ 1105 h 420"/>
                                <a:gd name="T92" fmla="+- 0 5461 5050"/>
                                <a:gd name="T93" fmla="*/ T92 w 821"/>
                                <a:gd name="T94" fmla="+- 0 1107 687"/>
                                <a:gd name="T95" fmla="*/ 1107 h 420"/>
                                <a:gd name="T96" fmla="+- 0 5494 5050"/>
                                <a:gd name="T97" fmla="*/ T96 w 821"/>
                                <a:gd name="T98" fmla="+- 0 1107 687"/>
                                <a:gd name="T99" fmla="*/ 1107 h 420"/>
                                <a:gd name="T100" fmla="+- 0 5560 5050"/>
                                <a:gd name="T101" fmla="*/ T100 w 821"/>
                                <a:gd name="T102" fmla="+- 0 1101 687"/>
                                <a:gd name="T103" fmla="*/ 1101 h 420"/>
                                <a:gd name="T104" fmla="+- 0 5621 5050"/>
                                <a:gd name="T105" fmla="*/ T104 w 821"/>
                                <a:gd name="T106" fmla="+- 0 1091 687"/>
                                <a:gd name="T107" fmla="*/ 1091 h 420"/>
                                <a:gd name="T108" fmla="+- 0 5703 5050"/>
                                <a:gd name="T109" fmla="*/ T108 w 821"/>
                                <a:gd name="T110" fmla="+- 0 1067 687"/>
                                <a:gd name="T111" fmla="*/ 1067 h 420"/>
                                <a:gd name="T112" fmla="+- 0 5773 5050"/>
                                <a:gd name="T113" fmla="*/ T112 w 821"/>
                                <a:gd name="T114" fmla="+- 0 1034 687"/>
                                <a:gd name="T115" fmla="*/ 1034 h 420"/>
                                <a:gd name="T116" fmla="+- 0 5825 5050"/>
                                <a:gd name="T117" fmla="*/ T116 w 821"/>
                                <a:gd name="T118" fmla="+- 0 994 687"/>
                                <a:gd name="T119" fmla="*/ 994 h 420"/>
                                <a:gd name="T120" fmla="+- 0 5866 5050"/>
                                <a:gd name="T121" fmla="*/ T120 w 821"/>
                                <a:gd name="T122" fmla="+- 0 932 687"/>
                                <a:gd name="T123" fmla="*/ 932 h 420"/>
                                <a:gd name="T124" fmla="+- 0 5871 5050"/>
                                <a:gd name="T125" fmla="*/ T124 w 821"/>
                                <a:gd name="T126" fmla="+- 0 899 687"/>
                                <a:gd name="T127" fmla="*/ 899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21" h="420">
                                  <a:moveTo>
                                    <a:pt x="821" y="212"/>
                                  </a:moveTo>
                                  <a:lnTo>
                                    <a:pt x="800" y="144"/>
                                  </a:lnTo>
                                  <a:lnTo>
                                    <a:pt x="760" y="100"/>
                                  </a:lnTo>
                                  <a:lnTo>
                                    <a:pt x="701" y="62"/>
                                  </a:lnTo>
                                  <a:lnTo>
                                    <a:pt x="627" y="32"/>
                                  </a:lnTo>
                                  <a:lnTo>
                                    <a:pt x="541" y="11"/>
                                  </a:lnTo>
                                  <a:lnTo>
                                    <a:pt x="477" y="3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99" y="74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32" y="293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143" y="370"/>
                                  </a:lnTo>
                                  <a:lnTo>
                                    <a:pt x="221" y="397"/>
                                  </a:lnTo>
                                  <a:lnTo>
                                    <a:pt x="280" y="410"/>
                                  </a:lnTo>
                                  <a:lnTo>
                                    <a:pt x="344" y="418"/>
                                  </a:lnTo>
                                  <a:lnTo>
                                    <a:pt x="411" y="420"/>
                                  </a:lnTo>
                                  <a:lnTo>
                                    <a:pt x="444" y="420"/>
                                  </a:lnTo>
                                  <a:lnTo>
                                    <a:pt x="510" y="414"/>
                                  </a:lnTo>
                                  <a:lnTo>
                                    <a:pt x="571" y="404"/>
                                  </a:lnTo>
                                  <a:lnTo>
                                    <a:pt x="653" y="380"/>
                                  </a:lnTo>
                                  <a:lnTo>
                                    <a:pt x="723" y="347"/>
                                  </a:lnTo>
                                  <a:lnTo>
                                    <a:pt x="775" y="307"/>
                                  </a:lnTo>
                                  <a:lnTo>
                                    <a:pt x="816" y="245"/>
                                  </a:lnTo>
                                  <a:lnTo>
                                    <a:pt x="821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206"/>
                        <wpg:cNvGrpSpPr>
                          <a:grpSpLocks/>
                        </wpg:cNvGrpSpPr>
                        <wpg:grpSpPr bwMode="auto">
                          <a:xfrm>
                            <a:off x="6188" y="663"/>
                            <a:ext cx="860" cy="454"/>
                            <a:chOff x="6188" y="663"/>
                            <a:chExt cx="860" cy="454"/>
                          </a:xfrm>
                        </wpg:grpSpPr>
                        <wps:wsp>
                          <wps:cNvPr id="276" name="Freeform 1207"/>
                          <wps:cNvSpPr>
                            <a:spLocks/>
                          </wps:cNvSpPr>
                          <wps:spPr bwMode="auto">
                            <a:xfrm>
                              <a:off x="6188" y="663"/>
                              <a:ext cx="860" cy="454"/>
                            </a:xfrm>
                            <a:custGeom>
                              <a:avLst/>
                              <a:gdLst>
                                <a:gd name="T0" fmla="+- 0 7047 6188"/>
                                <a:gd name="T1" fmla="*/ T0 w 860"/>
                                <a:gd name="T2" fmla="+- 0 891 663"/>
                                <a:gd name="T3" fmla="*/ 891 h 454"/>
                                <a:gd name="T4" fmla="+- 0 7025 6188"/>
                                <a:gd name="T5" fmla="*/ T4 w 860"/>
                                <a:gd name="T6" fmla="+- 0 819 663"/>
                                <a:gd name="T7" fmla="*/ 819 h 454"/>
                                <a:gd name="T8" fmla="+- 0 6983 6188"/>
                                <a:gd name="T9" fmla="*/ T8 w 860"/>
                                <a:gd name="T10" fmla="+- 0 771 663"/>
                                <a:gd name="T11" fmla="*/ 771 h 454"/>
                                <a:gd name="T12" fmla="+- 0 6921 6188"/>
                                <a:gd name="T13" fmla="*/ T12 w 860"/>
                                <a:gd name="T14" fmla="+- 0 730 663"/>
                                <a:gd name="T15" fmla="*/ 730 h 454"/>
                                <a:gd name="T16" fmla="+- 0 6844 6188"/>
                                <a:gd name="T17" fmla="*/ T16 w 860"/>
                                <a:gd name="T18" fmla="+- 0 697 663"/>
                                <a:gd name="T19" fmla="*/ 697 h 454"/>
                                <a:gd name="T20" fmla="+- 0 6785 6188"/>
                                <a:gd name="T21" fmla="*/ T20 w 860"/>
                                <a:gd name="T22" fmla="+- 0 681 663"/>
                                <a:gd name="T23" fmla="*/ 681 h 454"/>
                                <a:gd name="T24" fmla="+- 0 6721 6188"/>
                                <a:gd name="T25" fmla="*/ T24 w 860"/>
                                <a:gd name="T26" fmla="+- 0 670 663"/>
                                <a:gd name="T27" fmla="*/ 670 h 454"/>
                                <a:gd name="T28" fmla="+- 0 6653 6188"/>
                                <a:gd name="T29" fmla="*/ T28 w 860"/>
                                <a:gd name="T30" fmla="+- 0 664 663"/>
                                <a:gd name="T31" fmla="*/ 664 h 454"/>
                                <a:gd name="T32" fmla="+- 0 6617 6188"/>
                                <a:gd name="T33" fmla="*/ T32 w 860"/>
                                <a:gd name="T34" fmla="+- 0 663 663"/>
                                <a:gd name="T35" fmla="*/ 663 h 454"/>
                                <a:gd name="T36" fmla="+- 0 6582 6188"/>
                                <a:gd name="T37" fmla="*/ T36 w 860"/>
                                <a:gd name="T38" fmla="+- 0 664 663"/>
                                <a:gd name="T39" fmla="*/ 664 h 454"/>
                                <a:gd name="T40" fmla="+- 0 6514 6188"/>
                                <a:gd name="T41" fmla="*/ T40 w 860"/>
                                <a:gd name="T42" fmla="+- 0 670 663"/>
                                <a:gd name="T43" fmla="*/ 670 h 454"/>
                                <a:gd name="T44" fmla="+- 0 6450 6188"/>
                                <a:gd name="T45" fmla="*/ T44 w 860"/>
                                <a:gd name="T46" fmla="+- 0 681 663"/>
                                <a:gd name="T47" fmla="*/ 681 h 454"/>
                                <a:gd name="T48" fmla="+- 0 6391 6188"/>
                                <a:gd name="T49" fmla="*/ T48 w 860"/>
                                <a:gd name="T50" fmla="+- 0 697 663"/>
                                <a:gd name="T51" fmla="*/ 697 h 454"/>
                                <a:gd name="T52" fmla="+- 0 6313 6188"/>
                                <a:gd name="T53" fmla="*/ T52 w 860"/>
                                <a:gd name="T54" fmla="+- 0 730 663"/>
                                <a:gd name="T55" fmla="*/ 730 h 454"/>
                                <a:gd name="T56" fmla="+- 0 6252 6188"/>
                                <a:gd name="T57" fmla="*/ T56 w 860"/>
                                <a:gd name="T58" fmla="+- 0 771 663"/>
                                <a:gd name="T59" fmla="*/ 771 h 454"/>
                                <a:gd name="T60" fmla="+- 0 6210 6188"/>
                                <a:gd name="T61" fmla="*/ T60 w 860"/>
                                <a:gd name="T62" fmla="+- 0 819 663"/>
                                <a:gd name="T63" fmla="*/ 819 h 454"/>
                                <a:gd name="T64" fmla="+- 0 6188 6188"/>
                                <a:gd name="T65" fmla="*/ T64 w 860"/>
                                <a:gd name="T66" fmla="+- 0 891 663"/>
                                <a:gd name="T67" fmla="*/ 891 h 454"/>
                                <a:gd name="T68" fmla="+- 0 6189 6188"/>
                                <a:gd name="T69" fmla="*/ T68 w 860"/>
                                <a:gd name="T70" fmla="+- 0 910 663"/>
                                <a:gd name="T71" fmla="*/ 910 h 454"/>
                                <a:gd name="T72" fmla="+- 0 6221 6188"/>
                                <a:gd name="T73" fmla="*/ T72 w 860"/>
                                <a:gd name="T74" fmla="+- 0 979 663"/>
                                <a:gd name="T75" fmla="*/ 979 h 454"/>
                                <a:gd name="T76" fmla="+- 0 6270 6188"/>
                                <a:gd name="T77" fmla="*/ T76 w 860"/>
                                <a:gd name="T78" fmla="+- 0 1025 663"/>
                                <a:gd name="T79" fmla="*/ 1025 h 454"/>
                                <a:gd name="T80" fmla="+- 0 6338 6188"/>
                                <a:gd name="T81" fmla="*/ T80 w 860"/>
                                <a:gd name="T82" fmla="+- 0 1063 663"/>
                                <a:gd name="T83" fmla="*/ 1063 h 454"/>
                                <a:gd name="T84" fmla="+- 0 6420 6188"/>
                                <a:gd name="T85" fmla="*/ T84 w 860"/>
                                <a:gd name="T86" fmla="+- 0 1092 663"/>
                                <a:gd name="T87" fmla="*/ 1092 h 454"/>
                                <a:gd name="T88" fmla="+- 0 6481 6188"/>
                                <a:gd name="T89" fmla="*/ T88 w 860"/>
                                <a:gd name="T90" fmla="+- 0 1105 663"/>
                                <a:gd name="T91" fmla="*/ 1105 h 454"/>
                                <a:gd name="T92" fmla="+- 0 6547 6188"/>
                                <a:gd name="T93" fmla="*/ T92 w 860"/>
                                <a:gd name="T94" fmla="+- 0 1114 663"/>
                                <a:gd name="T95" fmla="*/ 1114 h 454"/>
                                <a:gd name="T96" fmla="+- 0 6617 6188"/>
                                <a:gd name="T97" fmla="*/ T96 w 860"/>
                                <a:gd name="T98" fmla="+- 0 1117 663"/>
                                <a:gd name="T99" fmla="*/ 1117 h 454"/>
                                <a:gd name="T100" fmla="+- 0 6653 6188"/>
                                <a:gd name="T101" fmla="*/ T100 w 860"/>
                                <a:gd name="T102" fmla="+- 0 1116 663"/>
                                <a:gd name="T103" fmla="*/ 1116 h 454"/>
                                <a:gd name="T104" fmla="+- 0 6721 6188"/>
                                <a:gd name="T105" fmla="*/ T104 w 860"/>
                                <a:gd name="T106" fmla="+- 0 1110 663"/>
                                <a:gd name="T107" fmla="*/ 1110 h 454"/>
                                <a:gd name="T108" fmla="+- 0 6785 6188"/>
                                <a:gd name="T109" fmla="*/ T108 w 860"/>
                                <a:gd name="T110" fmla="+- 0 1099 663"/>
                                <a:gd name="T111" fmla="*/ 1099 h 454"/>
                                <a:gd name="T112" fmla="+- 0 6844 6188"/>
                                <a:gd name="T113" fmla="*/ T112 w 860"/>
                                <a:gd name="T114" fmla="+- 0 1083 663"/>
                                <a:gd name="T115" fmla="*/ 1083 h 454"/>
                                <a:gd name="T116" fmla="+- 0 6921 6188"/>
                                <a:gd name="T117" fmla="*/ T116 w 860"/>
                                <a:gd name="T118" fmla="+- 0 1051 663"/>
                                <a:gd name="T119" fmla="*/ 1051 h 454"/>
                                <a:gd name="T120" fmla="+- 0 6983 6188"/>
                                <a:gd name="T121" fmla="*/ T120 w 860"/>
                                <a:gd name="T122" fmla="+- 0 1010 663"/>
                                <a:gd name="T123" fmla="*/ 1010 h 454"/>
                                <a:gd name="T124" fmla="+- 0 7025 6188"/>
                                <a:gd name="T125" fmla="*/ T124 w 860"/>
                                <a:gd name="T126" fmla="+- 0 963 663"/>
                                <a:gd name="T127" fmla="*/ 963 h 454"/>
                                <a:gd name="T128" fmla="+- 0 7047 6188"/>
                                <a:gd name="T129" fmla="*/ T128 w 860"/>
                                <a:gd name="T130" fmla="+- 0 891 663"/>
                                <a:gd name="T131" fmla="*/ 891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60" h="454">
                                  <a:moveTo>
                                    <a:pt x="859" y="228"/>
                                  </a:moveTo>
                                  <a:lnTo>
                                    <a:pt x="837" y="156"/>
                                  </a:lnTo>
                                  <a:lnTo>
                                    <a:pt x="795" y="108"/>
                                  </a:lnTo>
                                  <a:lnTo>
                                    <a:pt x="733" y="67"/>
                                  </a:lnTo>
                                  <a:lnTo>
                                    <a:pt x="656" y="34"/>
                                  </a:lnTo>
                                  <a:lnTo>
                                    <a:pt x="597" y="18"/>
                                  </a:lnTo>
                                  <a:lnTo>
                                    <a:pt x="533" y="7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394" y="1"/>
                                  </a:lnTo>
                                  <a:lnTo>
                                    <a:pt x="326" y="7"/>
                                  </a:lnTo>
                                  <a:lnTo>
                                    <a:pt x="262" y="18"/>
                                  </a:lnTo>
                                  <a:lnTo>
                                    <a:pt x="203" y="34"/>
                                  </a:lnTo>
                                  <a:lnTo>
                                    <a:pt x="125" y="67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22" y="15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33" y="316"/>
                                  </a:lnTo>
                                  <a:lnTo>
                                    <a:pt x="82" y="362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232" y="429"/>
                                  </a:lnTo>
                                  <a:lnTo>
                                    <a:pt x="293" y="442"/>
                                  </a:lnTo>
                                  <a:lnTo>
                                    <a:pt x="359" y="451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65" y="453"/>
                                  </a:lnTo>
                                  <a:lnTo>
                                    <a:pt x="533" y="447"/>
                                  </a:lnTo>
                                  <a:lnTo>
                                    <a:pt x="597" y="436"/>
                                  </a:lnTo>
                                  <a:lnTo>
                                    <a:pt x="656" y="420"/>
                                  </a:lnTo>
                                  <a:lnTo>
                                    <a:pt x="733" y="388"/>
                                  </a:lnTo>
                                  <a:lnTo>
                                    <a:pt x="795" y="347"/>
                                  </a:lnTo>
                                  <a:lnTo>
                                    <a:pt x="837" y="300"/>
                                  </a:lnTo>
                                  <a:lnTo>
                                    <a:pt x="859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195"/>
                        <wpg:cNvGrpSpPr>
                          <a:grpSpLocks/>
                        </wpg:cNvGrpSpPr>
                        <wpg:grpSpPr bwMode="auto">
                          <a:xfrm>
                            <a:off x="6" y="615"/>
                            <a:ext cx="917" cy="468"/>
                            <a:chOff x="6" y="615"/>
                            <a:chExt cx="917" cy="468"/>
                          </a:xfrm>
                        </wpg:grpSpPr>
                        <wps:wsp>
                          <wps:cNvPr id="278" name="Freeform 1205"/>
                          <wps:cNvSpPr>
                            <a:spLocks/>
                          </wps:cNvSpPr>
                          <wps:spPr bwMode="auto">
                            <a:xfrm>
                              <a:off x="6" y="615"/>
                              <a:ext cx="917" cy="468"/>
                            </a:xfrm>
                            <a:custGeom>
                              <a:avLst/>
                              <a:gdLst>
                                <a:gd name="T0" fmla="+- 0 923 6"/>
                                <a:gd name="T1" fmla="*/ T0 w 917"/>
                                <a:gd name="T2" fmla="+- 0 851 615"/>
                                <a:gd name="T3" fmla="*/ 851 h 468"/>
                                <a:gd name="T4" fmla="+- 0 899 6"/>
                                <a:gd name="T5" fmla="*/ T4 w 917"/>
                                <a:gd name="T6" fmla="+- 0 776 615"/>
                                <a:gd name="T7" fmla="*/ 776 h 468"/>
                                <a:gd name="T8" fmla="+- 0 854 6"/>
                                <a:gd name="T9" fmla="*/ T8 w 917"/>
                                <a:gd name="T10" fmla="+- 0 727 615"/>
                                <a:gd name="T11" fmla="*/ 727 h 468"/>
                                <a:gd name="T12" fmla="+- 0 789 6"/>
                                <a:gd name="T13" fmla="*/ T12 w 917"/>
                                <a:gd name="T14" fmla="+- 0 684 615"/>
                                <a:gd name="T15" fmla="*/ 684 h 468"/>
                                <a:gd name="T16" fmla="+- 0 706 6"/>
                                <a:gd name="T17" fmla="*/ T16 w 917"/>
                                <a:gd name="T18" fmla="+- 0 651 615"/>
                                <a:gd name="T19" fmla="*/ 651 h 468"/>
                                <a:gd name="T20" fmla="+- 0 643 6"/>
                                <a:gd name="T21" fmla="*/ T20 w 917"/>
                                <a:gd name="T22" fmla="+- 0 634 615"/>
                                <a:gd name="T23" fmla="*/ 634 h 468"/>
                                <a:gd name="T24" fmla="+- 0 575 6"/>
                                <a:gd name="T25" fmla="*/ T24 w 917"/>
                                <a:gd name="T26" fmla="+- 0 622 615"/>
                                <a:gd name="T27" fmla="*/ 622 h 468"/>
                                <a:gd name="T28" fmla="+- 0 502 6"/>
                                <a:gd name="T29" fmla="*/ T28 w 917"/>
                                <a:gd name="T30" fmla="+- 0 616 615"/>
                                <a:gd name="T31" fmla="*/ 616 h 468"/>
                                <a:gd name="T32" fmla="+- 0 464 6"/>
                                <a:gd name="T33" fmla="*/ T32 w 917"/>
                                <a:gd name="T34" fmla="+- 0 615 615"/>
                                <a:gd name="T35" fmla="*/ 615 h 468"/>
                                <a:gd name="T36" fmla="+- 0 427 6"/>
                                <a:gd name="T37" fmla="*/ T36 w 917"/>
                                <a:gd name="T38" fmla="+- 0 616 615"/>
                                <a:gd name="T39" fmla="*/ 616 h 468"/>
                                <a:gd name="T40" fmla="+- 0 354 6"/>
                                <a:gd name="T41" fmla="*/ T40 w 917"/>
                                <a:gd name="T42" fmla="+- 0 622 615"/>
                                <a:gd name="T43" fmla="*/ 622 h 468"/>
                                <a:gd name="T44" fmla="+- 0 286 6"/>
                                <a:gd name="T45" fmla="*/ T44 w 917"/>
                                <a:gd name="T46" fmla="+- 0 634 615"/>
                                <a:gd name="T47" fmla="*/ 634 h 468"/>
                                <a:gd name="T48" fmla="+- 0 223 6"/>
                                <a:gd name="T49" fmla="*/ T48 w 917"/>
                                <a:gd name="T50" fmla="+- 0 651 615"/>
                                <a:gd name="T51" fmla="*/ 651 h 468"/>
                                <a:gd name="T52" fmla="+- 0 166 6"/>
                                <a:gd name="T53" fmla="*/ T52 w 917"/>
                                <a:gd name="T54" fmla="+- 0 672 615"/>
                                <a:gd name="T55" fmla="*/ 672 h 468"/>
                                <a:gd name="T56" fmla="+- 0 95 6"/>
                                <a:gd name="T57" fmla="*/ T56 w 917"/>
                                <a:gd name="T58" fmla="+- 0 712 615"/>
                                <a:gd name="T59" fmla="*/ 712 h 468"/>
                                <a:gd name="T60" fmla="+- 0 42 6"/>
                                <a:gd name="T61" fmla="*/ T60 w 917"/>
                                <a:gd name="T62" fmla="+- 0 759 615"/>
                                <a:gd name="T63" fmla="*/ 759 h 468"/>
                                <a:gd name="T64" fmla="+- 0 12 6"/>
                                <a:gd name="T65" fmla="*/ T64 w 917"/>
                                <a:gd name="T66" fmla="+- 0 812 615"/>
                                <a:gd name="T67" fmla="*/ 812 h 468"/>
                                <a:gd name="T68" fmla="+- 0 6 6"/>
                                <a:gd name="T69" fmla="*/ T68 w 917"/>
                                <a:gd name="T70" fmla="+- 0 851 615"/>
                                <a:gd name="T71" fmla="*/ 851 h 468"/>
                                <a:gd name="T72" fmla="+- 0 7 6"/>
                                <a:gd name="T73" fmla="*/ T72 w 917"/>
                                <a:gd name="T74" fmla="+- 0 869 615"/>
                                <a:gd name="T75" fmla="*/ 869 h 468"/>
                                <a:gd name="T76" fmla="+- 0 42 6"/>
                                <a:gd name="T77" fmla="*/ T76 w 917"/>
                                <a:gd name="T78" fmla="+- 0 941 615"/>
                                <a:gd name="T79" fmla="*/ 941 h 468"/>
                                <a:gd name="T80" fmla="+- 0 94 6"/>
                                <a:gd name="T81" fmla="*/ T80 w 917"/>
                                <a:gd name="T82" fmla="+- 0 987 615"/>
                                <a:gd name="T83" fmla="*/ 987 h 468"/>
                                <a:gd name="T84" fmla="+- 0 165 6"/>
                                <a:gd name="T85" fmla="*/ T84 w 917"/>
                                <a:gd name="T86" fmla="+- 0 1027 615"/>
                                <a:gd name="T87" fmla="*/ 1027 h 468"/>
                                <a:gd name="T88" fmla="+- 0 222 6"/>
                                <a:gd name="T89" fmla="*/ T88 w 917"/>
                                <a:gd name="T90" fmla="+- 0 1048 615"/>
                                <a:gd name="T91" fmla="*/ 1048 h 468"/>
                                <a:gd name="T92" fmla="+- 0 285 6"/>
                                <a:gd name="T93" fmla="*/ T92 w 917"/>
                                <a:gd name="T94" fmla="+- 0 1065 615"/>
                                <a:gd name="T95" fmla="*/ 1065 h 468"/>
                                <a:gd name="T96" fmla="+- 0 354 6"/>
                                <a:gd name="T97" fmla="*/ T96 w 917"/>
                                <a:gd name="T98" fmla="+- 0 1076 615"/>
                                <a:gd name="T99" fmla="*/ 1076 h 468"/>
                                <a:gd name="T100" fmla="+- 0 426 6"/>
                                <a:gd name="T101" fmla="*/ T100 w 917"/>
                                <a:gd name="T102" fmla="+- 0 1082 615"/>
                                <a:gd name="T103" fmla="*/ 1082 h 468"/>
                                <a:gd name="T104" fmla="+- 0 464 6"/>
                                <a:gd name="T105" fmla="*/ T104 w 917"/>
                                <a:gd name="T106" fmla="+- 0 1083 615"/>
                                <a:gd name="T107" fmla="*/ 1083 h 468"/>
                                <a:gd name="T108" fmla="+- 0 502 6"/>
                                <a:gd name="T109" fmla="*/ T108 w 917"/>
                                <a:gd name="T110" fmla="+- 0 1082 615"/>
                                <a:gd name="T111" fmla="*/ 1082 h 468"/>
                                <a:gd name="T112" fmla="+- 0 575 6"/>
                                <a:gd name="T113" fmla="*/ T112 w 917"/>
                                <a:gd name="T114" fmla="+- 0 1076 615"/>
                                <a:gd name="T115" fmla="*/ 1076 h 468"/>
                                <a:gd name="T116" fmla="+- 0 643 6"/>
                                <a:gd name="T117" fmla="*/ T116 w 917"/>
                                <a:gd name="T118" fmla="+- 0 1065 615"/>
                                <a:gd name="T119" fmla="*/ 1065 h 468"/>
                                <a:gd name="T120" fmla="+- 0 706 6"/>
                                <a:gd name="T121" fmla="*/ T120 w 917"/>
                                <a:gd name="T122" fmla="+- 0 1048 615"/>
                                <a:gd name="T123" fmla="*/ 1048 h 468"/>
                                <a:gd name="T124" fmla="+- 0 763 6"/>
                                <a:gd name="T125" fmla="*/ T124 w 917"/>
                                <a:gd name="T126" fmla="+- 0 1027 615"/>
                                <a:gd name="T127" fmla="*/ 1027 h 468"/>
                                <a:gd name="T128" fmla="+- 0 834 6"/>
                                <a:gd name="T129" fmla="*/ T128 w 917"/>
                                <a:gd name="T130" fmla="+- 0 987 615"/>
                                <a:gd name="T131" fmla="*/ 987 h 468"/>
                                <a:gd name="T132" fmla="+- 0 887 6"/>
                                <a:gd name="T133" fmla="*/ T132 w 917"/>
                                <a:gd name="T134" fmla="+- 0 941 615"/>
                                <a:gd name="T135" fmla="*/ 941 h 468"/>
                                <a:gd name="T136" fmla="+- 0 917 6"/>
                                <a:gd name="T137" fmla="*/ T136 w 917"/>
                                <a:gd name="T138" fmla="+- 0 888 615"/>
                                <a:gd name="T139" fmla="*/ 888 h 468"/>
                                <a:gd name="T140" fmla="+- 0 923 6"/>
                                <a:gd name="T141" fmla="*/ T140 w 917"/>
                                <a:gd name="T142" fmla="+- 0 851 615"/>
                                <a:gd name="T143" fmla="*/ 85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17" h="468">
                                  <a:moveTo>
                                    <a:pt x="917" y="236"/>
                                  </a:moveTo>
                                  <a:lnTo>
                                    <a:pt x="893" y="161"/>
                                  </a:lnTo>
                                  <a:lnTo>
                                    <a:pt x="848" y="112"/>
                                  </a:lnTo>
                                  <a:lnTo>
                                    <a:pt x="783" y="69"/>
                                  </a:lnTo>
                                  <a:lnTo>
                                    <a:pt x="700" y="36"/>
                                  </a:lnTo>
                                  <a:lnTo>
                                    <a:pt x="637" y="19"/>
                                  </a:lnTo>
                                  <a:lnTo>
                                    <a:pt x="569" y="7"/>
                                  </a:lnTo>
                                  <a:lnTo>
                                    <a:pt x="496" y="1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21" y="1"/>
                                  </a:lnTo>
                                  <a:lnTo>
                                    <a:pt x="348" y="7"/>
                                  </a:lnTo>
                                  <a:lnTo>
                                    <a:pt x="280" y="19"/>
                                  </a:lnTo>
                                  <a:lnTo>
                                    <a:pt x="217" y="36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36" y="326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159" y="412"/>
                                  </a:lnTo>
                                  <a:lnTo>
                                    <a:pt x="216" y="433"/>
                                  </a:lnTo>
                                  <a:lnTo>
                                    <a:pt x="279" y="450"/>
                                  </a:lnTo>
                                  <a:lnTo>
                                    <a:pt x="348" y="461"/>
                                  </a:lnTo>
                                  <a:lnTo>
                                    <a:pt x="420" y="467"/>
                                  </a:lnTo>
                                  <a:lnTo>
                                    <a:pt x="458" y="468"/>
                                  </a:lnTo>
                                  <a:lnTo>
                                    <a:pt x="496" y="467"/>
                                  </a:lnTo>
                                  <a:lnTo>
                                    <a:pt x="569" y="461"/>
                                  </a:lnTo>
                                  <a:lnTo>
                                    <a:pt x="637" y="450"/>
                                  </a:lnTo>
                                  <a:lnTo>
                                    <a:pt x="700" y="433"/>
                                  </a:lnTo>
                                  <a:lnTo>
                                    <a:pt x="757" y="412"/>
                                  </a:lnTo>
                                  <a:lnTo>
                                    <a:pt x="828" y="372"/>
                                  </a:lnTo>
                                  <a:lnTo>
                                    <a:pt x="881" y="326"/>
                                  </a:lnTo>
                                  <a:lnTo>
                                    <a:pt x="911" y="273"/>
                                  </a:lnTo>
                                  <a:lnTo>
                                    <a:pt x="917" y="2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Text Box 1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" y="761"/>
                              <a:ext cx="372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81" w:lineRule="exact"/>
                                  <w:ind w:left="48" w:hanging="48"/>
                                  <w:rPr>
                                    <w:rFonts w:ascii="Comic Sans MS" w:eastAsia="Comic Sans MS" w:hAnsi="Comic Sans MS" w:cs="Comic Sans MS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120"/>
                                    <w:sz w:val="7"/>
                                  </w:rPr>
                                  <w:t>Wassen</w:t>
                                </w:r>
                                <w:r>
                                  <w:rPr>
                                    <w:rFonts w:ascii="Comic Sans MS"/>
                                    <w:spacing w:val="-6"/>
                                    <w:w w:val="120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20"/>
                                    <w:sz w:val="7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before="13" w:line="93" w:lineRule="exact"/>
                                  <w:ind w:left="48"/>
                                  <w:rPr>
                                    <w:rFonts w:ascii="Comic Sans MS" w:eastAsia="Comic Sans MS" w:hAnsi="Comic Sans MS" w:cs="Comic Sans MS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120"/>
                                    <w:sz w:val="7"/>
                                  </w:rPr>
                                  <w:t>snijden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1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" y="687"/>
                              <a:ext cx="551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Suikerbiet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1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4" y="768"/>
                              <a:ext cx="695" cy="2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7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Extraheren</w:t>
                                </w:r>
                                <w:r>
                                  <w:rPr>
                                    <w:rFonts w:ascii="Comic Sans MS"/>
                                    <w:spacing w:val="-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line="139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zeven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" y="699"/>
                              <a:ext cx="269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95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/>
                                    <w:spacing w:val="-2"/>
                                    <w:w w:val="95"/>
                                    <w:sz w:val="11"/>
                                  </w:rPr>
                                  <w:t>u</w:t>
                                </w:r>
                                <w:r>
                                  <w:rPr>
                                    <w:rFonts w:ascii="Comic Sans MS"/>
                                    <w:spacing w:val="8"/>
                                    <w:w w:val="95"/>
                                    <w:sz w:val="11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/>
                                    <w:w w:val="95"/>
                                    <w:sz w:val="11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3" name="Text Box 1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" y="840"/>
                              <a:ext cx="518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95"/>
                                    <w:sz w:val="11"/>
                                  </w:rPr>
                                  <w:t>Adsorptie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4" name="Text Box 1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" y="852"/>
                              <a:ext cx="434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95"/>
                                    <w:sz w:val="11"/>
                                  </w:rPr>
                                  <w:t>Filtratie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5" name="Text Box 1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" y="843"/>
                              <a:ext cx="487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3"/>
                                    <w:sz w:val="11"/>
                                  </w:rPr>
                                  <w:t>Indampen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8" y="970"/>
                              <a:ext cx="384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1"/>
                                  </w:rPr>
                                  <w:t>stukjes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Text Box 1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8" y="977"/>
                              <a:ext cx="349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6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95"/>
                                    <w:sz w:val="11"/>
                                  </w:rPr>
                                  <w:t>dunsap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94" o:spid="_x0000_s1287" style="width:352.65pt;height:87.15pt;mso-position-horizontal-relative:char;mso-position-vertical-relative:line" coordsize="7053,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">
                <v:group id="Group 1250" o:spid="_x0000_s1288" style="position:absolute;left:915;top:887;width:653;height:2" coordorigin="915,887" coordsize="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251" o:spid="_x0000_s1289" style="position:absolute;left:915;top:887;width:653;height:2;visibility:visible;mso-wrap-style:square;v-text-anchor:top" coordsize="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7fsQA&#10;AADcAAAADwAAAGRycy9kb3ducmV2LnhtbESPzWrDMBCE74W8g9hAL6WW64BbnCihGEp8je0H2Frr&#10;H2KtjKXGbp6+KhR6HGbmG+ZwWs0objS7wbKClygGQdxYPXCnoK4+nt9AOI+scbRMCr7Jwem4eThg&#10;pu3CF7qVvhMBwi5DBb33Uyala3oy6CI7EQevtbNBH+TcST3jEuBmlEkcp9LgwGGhx4nynppr+WUU&#10;5O29SD9TXqbz671Kz0+xK/Naqcft+r4H4Wn1/+G/dqEVJLsEfs+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e37EAAAA3AAAAA8AAAAAAAAAAAAAAAAAmAIAAGRycy9k&#10;b3ducmV2LnhtbFBLBQYAAAAABAAEAPUAAACJAwAAAAA=&#10;" path="m,l653,e" filled="f" strokeweight=".20508mm">
                    <v:path arrowok="t" o:connecttype="custom" o:connectlocs="0,0;653,0" o:connectangles="0,0"/>
                  </v:shape>
                </v:group>
                <v:group id="Group 1248" o:spid="_x0000_s1290" style="position:absolute;left:1441;top:819;width:195;height:132" coordorigin="1441,819" coordsize="19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249" o:spid="_x0000_s1291" style="position:absolute;left:1441;top:819;width:195;height:132;visibility:visible;mso-wrap-style:square;v-text-anchor:top" coordsize="19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nkccA&#10;AADcAAAADwAAAGRycy9kb3ducmV2LnhtbESP3WrCQBSE7wu+w3IEb4pu/KGV6CqiCIrYqpWCd4fs&#10;MQlmz4bsqvHtXaHQy2FmvmHG09oU4kaVyy0r6HYiEMSJ1TmnCo4/y/YQhPPIGgvLpOBBDqaTxtsY&#10;Y23vvKfbwaciQNjFqCDzvoyldElGBl3HlsTBO9vKoA+ySqWu8B7gppC9KPqQBnMOCxmWNM8ouRyu&#10;RsGG5rT7/V7018fu1+50ff/cF9uNUq1mPRuB8FT7//Bfe6UV9PoDeJ0JR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gp5HHAAAA3AAAAA8AAAAAAAAAAAAAAAAAmAIAAGRy&#10;cy9kb3ducmV2LnhtbFBLBQYAAAAABAAEAPUAAACMAwAAAAA=&#10;" path="m,l91,68,,132,194,68,,xe" fillcolor="black" stroked="f">
                    <v:path arrowok="t" o:connecttype="custom" o:connectlocs="0,819;91,887;0,951;194,887;0,819" o:connectangles="0,0,0,0,0"/>
                  </v:shape>
                </v:group>
                <v:group id="Group 1246" o:spid="_x0000_s1292" style="position:absolute;left:1441;top:819;width:195;height:132" coordorigin="1441,819" coordsize="19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247" o:spid="_x0000_s1293" style="position:absolute;left:1441;top:819;width:195;height:132;visibility:visible;mso-wrap-style:square;v-text-anchor:top" coordsize="19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DS8UA&#10;AADcAAAADwAAAGRycy9kb3ducmV2LnhtbESPwWrDMBBE74X8g9hCLiWRk0Ic3CihFAo+5NAqueS2&#10;WFvL1Fo5lmo7fx8VCj0OM/OG2R0m14qB+tB4VrBaZiCIK28arhWcT++LLYgQkQ22nknBjQIc9rOH&#10;HRbGj/xJg461SBAOBSqwMXaFlKGy5DAsfUecvC/fO4xJ9rU0PY4J7lq5zrKNdNhwWrDY0Zul6lv/&#10;OAXxopu8POb6pJ9CPk4f7ZUuK6Xmj9PrC4hIU/wP/7VLo2D9vIHfM+kI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cNLxQAAANwAAAAPAAAAAAAAAAAAAAAAAJgCAABkcnMv&#10;ZG93bnJldi54bWxQSwUGAAAAAAQABAD1AAAAigMAAAAA&#10;" path="m194,68l,132,91,68,,,194,68xe" filled="f" strokeweight=".12pt">
                    <v:path arrowok="t" o:connecttype="custom" o:connectlocs="194,887;0,951;91,887;0,819;194,887" o:connectangles="0,0,0,0,0"/>
                  </v:shape>
                </v:group>
                <v:group id="Group 1244" o:spid="_x0000_s1294" style="position:absolute;left:1642;top:481;width:1544;height:809" coordorigin="1642,481" coordsize="1544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245" o:spid="_x0000_s1295" style="position:absolute;left:1642;top:481;width:1544;height:809;visibility:visible;mso-wrap-style:square;v-text-anchor:top" coordsize="154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mqcEA&#10;AADcAAAADwAAAGRycy9kb3ducmV2LnhtbERPTWuDQBC9F/oflin01qyJEILJJjQBodJL1eQ+cacq&#10;cWfF3aj9991DIMfH+94dZtOJkQbXWlawXEQgiCurW64VnMv0YwPCeWSNnWVS8EcODvvXlx0m2k6c&#10;01j4WoQQdgkqaLzvEyld1ZBBt7A9ceB+7WDQBzjUUg84hXDTyVUUraXBlkNDgz2dGqpuxd0oGKc4&#10;m/zxlp9tmqXfV3OJyp+LUu9v8+cWhKfZP8UP95dWsIrD2nAmHAG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K5qnBAAAA3AAAAA8AAAAAAAAAAAAAAAAAmAIAAGRycy9kb3du&#10;cmV2LnhtbFBLBQYAAAAABAAEAPUAAACGAwAAAAA=&#10;" path="m1544,406r-11,-67l1504,277r-47,-59l1395,165r-77,-47l1228,78,1127,45,1016,20,898,5,836,1,773,,710,1,648,5r-61,7l472,32,366,60,270,97r-84,44l116,191,61,247,23,308,3,372,,406r3,33l23,503r38,60l116,618r70,50l270,712r96,36l472,777r115,20l648,803r62,4l773,809r63,-2l898,803r60,-6l1073,777r106,-29l1274,712r84,-44l1428,618r55,-55l1521,503r20,-64l1544,406xe" filled="f" strokeweight=".20472mm">
                    <v:path arrowok="t" o:connecttype="custom" o:connectlocs="1544,887;1533,820;1504,758;1457,699;1395,646;1318,599;1228,559;1127,526;1016,501;898,486;836,482;773,481;710,482;648,486;587,493;472,513;366,541;270,578;186,622;116,672;61,728;23,789;3,853;0,887;3,920;23,984;61,1044;116,1099;186,1149;270,1193;366,1229;472,1258;587,1278;648,1284;710,1288;773,1290;836,1288;898,1284;958,1278;1073,1258;1179,1229;1274,1193;1358,1149;1428,1099;1483,1044;1521,984;1541,920;1544,887" o:connectangles="0,0,0,0,0,0,0,0,0,0,0,0,0,0,0,0,0,0,0,0,0,0,0,0,0,0,0,0,0,0,0,0,0,0,0,0,0,0,0,0,0,0,0,0,0,0,0,0"/>
                  </v:shape>
                </v:group>
                <v:group id="Group 1242" o:spid="_x0000_s1296" style="position:absolute;left:3190;top:887;width:514;height:2" coordorigin="3190,887" coordsize="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243" o:spid="_x0000_s1297" style="position:absolute;left:3190;top:887;width:514;height:2;visibility:visible;mso-wrap-style:square;v-text-anchor:top" coordsize="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bC8AA&#10;AADcAAAADwAAAGRycy9kb3ducmV2LnhtbERPz2vCMBS+C/sfwht403SiU7pG0UFhN1nnYcdH8mxK&#10;m5fSZLb975fDYMeP73dxmlwnHjSExrOCl3UGglh703Ct4PZVrg4gQkQ22HkmBTMFOB2fFgXmxo/8&#10;SY8q1iKFcMhRgY2xz6UM2pLDsPY9ceLufnAYExxqaQYcU7jr5CbLXqXDhlODxZ7eLem2+nEKNO6+&#10;9+UcbvXFaePk3k7t1Sq1fJ7ObyAiTfFf/Of+MAo22zQ/nUlH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zbC8AAAADcAAAADwAAAAAAAAAAAAAAAACYAgAAZHJzL2Rvd25y&#10;ZXYueG1sUEsFBgAAAAAEAAQA9QAAAIUDAAAAAA==&#10;" path="m,l514,e" filled="f" strokeweight=".20508mm">
                    <v:path arrowok="t" o:connecttype="custom" o:connectlocs="0,0;514,0" o:connectangles="0,0"/>
                  </v:shape>
                </v:group>
                <v:group id="Group 1240" o:spid="_x0000_s1298" style="position:absolute;left:3577;top:819;width:195;height:132" coordorigin="3577,819" coordsize="19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241" o:spid="_x0000_s1299" style="position:absolute;left:3577;top:819;width:195;height:132;visibility:visible;mso-wrap-style:square;v-text-anchor:top" coordsize="19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pA8gA&#10;AADcAAAADwAAAGRycy9kb3ducmV2LnhtbESP3WrCQBSE7wt9h+UUvJG6MS2tRDdBFMEiWv8o9O6Q&#10;PSbB7NmQXTV9+25B6OUwM98wk6wztbhS6yrLCoaDCARxbnXFhYLjYfE8AuE8ssbaMin4IQdZ+vgw&#10;wUTbG+/ouveFCBB2CSoovW8SKV1ekkE3sA1x8E62NeiDbAupW7wFuKllHEVv0mDFYaHEhmYl5ef9&#10;xShY0Yy2X5/zl4/jcLP9vvTfd/V6pVTvqZuOQXjq/H/43l5qBfFrDH9nwhG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+kDyAAAANwAAAAPAAAAAAAAAAAAAAAAAJgCAABk&#10;cnMvZG93bnJldi54bWxQSwUGAAAAAAQABAD1AAAAjQMAAAAA&#10;" path="m,l91,68,,132,194,68,,xe" fillcolor="black" stroked="f">
                    <v:path arrowok="t" o:connecttype="custom" o:connectlocs="0,819;91,887;0,951;194,887;0,819" o:connectangles="0,0,0,0,0"/>
                  </v:shape>
                </v:group>
                <v:group id="Group 1238" o:spid="_x0000_s1300" style="position:absolute;left:3577;top:819;width:195;height:132" coordorigin="3577,819" coordsize="19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239" o:spid="_x0000_s1301" style="position:absolute;left:3577;top:819;width:195;height:132;visibility:visible;mso-wrap-style:square;v-text-anchor:top" coordsize="19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L2sUA&#10;AADcAAAADwAAAGRycy9kb3ducmV2LnhtbESPwWrDMBBE74X8g9hCLiWRE0Id3CihFAo55NDKufi2&#10;WFvL1Fo5lho7fx8VCj0OM/OG2R0m14krDaH1rGC1zEAQ19603Cg4l++LLYgQkQ12nknBjQIc9rOH&#10;HRbGj/xJVx0bkSAcClRgY+wLKUNtyWFY+p44eV9+cBiTHBppBhwT3HVynWXP0mHLacFiT2+W6m/9&#10;4xTESrf58ZTrUj+FfJw+ugtVK6Xmj9PrC4hIU/wP/7WPRsF6s4HfM+kI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YvaxQAAANwAAAAPAAAAAAAAAAAAAAAAAJgCAABkcnMv&#10;ZG93bnJldi54bWxQSwUGAAAAAAQABAD1AAAAigMAAAAA&#10;" path="m194,68l,132,91,68,,,194,68xe" filled="f" strokeweight=".12pt">
                    <v:path arrowok="t" o:connecttype="custom" o:connectlocs="194,887;0,951;91,887;0,819;194,887" o:connectangles="0,0,0,0,0"/>
                  </v:shape>
                </v:group>
                <v:group id="Group 1236" o:spid="_x0000_s1302" style="position:absolute;left:3778;top:649;width:920;height:473" coordorigin="3778,649" coordsize="920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237" o:spid="_x0000_s1303" style="position:absolute;left:3778;top:649;width:920;height:473;visibility:visible;mso-wrap-style:square;v-text-anchor:top" coordsize="92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XVMcA&#10;AADcAAAADwAAAGRycy9kb3ducmV2LnhtbESPzWrDMBCE74W+g9hCbrWcEIxxo4T8YJoeemjiQo+L&#10;tbFNrJWx1NjO01eFQo/DzHzDrDajacWNetdYVjCPYhDEpdUNVwqKc/6cgnAeWWNrmRRM5GCzfnxY&#10;YabtwB90O/lKBAi7DBXU3neZlK6syaCLbEccvIvtDfog+0rqHocAN61cxHEiDTYcFmrsaF9TeT19&#10;GwWJfv26+sNbnE9Tke4+x3Nevd+Vmj2N2xcQnkb/H/5rH7WCxTKB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Dl1THAAAA3AAAAA8AAAAAAAAAAAAAAAAAmAIAAGRy&#10;cy9kb3ducmV2LnhtbFBLBQYAAAAABAAEAPUAAACMAwAAAAA=&#10;" path="m919,238l896,162,850,112,785,69,702,35,639,18,571,7,498,1,461,,423,1,350,7,282,18,218,35,161,57,89,97,37,145,6,199,,238r2,19l37,329r52,47l161,416r57,21l282,454r68,12l423,472r38,1l498,472r73,-6l639,454r63,-17l759,416r72,-40l883,329r30,-53l919,238xe" filled="f" strokeweight=".20472mm">
                    <v:path arrowok="t" o:connecttype="custom" o:connectlocs="919,887;896,811;850,761;785,718;702,684;639,667;571,656;498,650;461,649;423,650;350,656;282,667;218,684;161,706;89,746;37,794;6,848;0,887;2,906;37,978;89,1025;161,1065;218,1086;282,1103;350,1115;423,1121;461,1122;498,1121;571,1115;639,1103;702,1086;759,1065;831,1025;883,978;913,925;919,887" o:connectangles="0,0,0,0,0,0,0,0,0,0,0,0,0,0,0,0,0,0,0,0,0,0,0,0,0,0,0,0,0,0,0,0,0,0,0,0"/>
                  </v:shape>
                </v:group>
                <v:group id="Group 1234" o:spid="_x0000_s1304" style="position:absolute;left:2415;top:6;width:2;height:404" coordorigin="2415,6" coordsize="2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235" o:spid="_x0000_s1305" style="position:absolute;left:2415;top:6;width:2;height:404;visibility:visible;mso-wrap-style:square;v-text-anchor:top" coordsize="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4psMA&#10;AADcAAAADwAAAGRycy9kb3ducmV2LnhtbERPz2vCMBS+D/wfwhN2GTO1ExmdUYoynEedDI+P5tlU&#10;m5faRNvtrzcHYceP7/ds0dta3Kj1lWMF41ECgrhwuuJSwf778/UdhA/IGmvHpOCXPCzmg6cZZtp1&#10;vKXbLpQihrDPUIEJocmk9IUhi37kGuLIHV1rMUTYllK32MVwW8s0SabSYsWxwWBDS0PFeXe1Csr+&#10;J/enw+oyMZ3f5Me/t/TlsFbqedjnHyAC9eFf/HB/aQXpJK6N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d4psMAAADcAAAADwAAAAAAAAAAAAAAAACYAgAAZHJzL2Rv&#10;d25yZXYueG1sUEsFBgAAAAAEAAQA9QAAAIgDAAAAAA==&#10;" path="m,l,403e" filled="f" strokeweight=".20339mm">
                    <v:path arrowok="t" o:connecttype="custom" o:connectlocs="0,6;0,409" o:connectangles="0,0"/>
                  </v:shape>
                </v:group>
                <v:group id="Group 1231" o:spid="_x0000_s1306" style="position:absolute;left:2348;top:282;width:135;height:195" coordorigin="2348,282" coordsize="13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233" o:spid="_x0000_s1307" style="position:absolute;left:2348;top:282;width:135;height:195;visibility:visible;mso-wrap-style:square;v-text-anchor:top" coordsize="1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7lMMA&#10;AADcAAAADwAAAGRycy9kb3ducmV2LnhtbERPy2rCQBTdF/oPwxW6KTrxWYkZRaQFd6UxhS5vM9dM&#10;SOZOmplq/PvOQujycN7ZbrCtuFDva8cKppMEBHHpdM2VguL0Nl6D8AFZY+uYFNzIw277+JBhqt2V&#10;P+iSh0rEEPYpKjAhdKmUvjRk0U9cRxy5s+sthgj7SuoerzHctnKWJCtpsebYYLCjg6GyyX+tgq/m&#10;9LNgM/9+Kdzr7fk9/6yWxVSpp9Gw34AINIR/8d191Apmyzg/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i7lMMAAADcAAAADwAAAAAAAAAAAAAAAACYAgAAZHJzL2Rv&#10;d25yZXYueG1sUEsFBgAAAAAEAAQA9QAAAIgDAAAAAA==&#10;" path="m,l67,194,102,93r-35,l,xe" fillcolor="black" stroked="f">
                    <v:path arrowok="t" o:connecttype="custom" o:connectlocs="0,282;67,476;102,375;67,375;0,282" o:connectangles="0,0,0,0,0"/>
                  </v:shape>
                  <v:shape id="Freeform 1232" o:spid="_x0000_s1308" style="position:absolute;left:2348;top:282;width:135;height:195;visibility:visible;mso-wrap-style:square;v-text-anchor:top" coordsize="1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eD8YA&#10;AADcAAAADwAAAGRycy9kb3ducmV2LnhtbESPQWvCQBSE74X+h+UVvJS6ia2tRFcpYsGbGFPo8Zl9&#10;ZoPZt2l21fjvXaHQ4zAz3zCzRW8bcabO144VpMMEBHHpdM2VgmL39TIB4QOyxsYxKbiSh8X88WGG&#10;mXYX3tI5D5WIEPYZKjAhtJmUvjRk0Q9dSxy9g+sshii7SuoOLxFuGzlKkndpsea4YLClpaHymJ+s&#10;gp/j7veNzev+o3Cr6/Mm/67GRarU4Kn/nIII1If/8F97rRWMx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eD8YAAADcAAAADwAAAAAAAAAAAAAAAACYAgAAZHJz&#10;L2Rvd25yZXYueG1sUEsFBgAAAAAEAAQA9QAAAIsDAAAAAA==&#10;" path="m134,l67,93r35,l134,xe" fillcolor="black" stroked="f">
                    <v:path arrowok="t" o:connecttype="custom" o:connectlocs="134,282;67,375;102,375;134,282" o:connectangles="0,0,0,0"/>
                  </v:shape>
                </v:group>
                <v:group id="Group 1229" o:spid="_x0000_s1309" style="position:absolute;left:2348;top:282;width:135;height:195" coordorigin="2348,282" coordsize="13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230" o:spid="_x0000_s1310" style="position:absolute;left:2348;top:282;width:135;height:195;visibility:visible;mso-wrap-style:square;v-text-anchor:top" coordsize="13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DQ8QA&#10;AADcAAAADwAAAGRycy9kb3ducmV2LnhtbESPQWsCMRSE74X+h/AKvZSaVanoapQqFMRTXZeeH5vn&#10;7uLmZUlSjf/eCILHYWa+YRaraDpxJudbywqGgwwEcWV1y7WC8vDzOQXhA7LGzjIpuJKH1fL1ZYG5&#10;thfe07kItUgQ9jkqaELocyl91ZBBP7A9cfKO1hkMSbpaaoeXBDedHGXZRBpsOS002NOmoepU/BsF&#10;p9nwaD52mf1r43SzXvel+42lUu9v8XsOIlAMz/CjvdUKRl9j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Q0PEAAAA3AAAAA8AAAAAAAAAAAAAAAAAmAIAAGRycy9k&#10;b3ducmV2LnhtbFBLBQYAAAAABAAEAPUAAACJAwAAAAA=&#10;" path="m67,194l,,67,93,134,,67,194xe" filled="f" strokeweight=".12pt">
                    <v:path arrowok="t" o:connecttype="custom" o:connectlocs="67,476;0,282;67,375;134,282;67,476" o:connectangles="0,0,0,0,0"/>
                  </v:shape>
                </v:group>
                <v:group id="Group 1227" o:spid="_x0000_s1311" style="position:absolute;left:2415;top:1297;width:2;height:377" coordorigin="2415,1297" coordsize="2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228" o:spid="_x0000_s1312" style="position:absolute;left:2415;top:1297;width:2;height:377;visibility:visible;mso-wrap-style:square;v-text-anchor:top" coordsize="2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5NcQA&#10;AADcAAAADwAAAGRycy9kb3ducmV2LnhtbESPQWvCQBSE7wX/w/IEL0U3DSgSXUULxZ5KGwWvz+wz&#10;iWbfLtltkv77bqHgcZiZb5j1djCN6Kj1tWUFL7MEBHFhdc2lgtPxbboE4QOyxsYyKfghD9vN6GmN&#10;mbY9f1GXh1JECPsMFVQhuExKX1Rk0M+sI47e1bYGQ5RtKXWLfYSbRqZJspAGa44LFTp6rai4599G&#10;gdtf3O1o3Ue+eJbn1C8/++5QKjUZD7sViEBDeIT/2+9aQTqf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GuTXEAAAA3AAAAA8AAAAAAAAAAAAAAAAAmAIAAGRycy9k&#10;b3ducmV2LnhtbFBLBQYAAAAABAAEAPUAAACJAwAAAAA=&#10;" path="m,l,377e" filled="f" strokeweight=".20339mm">
                    <v:path arrowok="t" o:connecttype="custom" o:connectlocs="0,1297;0,1674" o:connectangles="0,0"/>
                  </v:shape>
                </v:group>
                <v:group id="Group 1224" o:spid="_x0000_s1313" style="position:absolute;left:2348;top:1544;width:135;height:197" coordorigin="2348,1544" coordsize="13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226" o:spid="_x0000_s1314" style="position:absolute;left:2348;top:1544;width:135;height:197;visibility:visible;mso-wrap-style:square;v-text-anchor:top" coordsize="13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e5sUA&#10;AADcAAAADwAAAGRycy9kb3ducmV2LnhtbESPQWvCQBSE70L/w/IK3nRTwVZiNlIsBS8WtAX19sg+&#10;s9Hs25BdY+yv7xYEj8PMfMNki97WoqPWV44VvIwTEMSF0xWXCn6+P0czED4ga6wdk4IbeVjkT4MM&#10;U+2uvKFuG0oRIexTVGBCaFIpfWHIoh+7hjh6R9daDFG2pdQtXiPc1nKSJK/SYsVxwWBDS0PFeXux&#10;Cnhqvk5N97H/XfY72qwvng67mVLD5/59DiJQHx7he3ulFUymb/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B7mxQAAANwAAAAPAAAAAAAAAAAAAAAAAJgCAABkcnMv&#10;ZG93bnJldi54bWxQSwUGAAAAAAQABAD1AAAAigMAAAAA&#10;" path="m,l67,197,102,94r-35,l,xe" fillcolor="black" stroked="f">
                    <v:path arrowok="t" o:connecttype="custom" o:connectlocs="0,1544;67,1741;102,1638;67,1638;0,1544" o:connectangles="0,0,0,0,0"/>
                  </v:shape>
                  <v:shape id="Freeform 1225" o:spid="_x0000_s1315" style="position:absolute;left:2348;top:1544;width:135;height:197;visibility:visible;mso-wrap-style:square;v-text-anchor:top" coordsize="13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KlMAA&#10;AADcAAAADwAAAGRycy9kb3ducmV2LnhtbERPTYvCMBC9C/6HMII3TRUUqUYRZWEvLqgLrrehGZtq&#10;MylNrF1/vTkIHh/ve7FqbSkaqn3hWMFomIAgzpwuOFfwe/wazED4gKyxdEwK/snDatntLDDV7sF7&#10;ag4hFzGEfYoKTAhVKqXPDFn0Q1cRR+7iaoshwjqXusZHDLelHCfJVFosODYYrGhjKLsd7lYBT8zP&#10;tWq2f89Ne6L97u7pfJop1e+16zmIQG34iN/ub61gPIlr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+KlMAAAADcAAAADwAAAAAAAAAAAAAAAACYAgAAZHJzL2Rvd25y&#10;ZXYueG1sUEsFBgAAAAAEAAQA9QAAAIUDAAAAAA==&#10;" path="m134,l67,94r35,l134,xe" fillcolor="black" stroked="f">
                    <v:path arrowok="t" o:connecttype="custom" o:connectlocs="134,1544;67,1638;102,1638;134,1544" o:connectangles="0,0,0,0"/>
                  </v:shape>
                </v:group>
                <v:group id="Group 1222" o:spid="_x0000_s1316" style="position:absolute;left:2348;top:1544;width:135;height:197" coordorigin="2348,1544" coordsize="13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223" o:spid="_x0000_s1317" style="position:absolute;left:2348;top:1544;width:135;height:197;visibility:visible;mso-wrap-style:square;v-text-anchor:top" coordsize="13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DBcEA&#10;AADcAAAADwAAAGRycy9kb3ducmV2LnhtbERPy4rCMBTdC/MP4Q6400QHRGpTEWFkGNz4QLeX5toW&#10;m5vaRFvn6ycLweXhvNNlb2vxoNZXjjVMxgoEce5MxYWG4+F7NAfhA7LB2jFpeJKHZfYxSDExruMd&#10;PfahEDGEfYIayhCaREqfl2TRj11DHLmLay2GCNtCmha7GG5rOVVqJi1WHBtKbGhdUn7d362GL3Xf&#10;HE7Pyd/WnG8bWxW/3VndtB5+9qsFiEB9eItf7h+jYTqL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GgwXBAAAA3AAAAA8AAAAAAAAAAAAAAAAAmAIAAGRycy9kb3du&#10;cmV2LnhtbFBLBQYAAAAABAAEAPUAAACGAwAAAAA=&#10;" path="m67,197l,,67,94,134,,67,197xe" filled="f" strokeweight=".12pt">
                    <v:path arrowok="t" o:connecttype="custom" o:connectlocs="67,1741;0,1544;67,1638;134,1544;67,1741" o:connectangles="0,0,0,0,0"/>
                  </v:shape>
                </v:group>
                <v:group id="Group 1220" o:spid="_x0000_s1318" style="position:absolute;left:4702;top:887;width:274;height:10" coordorigin="4702,887" coordsize="27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221" o:spid="_x0000_s1319" style="position:absolute;left:4702;top:887;width:274;height:10;visibility:visible;mso-wrap-style:square;v-text-anchor:top" coordsize="2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mMcMA&#10;AADcAAAADwAAAGRycy9kb3ducmV2LnhtbESPQWvCQBSE7wX/w/IEb3XjClJTVymCkIu0Rr0/sq9J&#10;aPZtyG5i9Nd3C0KPw8x8w2x2o23EQJ2vHWtYzBMQxIUzNZcaLufD6xsIH5ANNo5Jw5087LaTlw2m&#10;xt34REMeShEh7FPUUIXQplL6oiKLfu5a4uh9u85iiLIrpenwFuG2kSpJVtJizXGhwpb2FRU/eW81&#10;9Hwcs6/FcO35M8/q5X6tHmqt9Ww6fryDCDSG//CznRkNaqXg70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QmMcMAAADcAAAADwAAAAAAAAAAAAAAAACYAgAAZHJzL2Rv&#10;d25yZXYueG1sUEsFBgAAAAAEAAQA9QAAAIgDAAAAAA==&#10;" path="m,l274,9e" filled="f" strokeweight=".20508mm">
                    <v:path arrowok="t" o:connecttype="custom" o:connectlocs="0,887;274,896" o:connectangles="0,0"/>
                  </v:shape>
                </v:group>
                <v:group id="Group 1218" o:spid="_x0000_s1320" style="position:absolute;left:4849;top:827;width:197;height:132" coordorigin="4849,827" coordsize="19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219" o:spid="_x0000_s1321" style="position:absolute;left:4849;top:827;width:197;height:132;visibility:visible;mso-wrap-style:square;v-text-anchor:top" coordsize="1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g5MUA&#10;AADcAAAADwAAAGRycy9kb3ducmV2LnhtbESPQWvCQBSE70L/w/IKvdVNQpUaXaUIbb0oNIrnR/aZ&#10;xGbfhuyapP56Vyh4HGbmG2axGkwtOmpdZVlBPI5AEOdWV1woOOw/X99BOI+ssbZMCv7IwWr5NFpg&#10;qm3PP9RlvhABwi5FBaX3TSqly0sy6Ma2IQ7eybYGfZBtIXWLfYCbWiZRNJUGKw4LJTa0Lin/zS5G&#10;weXwddyRmU3s8ZvO2/11TfE1U+rlefiYg/A0+Ef4v73RCpLpG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iDkxQAAANwAAAAPAAAAAAAAAAAAAAAAAJgCAABkcnMv&#10;ZG93bnJldi54bWxQSwUGAAAAAAQABAD1AAAAigMAAAAA&#10;" path="m4,l98,69,,132,196,72,4,xe" fillcolor="black" stroked="f">
                    <v:path arrowok="t" o:connecttype="custom" o:connectlocs="4,827;98,896;0,959;196,899;4,827" o:connectangles="0,0,0,0,0"/>
                  </v:shape>
                </v:group>
                <v:group id="Group 1216" o:spid="_x0000_s1322" style="position:absolute;left:4849;top:827;width:197;height:132" coordorigin="4849,827" coordsize="19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217" o:spid="_x0000_s1323" style="position:absolute;left:4849;top:827;width:197;height:132;visibility:visible;mso-wrap-style:square;v-text-anchor:top" coordsize="1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NPcUA&#10;AADcAAAADwAAAGRycy9kb3ducmV2LnhtbESPQWvCQBSE7wX/w/KE3upGKaFGV1FBiNIejF68PbLP&#10;JJp9G7Krif++Wyh4HGbmG2a+7E0tHtS6yrKC8SgCQZxbXXGh4HTcfnyBcB5ZY22ZFDzJwXIxeJtj&#10;om3HB3pkvhABwi5BBaX3TSKly0sy6Ea2IQ7exbYGfZBtIXWLXYCbWk6iKJYGKw4LJTa0KSm/ZXej&#10;YLdvpuk5O6ZR/b3dHdaf3f3nulLqfdivZiA89f4V/m+nWsEkj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E09xQAAANwAAAAPAAAAAAAAAAAAAAAAAJgCAABkcnMv&#10;ZG93bnJldi54bWxQSwUGAAAAAAQABAD1AAAAigMAAAAA&#10;" path="m196,72l,132,98,69,4,,196,72xe" filled="f" strokeweight=".12pt">
                    <v:path arrowok="t" o:connecttype="custom" o:connectlocs="196,899;0,959;98,896;4,827;196,899" o:connectangles="0,0,0,0,0"/>
                  </v:shape>
                </v:group>
                <v:group id="Group 1214" o:spid="_x0000_s1324" style="position:absolute;left:5878;top:891;width:233;height:8" coordorigin="5878,891" coordsize="23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215" o:spid="_x0000_s1325" style="position:absolute;left:5878;top:891;width:233;height:8;visibility:visible;mso-wrap-style:square;v-text-anchor:top" coordsize="23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8s8QA&#10;AADcAAAADwAAAGRycy9kb3ducmV2LnhtbERPy2rCQBTdF/yH4QrdSJ0Yimh0FAkWuulLi24vmWsS&#10;zNwJM2NM+vWdRaHLw3mvt71pREfO15YVzKYJCOLC6ppLBd/Hl6cFCB+QNTaWScFAHrab0cMaM23v&#10;/EXdIZQihrDPUEEVQptJ6YuKDPqpbYkjd7HOYIjQlVI7vMdw08g0SebSYM2xocKW8oqK6+FmFHw+&#10;H2c/l8np4z3vJsP+PNyWbw0p9TjudysQgfrwL/5zv2oF6TyujW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/LPEAAAA3AAAAA8AAAAAAAAAAAAAAAAAmAIAAGRycy9k&#10;b3ducmV2LnhtbFBLBQYAAAAABAAEAPUAAACJAwAAAAA=&#10;" path="m,8l233,e" filled="f" strokeweight=".20508mm">
                    <v:path arrowok="t" o:connecttype="custom" o:connectlocs="0,899;233,891" o:connectangles="0,0"/>
                  </v:shape>
                </v:group>
                <v:group id="Group 1212" o:spid="_x0000_s1326" style="position:absolute;left:5986;top:829;width:195;height:132" coordorigin="5986,829" coordsize="19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213" o:spid="_x0000_s1327" style="position:absolute;left:5986;top:829;width:195;height:132;visibility:visible;mso-wrap-style:square;v-text-anchor:top" coordsize="19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YUsIA&#10;AADcAAAADwAAAGRycy9kb3ducmV2LnhtbERPy4rCMBTdC/5DuIIbGVMVxqEaRRRBEZ8jA+4uzbUt&#10;NjeliVr/3iwGXB7OezytTSEeVLncsoJeNwJBnFidc6rg/Lv8+gHhPLLGwjIpeJGD6aTZGGOs7ZOP&#10;9Dj5VIQQdjEqyLwvYyldkpFB17UlceCutjLoA6xSqSt8hnBTyH4UfUuDOYeGDEuaZ5TcTnejYENz&#10;OvztF4P1ubc7XO6d4bHYbpRqt+rZCISn2n/E/+6VVtAfhvnhTDgCcv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RhSwgAAANwAAAAPAAAAAAAAAAAAAAAAAJgCAABkcnMvZG93&#10;bnJldi54bWxQSwUGAAAAAAQABAD1AAAAhwMAAAAA&#10;" path="m,l96,65,3,132,194,62,,xe" fillcolor="black" stroked="f">
                    <v:path arrowok="t" o:connecttype="custom" o:connectlocs="0,829;96,894;3,961;194,891;0,829" o:connectangles="0,0,0,0,0"/>
                  </v:shape>
                </v:group>
                <v:group id="Group 1210" o:spid="_x0000_s1328" style="position:absolute;left:5986;top:829;width:195;height:132" coordorigin="5986,829" coordsize="195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211" o:spid="_x0000_s1329" style="position:absolute;left:5986;top:829;width:195;height:132;visibility:visible;mso-wrap-style:square;v-text-anchor:top" coordsize="19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8iMQA&#10;AADcAAAADwAAAGRycy9kb3ducmV2LnhtbESPQYvCMBSE74L/ITzBi2hqD1vpGmURFjx4cKMXb4/m&#10;bVu2ealN1tZ/bwTB4zAz3zDr7WAbcaPO144VLBcJCOLCmZpLBefT93wFwgdkg41jUnAnD9vNeLTG&#10;3Lief+imQykihH2OCqoQ2lxKX1Rk0S9cSxy9X9dZDFF2pTQd9hFuG5kmyYe0WHNcqLClXUXFn/63&#10;CsJF19n+kOmTnvmsH47NlS5LpaaT4esTRKAhvMOv9t4oSLMUnm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fIjEAAAA3AAAAA8AAAAAAAAAAAAAAAAAmAIAAGRycy9k&#10;b3ducmV2LnhtbFBLBQYAAAAABAAEAPUAAACJAwAAAAA=&#10;" path="m194,62l3,132,96,65,,,194,62xe" filled="f" strokeweight=".12pt">
                    <v:path arrowok="t" o:connecttype="custom" o:connectlocs="194,891;3,961;96,894;0,829;194,891" o:connectangles="0,0,0,0,0"/>
                  </v:shape>
                </v:group>
                <v:group id="Group 1208" o:spid="_x0000_s1330" style="position:absolute;left:5050;top:687;width:821;height:420" coordorigin="5050,687" coordsize="821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209" o:spid="_x0000_s1331" style="position:absolute;left:5050;top:687;width:821;height:420;visibility:visible;mso-wrap-style:square;v-text-anchor:top" coordsize="82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jUMQA&#10;AADcAAAADwAAAGRycy9kb3ducmV2LnhtbESPT2vCQBTE7wW/w/IEb82mImmauoooWo81rfdH9uUP&#10;zb4N2TWJ394tFHocZuY3zHo7mVYM1LvGsoKXKAZBXFjdcKXg++v4nIJwHllja5kU3MnBdjN7WmOm&#10;7cgXGnJfiQBhl6GC2vsuk9IVNRl0ke2Ig1fa3qAPsq+k7nEMcNPKZRwn0mDDYaHGjvY1FT/5zSi4&#10;JvkHnstDUr5dbyd9SffF5+6u1GI+7d5BeJr8f/ivfdYKlq8r+D0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o1DEAAAA3AAAAA8AAAAAAAAAAAAAAAAAmAIAAGRycy9k&#10;b3ducmV2LnhtbFBLBQYAAAAABAAEAPUAAACJAwAAAAA=&#10;" path="m821,212l800,144,760,100,701,62,627,32,541,11,477,3,411,,377,1,312,6,251,17,169,41,99,74,46,114,6,177,,212r2,17l32,293r47,42l143,370r78,27l280,410r64,8l411,420r33,l510,414r61,-10l653,380r70,-33l775,307r41,-62l821,212xe" filled="f" strokeweight=".20475mm">
                    <v:path arrowok="t" o:connecttype="custom" o:connectlocs="821,899;800,831;760,787;701,749;627,719;541,698;477,690;411,687;377,688;312,693;251,704;169,728;99,761;46,801;6,864;0,899;2,916;32,980;79,1022;143,1057;221,1084;280,1097;344,1105;411,1107;444,1107;510,1101;571,1091;653,1067;723,1034;775,994;816,932;821,899" o:connectangles="0,0,0,0,0,0,0,0,0,0,0,0,0,0,0,0,0,0,0,0,0,0,0,0,0,0,0,0,0,0,0,0"/>
                  </v:shape>
                </v:group>
                <v:group id="Group 1206" o:spid="_x0000_s1332" style="position:absolute;left:6188;top:663;width:860;height:454" coordorigin="6188,663" coordsize="860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207" o:spid="_x0000_s1333" style="position:absolute;left:6188;top:663;width:860;height:454;visibility:visible;mso-wrap-style:square;v-text-anchor:top" coordsize="86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1p6cQA&#10;AADcAAAADwAAAGRycy9kb3ducmV2LnhtbESPQYvCMBSE7wv+h/AEb2uqgiu1UUQRBb2sil5fm2db&#10;bF5KE7X+e7Ow4HGYmW+YZN6aSjyocaVlBYN+BII4s7rkXMHpuP6egHAeWWNlmRS8yMF81vlKMNb2&#10;yb/0OPhcBAi7GBUU3texlC4ryKDr25o4eFfbGPRBNrnUDT4D3FRyGEVjabDksFBgTcuCstvhbhSs&#10;9id5WZzvqU5H+XUzWu0ur+VOqV63XUxBeGr9J/zf3moFw58x/J0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9aenEAAAA3AAAAA8AAAAAAAAAAAAAAAAAmAIAAGRycy9k&#10;b3ducmV2LnhtbFBLBQYAAAAABAAEAPUAAACJAwAAAAA=&#10;" path="m859,228l837,156,795,108,733,67,656,34,597,18,533,7,465,1,429,,394,1,326,7,262,18,203,34,125,67,64,108,22,156,,228r1,19l33,316r49,46l150,400r82,29l293,442r66,9l429,454r36,-1l533,447r64,-11l656,420r77,-32l795,347r42,-47l859,228xe" filled="f" strokeweight=".20472mm">
                    <v:path arrowok="t" o:connecttype="custom" o:connectlocs="859,891;837,819;795,771;733,730;656,697;597,681;533,670;465,664;429,663;394,664;326,670;262,681;203,697;125,730;64,771;22,819;0,891;1,910;33,979;82,1025;150,1063;232,1092;293,1105;359,1114;429,1117;465,1116;533,1110;597,1099;656,1083;733,1051;795,1010;837,963;859,891" o:connectangles="0,0,0,0,0,0,0,0,0,0,0,0,0,0,0,0,0,0,0,0,0,0,0,0,0,0,0,0,0,0,0,0,0"/>
                  </v:shape>
                </v:group>
                <v:group id="Group 1195" o:spid="_x0000_s1334" style="position:absolute;left:6;top:615;width:917;height:468" coordorigin="6,615" coordsize="917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205" o:spid="_x0000_s1335" style="position:absolute;left:6;top:615;width:917;height:468;visibility:visible;mso-wrap-style:square;v-text-anchor:top" coordsize="91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15MMA&#10;AADcAAAADwAAAGRycy9kb3ducmV2LnhtbERPW2vCMBR+H+w/hDPwbaZ2oFJNZRSEwUS2uuHroTm9&#10;sOakJplWf/3yMPDx47uvN6PpxZmc7ywrmE0TEMSV1R03Cr4O2+clCB+QNfaWScGVPGzyx4c1Ztpe&#10;+JPOZWhEDGGfoYI2hCGT0lctGfRTOxBHrrbOYIjQNVI7vMRw08s0SebSYMexocWBipaqn/LXKNi9&#10;7NLT93Gxvyam/ni/ua4oZ4VSk6fxdQUi0Bju4n/3m1aQLuLa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k15MMAAADcAAAADwAAAAAAAAAAAAAAAACYAgAAZHJzL2Rv&#10;d25yZXYueG1sUEsFBgAAAAAEAAQA9QAAAIgDAAAAAA==&#10;" path="m917,236l893,161,848,112,783,69,700,36,637,19,569,7,496,1,458,,421,1,348,7,280,19,217,36,160,57,89,97,36,144,6,197,,236r1,18l36,326r52,46l159,412r57,21l279,450r69,11l420,467r38,1l496,467r73,-6l637,450r63,-17l757,412r71,-40l881,326r30,-53l917,236xe" filled="f" strokeweight=".20475mm">
                    <v:path arrowok="t" o:connecttype="custom" o:connectlocs="917,851;893,776;848,727;783,684;700,651;637,634;569,622;496,616;458,615;421,616;348,622;280,634;217,651;160,672;89,712;36,759;6,812;0,851;1,869;36,941;88,987;159,1027;216,1048;279,1065;348,1076;420,1082;458,1083;496,1082;569,1076;637,1065;700,1048;757,1027;828,987;881,941;911,888;917,851" o:connectangles="0,0,0,0,0,0,0,0,0,0,0,0,0,0,0,0,0,0,0,0,0,0,0,0,0,0,0,0,0,0,0,0,0,0,0,0"/>
                  </v:shape>
                  <v:shape id="Text Box 1204" o:spid="_x0000_s1336" type="#_x0000_t202" style="position:absolute;left:279;top:761;width:372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81" w:lineRule="exact"/>
                            <w:ind w:left="48" w:hanging="48"/>
                            <w:rPr>
                              <w:rFonts w:ascii="Comic Sans MS" w:eastAsia="Comic Sans MS" w:hAnsi="Comic Sans MS" w:cs="Comic Sans MS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120"/>
                              <w:sz w:val="7"/>
                            </w:rPr>
                            <w:t>Wassen</w:t>
                          </w:r>
                          <w:r>
                            <w:rPr>
                              <w:rFonts w:ascii="Comic Sans MS"/>
                              <w:spacing w:val="-6"/>
                              <w:w w:val="120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20"/>
                              <w:sz w:val="7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before="13" w:line="93" w:lineRule="exact"/>
                            <w:ind w:left="48"/>
                            <w:rPr>
                              <w:rFonts w:ascii="Comic Sans MS" w:eastAsia="Comic Sans MS" w:hAnsi="Comic Sans MS" w:cs="Comic Sans MS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120"/>
                              <w:sz w:val="7"/>
                            </w:rPr>
                            <w:t>snijden</w:t>
                          </w:r>
                        </w:p>
                      </w:txbxContent>
                    </v:textbox>
                  </v:shape>
                  <v:shape id="Text Box 1203" o:spid="_x0000_s1337" type="#_x0000_t202" style="position:absolute;left:1083;top:687;width:55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z w:val="11"/>
                            </w:rPr>
                            <w:t>Suikerbiet</w:t>
                          </w:r>
                        </w:p>
                      </w:txbxContent>
                    </v:textbox>
                  </v:shape>
                  <v:shape id="Text Box 1202" o:spid="_x0000_s1338" type="#_x0000_t202" style="position:absolute;left:2074;top:768;width:695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7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z w:val="11"/>
                            </w:rPr>
                            <w:t>Extraheren</w:t>
                          </w:r>
                          <w:r>
                            <w:rPr>
                              <w:rFonts w:ascii="Comic Sans MS"/>
                              <w:spacing w:val="-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1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line="139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z w:val="11"/>
                            </w:rPr>
                            <w:t>zeven</w:t>
                          </w:r>
                        </w:p>
                      </w:txbxContent>
                    </v:textbox>
                  </v:shape>
                  <v:shape id="Text Box 1201" o:spid="_x0000_s1339" type="#_x0000_t202" style="position:absolute;left:3286;top:699;width:269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95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Comic Sans MS"/>
                              <w:spacing w:val="-2"/>
                              <w:w w:val="95"/>
                              <w:sz w:val="11"/>
                            </w:rPr>
                            <w:t>u</w:t>
                          </w:r>
                          <w:r>
                            <w:rPr>
                              <w:rFonts w:ascii="Comic Sans MS"/>
                              <w:spacing w:val="8"/>
                              <w:w w:val="95"/>
                              <w:sz w:val="11"/>
                            </w:rPr>
                            <w:t>w</w:t>
                          </w:r>
                          <w:r>
                            <w:rPr>
                              <w:rFonts w:ascii="Comic Sans MS"/>
                              <w:w w:val="95"/>
                              <w:sz w:val="11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200" o:spid="_x0000_s1340" type="#_x0000_t202" style="position:absolute;left:3987;top:840;width:518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95"/>
                              <w:sz w:val="11"/>
                            </w:rPr>
                            <w:t>Adsorptie</w:t>
                          </w:r>
                        </w:p>
                      </w:txbxContent>
                    </v:textbox>
                  </v:shape>
                  <v:shape id="Text Box 1199" o:spid="_x0000_s1341" type="#_x0000_t202" style="position:absolute;left:5254;top:852;width:434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95"/>
                              <w:sz w:val="11"/>
                            </w:rPr>
                            <w:t>Filtratie</w:t>
                          </w:r>
                        </w:p>
                      </w:txbxContent>
                    </v:textbox>
                  </v:shape>
                  <v:shape id="Text Box 1198" o:spid="_x0000_s1342" type="#_x0000_t202" style="position:absolute;left:6382;top:843;width:487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-3"/>
                              <w:sz w:val="11"/>
                            </w:rPr>
                            <w:t>Indampen</w:t>
                          </w:r>
                        </w:p>
                      </w:txbxContent>
                    </v:textbox>
                  </v:shape>
                  <v:shape id="Text Box 1197" o:spid="_x0000_s1343" type="#_x0000_t202" style="position:absolute;left:1148;top:970;width:384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z w:val="11"/>
                            </w:rPr>
                            <w:t>stukjes</w:t>
                          </w:r>
                        </w:p>
                      </w:txbxContent>
                    </v:textbox>
                  </v:shape>
                  <v:shape id="Text Box 1196" o:spid="_x0000_s1344" type="#_x0000_t202" style="position:absolute;left:3258;top:977;width:349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16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w w:val="95"/>
                              <w:sz w:val="11"/>
                            </w:rPr>
                            <w:t>dunsap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6897" w:rsidRDefault="009C36BD">
      <w:pPr>
        <w:spacing w:before="36"/>
        <w:ind w:left="2436"/>
        <w:rPr>
          <w:rFonts w:ascii="Comic Sans MS" w:eastAsia="Comic Sans MS" w:hAnsi="Comic Sans MS" w:cs="Comic Sans MS"/>
          <w:sz w:val="11"/>
          <w:szCs w:val="11"/>
        </w:rPr>
      </w:pPr>
      <w:r>
        <w:rPr>
          <w:rFonts w:ascii="Comic Sans MS"/>
          <w:spacing w:val="-3"/>
          <w:sz w:val="11"/>
        </w:rPr>
        <w:t>Pulp</w:t>
      </w:r>
    </w:p>
    <w:p w:rsidR="00036897" w:rsidRDefault="00036897">
      <w:pPr>
        <w:spacing w:before="6"/>
        <w:rPr>
          <w:rFonts w:ascii="Comic Sans MS" w:eastAsia="Comic Sans MS" w:hAnsi="Comic Sans MS" w:cs="Comic Sans MS"/>
          <w:sz w:val="18"/>
          <w:szCs w:val="18"/>
        </w:rPr>
      </w:pPr>
    </w:p>
    <w:p w:rsidR="00036897" w:rsidRDefault="00FD644E">
      <w:pPr>
        <w:pStyle w:val="Kop4"/>
        <w:ind w:left="480"/>
        <w:rPr>
          <w:u w:val="none"/>
        </w:rPr>
      </w:pPr>
      <w:r w:rsidRPr="00FD644E">
        <w:rPr>
          <w:rFonts w:ascii="Comic Sans MS" w:eastAsia="Comic Sans MS" w:hAnsi="Comic Sans MS" w:cs="Comic Sans MS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63360" behindDoc="0" locked="0" layoutInCell="1" allowOverlap="1" wp14:anchorId="7BB1EAA5" wp14:editId="7383BCE4">
            <wp:simplePos x="0" y="0"/>
            <wp:positionH relativeFrom="column">
              <wp:posOffset>229235</wp:posOffset>
            </wp:positionH>
            <wp:positionV relativeFrom="paragraph">
              <wp:posOffset>41910</wp:posOffset>
            </wp:positionV>
            <wp:extent cx="245745" cy="226060"/>
            <wp:effectExtent l="0" t="0" r="1905" b="2540"/>
            <wp:wrapNone/>
            <wp:docPr id="710" name="Afbeelding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u w:val="none"/>
        </w:rPr>
        <w:t xml:space="preserve">el </w:t>
      </w:r>
      <w:r w:rsidR="009C36BD">
        <w:rPr>
          <w:rFonts w:ascii="Arial"/>
          <w:spacing w:val="23"/>
          <w:u w:val="none"/>
        </w:rPr>
        <w:t xml:space="preserve"> </w:t>
      </w:r>
      <w:r w:rsidR="009C36BD">
        <w:rPr>
          <w:spacing w:val="-1"/>
          <w:u w:val="thick" w:color="000000"/>
        </w:rPr>
        <w:t>Iedereen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2"/>
          <w:u w:val="thick" w:color="000000"/>
        </w:rPr>
        <w:t>neemt</w:t>
      </w:r>
      <w:r w:rsidR="009C36BD">
        <w:rPr>
          <w:spacing w:val="-4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1"/>
          <w:u w:val="thick" w:color="000000"/>
        </w:rPr>
        <w:t>rol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aan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die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u w:val="thick" w:color="000000"/>
        </w:rPr>
        <w:t>in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vorige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taak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u w:val="thick" w:color="000000"/>
        </w:rPr>
        <w:t>is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vastgesteld.</w:t>
      </w:r>
    </w:p>
    <w:p w:rsidR="00036897" w:rsidRDefault="000368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6897" w:rsidRDefault="00FD644E">
      <w:pPr>
        <w:pStyle w:val="Plattetekst"/>
        <w:tabs>
          <w:tab w:val="left" w:pos="478"/>
        </w:tabs>
        <w:spacing w:before="66" w:line="293" w:lineRule="exact"/>
        <w:ind w:left="120" w:firstLine="0"/>
      </w:pPr>
      <w:r w:rsidRPr="00FD644E">
        <w:rPr>
          <w:rFonts w:ascii="Arial"/>
          <w:noProof/>
          <w:lang w:val="nl-NL" w:eastAsia="nl-NL"/>
        </w:rPr>
        <w:drawing>
          <wp:anchor distT="0" distB="0" distL="114300" distR="114300" simplePos="0" relativeHeight="251664384" behindDoc="0" locked="0" layoutInCell="1" allowOverlap="1" wp14:anchorId="1FF267E6" wp14:editId="318899C7">
            <wp:simplePos x="0" y="0"/>
            <wp:positionH relativeFrom="column">
              <wp:posOffset>13335</wp:posOffset>
            </wp:positionH>
            <wp:positionV relativeFrom="paragraph">
              <wp:posOffset>46990</wp:posOffset>
            </wp:positionV>
            <wp:extent cx="245745" cy="226060"/>
            <wp:effectExtent l="0" t="0" r="1905" b="2540"/>
            <wp:wrapNone/>
            <wp:docPr id="712" name="Afbeelding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rPr>
          <w:spacing w:val="-1"/>
        </w:rPr>
        <w:t>In</w:t>
      </w:r>
      <w:r w:rsidR="009C36BD">
        <w:rPr>
          <w:spacing w:val="-3"/>
        </w:rPr>
        <w:t xml:space="preserve"> </w:t>
      </w:r>
      <w:r w:rsidR="009C36BD">
        <w:t>taak</w:t>
      </w:r>
      <w:r w:rsidR="009C36BD">
        <w:rPr>
          <w:spacing w:val="-7"/>
        </w:rPr>
        <w:t xml:space="preserve"> </w:t>
      </w:r>
      <w:r w:rsidR="009C36BD">
        <w:t>3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hebben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-3"/>
        </w:rPr>
        <w:t xml:space="preserve"> </w:t>
      </w:r>
      <w:r w:rsidR="009C36BD">
        <w:rPr>
          <w:spacing w:val="-2"/>
        </w:rPr>
        <w:t xml:space="preserve">het </w:t>
      </w:r>
      <w:r w:rsidR="009C36BD">
        <w:rPr>
          <w:spacing w:val="-1"/>
        </w:rPr>
        <w:t>water/bietenmengsel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gezeefd.</w:t>
      </w:r>
    </w:p>
    <w:p w:rsidR="00036897" w:rsidRDefault="009C36BD">
      <w:pPr>
        <w:pStyle w:val="Plattetekst"/>
        <w:ind w:left="478" w:firstLine="0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>blokschema</w:t>
      </w:r>
      <w:r>
        <w:rPr>
          <w:spacing w:val="-5"/>
        </w:rPr>
        <w:t xml:space="preserve"> </w:t>
      </w:r>
      <w:r>
        <w:t>hier</w:t>
      </w:r>
      <w:r>
        <w:rPr>
          <w:spacing w:val="-4"/>
        </w:rPr>
        <w:t xml:space="preserve"> </w:t>
      </w:r>
      <w:r>
        <w:rPr>
          <w:spacing w:val="-1"/>
        </w:rPr>
        <w:t>boven</w:t>
      </w:r>
      <w:r>
        <w:rPr>
          <w:spacing w:val="-2"/>
        </w:rPr>
        <w:t xml:space="preserve"> </w:t>
      </w:r>
      <w:r>
        <w:rPr>
          <w:spacing w:val="-1"/>
        </w:rPr>
        <w:t xml:space="preserve">kun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controleren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spacing w:val="-1"/>
        </w:rPr>
        <w:t>weet</w:t>
      </w:r>
      <w:r>
        <w:rPr>
          <w:spacing w:val="-3"/>
        </w:rPr>
        <w:t xml:space="preserve"> </w:t>
      </w:r>
      <w:r>
        <w:rPr>
          <w:spacing w:val="-1"/>
        </w:rPr>
        <w:t>waar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t>zijn.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hanging="340"/>
      </w:pPr>
      <w:r>
        <w:t>Waaruit</w:t>
      </w:r>
      <w:r>
        <w:rPr>
          <w:spacing w:val="-4"/>
        </w:rPr>
        <w:t xml:space="preserve"> </w:t>
      </w:r>
      <w:r>
        <w:rPr>
          <w:spacing w:val="-1"/>
        </w:rPr>
        <w:t>bestond volgens</w:t>
      </w:r>
      <w:r>
        <w:rPr>
          <w:spacing w:val="-4"/>
        </w:rPr>
        <w:t xml:space="preserve"> </w:t>
      </w:r>
      <w:r>
        <w:t>jullie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residu, de prut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de zeef?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left="480"/>
      </w:pPr>
      <w:r>
        <w:t>Waar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volgens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suiker</w:t>
      </w:r>
      <w:r>
        <w:rPr>
          <w:spacing w:val="-2"/>
        </w:rPr>
        <w:t xml:space="preserve"> </w:t>
      </w:r>
      <w:r>
        <w:rPr>
          <w:spacing w:val="-1"/>
        </w:rPr>
        <w:t>gebleven?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left="480"/>
      </w:pPr>
      <w:r>
        <w:t>Van</w:t>
      </w:r>
      <w:r>
        <w:rPr>
          <w:spacing w:val="-2"/>
        </w:rPr>
        <w:t xml:space="preserve"> </w:t>
      </w:r>
      <w:r>
        <w:rPr>
          <w:spacing w:val="-1"/>
        </w:rPr>
        <w:t>welke</w:t>
      </w:r>
      <w:r>
        <w:rPr>
          <w:spacing w:val="-2"/>
        </w:rPr>
        <w:t xml:space="preserve"> </w:t>
      </w:r>
      <w:r>
        <w:rPr>
          <w:spacing w:val="-1"/>
        </w:rPr>
        <w:t>stoffen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rPr>
          <w:spacing w:val="-1"/>
        </w:rPr>
        <w:t>filtraat volgens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ieder</w:t>
      </w:r>
      <w:r>
        <w:rPr>
          <w:spacing w:val="-2"/>
        </w:rPr>
        <w:t xml:space="preserve"> </w:t>
      </w:r>
      <w:r>
        <w:rPr>
          <w:spacing w:val="-1"/>
        </w:rPr>
        <w:t>geval</w:t>
      </w:r>
      <w:r>
        <w:rPr>
          <w:spacing w:val="-5"/>
        </w:rPr>
        <w:t xml:space="preserve"> </w:t>
      </w:r>
      <w:r>
        <w:rPr>
          <w:spacing w:val="-1"/>
        </w:rPr>
        <w:t>een mengsel?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left="480"/>
      </w:pPr>
      <w:r>
        <w:t>Denken</w:t>
      </w:r>
      <w:r>
        <w:rPr>
          <w:spacing w:val="-4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t>meer</w:t>
      </w:r>
      <w:r>
        <w:rPr>
          <w:spacing w:val="-2"/>
        </w:rPr>
        <w:t xml:space="preserve"> </w:t>
      </w:r>
      <w:r>
        <w:rPr>
          <w:spacing w:val="-1"/>
        </w:rPr>
        <w:t>stoffen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filtraat</w:t>
      </w:r>
      <w:r>
        <w:t xml:space="preserve"> </w:t>
      </w:r>
      <w:r>
        <w:rPr>
          <w:spacing w:val="-1"/>
        </w:rPr>
        <w:t>zitten?</w:t>
      </w:r>
      <w:r>
        <w:rPr>
          <w:spacing w:val="-3"/>
        </w:rPr>
        <w:t xml:space="preserve"> </w:t>
      </w:r>
      <w:r>
        <w:rPr>
          <w:spacing w:val="-1"/>
        </w:rPr>
        <w:t>Waarom</w:t>
      </w:r>
      <w:r>
        <w:rPr>
          <w:spacing w:val="-4"/>
        </w:rPr>
        <w:t xml:space="preserve"> </w:t>
      </w:r>
      <w:r>
        <w:rPr>
          <w:spacing w:val="-1"/>
        </w:rPr>
        <w:t>denken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dat?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left="480"/>
      </w:pPr>
      <w:r>
        <w:t>Wat is</w:t>
      </w:r>
      <w:r>
        <w:rPr>
          <w:spacing w:val="-2"/>
        </w:rPr>
        <w:t xml:space="preserve"> </w:t>
      </w:r>
      <w:r>
        <w:rPr>
          <w:spacing w:val="-1"/>
        </w:rPr>
        <w:t>volgens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t>nut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>naspoelen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1"/>
        </w:rPr>
        <w:t xml:space="preserve"> </w:t>
      </w:r>
      <w:r>
        <w:rPr>
          <w:spacing w:val="-1"/>
        </w:rPr>
        <w:t>het</w:t>
      </w:r>
      <w:r>
        <w:rPr>
          <w:spacing w:val="-2"/>
        </w:rPr>
        <w:t xml:space="preserve"> </w:t>
      </w:r>
      <w:r>
        <w:rPr>
          <w:spacing w:val="-1"/>
        </w:rPr>
        <w:t>residu?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FD644E">
      <w:pPr>
        <w:spacing w:before="2"/>
        <w:rPr>
          <w:rFonts w:ascii="Calibri" w:eastAsia="Calibri" w:hAnsi="Calibri" w:cs="Calibri"/>
          <w:sz w:val="24"/>
          <w:szCs w:val="24"/>
        </w:rPr>
      </w:pPr>
      <w:r w:rsidRPr="00FD644E">
        <w:rPr>
          <w:rFonts w:ascii="Calibri"/>
          <w:noProof/>
          <w:spacing w:val="-3"/>
          <w:sz w:val="24"/>
          <w:lang w:val="nl-NL" w:eastAsia="nl-NL"/>
        </w:rPr>
        <w:drawing>
          <wp:anchor distT="0" distB="0" distL="114300" distR="114300" simplePos="0" relativeHeight="251665408" behindDoc="0" locked="0" layoutInCell="1" allowOverlap="1" wp14:anchorId="60803C1C" wp14:editId="328EEFB0">
            <wp:simplePos x="0" y="0"/>
            <wp:positionH relativeFrom="column">
              <wp:posOffset>228600</wp:posOffset>
            </wp:positionH>
            <wp:positionV relativeFrom="paragraph">
              <wp:posOffset>179070</wp:posOffset>
            </wp:positionV>
            <wp:extent cx="245745" cy="226060"/>
            <wp:effectExtent l="0" t="0" r="1905" b="2540"/>
            <wp:wrapNone/>
            <wp:docPr id="714" name="Afbeelding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tabs>
          <w:tab w:val="left" w:pos="828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w w:val="65"/>
          <w:sz w:val="24"/>
        </w:rPr>
        <w:t>el</w:t>
      </w:r>
      <w:r>
        <w:rPr>
          <w:rFonts w:ascii="Arial"/>
          <w:w w:val="65"/>
          <w:sz w:val="24"/>
        </w:rPr>
        <w:tab/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taak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3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hebben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jullie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 xml:space="preserve">twee </w:t>
      </w:r>
      <w:r>
        <w:rPr>
          <w:rFonts w:ascii="Calibri"/>
          <w:i/>
          <w:spacing w:val="-1"/>
          <w:sz w:val="24"/>
        </w:rPr>
        <w:t>scheidingsmethoden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sz w:val="24"/>
        </w:rPr>
        <w:t>leren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kennen: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extractie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sz w:val="24"/>
        </w:rPr>
        <w:t>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filtratie</w:t>
      </w:r>
      <w:r>
        <w:rPr>
          <w:rFonts w:ascii="Calibri"/>
          <w:spacing w:val="-1"/>
          <w:sz w:val="24"/>
        </w:rPr>
        <w:t>.</w:t>
      </w:r>
    </w:p>
    <w:p w:rsidR="00036897" w:rsidRDefault="009C36BD">
      <w:pPr>
        <w:pStyle w:val="Plattetekst"/>
        <w:ind w:left="840" w:right="1155" w:firstLine="0"/>
      </w:pPr>
      <w:r>
        <w:rPr>
          <w:rFonts w:cs="Calibri"/>
          <w:i/>
          <w:spacing w:val="-1"/>
        </w:rPr>
        <w:t>Extractie</w:t>
      </w:r>
      <w:r>
        <w:rPr>
          <w:rFonts w:cs="Calibri"/>
          <w:i/>
          <w:spacing w:val="-3"/>
        </w:rPr>
        <w:t xml:space="preserve"> </w:t>
      </w:r>
      <w:r>
        <w:rPr>
          <w:spacing w:val="-1"/>
        </w:rPr>
        <w:t>gebeurde</w:t>
      </w:r>
      <w:r>
        <w:rPr>
          <w:spacing w:val="-4"/>
        </w:rPr>
        <w:t xml:space="preserve"> </w:t>
      </w:r>
      <w:r>
        <w:rPr>
          <w:spacing w:val="-1"/>
        </w:rPr>
        <w:t>toen</w:t>
      </w:r>
      <w:r>
        <w:rPr>
          <w:spacing w:val="-7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5"/>
        </w:rPr>
        <w:t xml:space="preserve"> </w:t>
      </w:r>
      <w:r>
        <w:rPr>
          <w:spacing w:val="-1"/>
        </w:rPr>
        <w:t>hete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bij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bietenfrietjes</w:t>
      </w:r>
      <w:r>
        <w:rPr>
          <w:spacing w:val="-3"/>
        </w:rPr>
        <w:t xml:space="preserve"> </w:t>
      </w:r>
      <w:r>
        <w:rPr>
          <w:spacing w:val="-1"/>
        </w:rPr>
        <w:t>voegde.</w:t>
      </w:r>
      <w:r>
        <w:rPr>
          <w:spacing w:val="-6"/>
        </w:rPr>
        <w:t xml:space="preserve"> </w:t>
      </w:r>
      <w:r>
        <w:rPr>
          <w:spacing w:val="-1"/>
        </w:rPr>
        <w:t>Het</w:t>
      </w:r>
      <w:r>
        <w:rPr>
          <w:spacing w:val="-5"/>
        </w:rPr>
        <w:t xml:space="preserve"> </w:t>
      </w:r>
      <w:r>
        <w:t>hete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81"/>
          <w:w w:val="99"/>
        </w:rPr>
        <w:t xml:space="preserve"> </w:t>
      </w:r>
      <w:r>
        <w:t>“trok”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suiker uit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biet.</w:t>
      </w:r>
    </w:p>
    <w:p w:rsidR="00036897" w:rsidRDefault="009C36BD">
      <w:pPr>
        <w:ind w:left="840" w:right="11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Bij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extractie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(werkwoord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extraheren</w:t>
      </w:r>
      <w:r>
        <w:rPr>
          <w:rFonts w:ascii="Calibri"/>
          <w:spacing w:val="-1"/>
          <w:sz w:val="24"/>
        </w:rPr>
        <w:t>)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maak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je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gebruik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van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het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feit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dat de</w:t>
      </w:r>
      <w:r>
        <w:rPr>
          <w:rFonts w:ascii="Calibri"/>
          <w:spacing w:val="-2"/>
          <w:sz w:val="24"/>
        </w:rPr>
        <w:t xml:space="preserve"> ene </w:t>
      </w:r>
      <w:r>
        <w:rPr>
          <w:rFonts w:ascii="Calibri"/>
          <w:spacing w:val="-1"/>
          <w:sz w:val="24"/>
        </w:rPr>
        <w:t>stof wel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oplost</w:t>
      </w:r>
      <w:r>
        <w:rPr>
          <w:rFonts w:ascii="Calibri"/>
          <w:spacing w:val="73"/>
          <w:w w:val="99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extractiemiddel</w:t>
      </w:r>
      <w:r>
        <w:rPr>
          <w:rFonts w:ascii="Calibri"/>
          <w:spacing w:val="-1"/>
          <w:sz w:val="24"/>
        </w:rPr>
        <w:t>, 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vloeistof, 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1"/>
          <w:sz w:val="24"/>
        </w:rPr>
        <w:t xml:space="preserve"> andere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stof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niet.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numPr>
          <w:ilvl w:val="0"/>
          <w:numId w:val="24"/>
        </w:numPr>
        <w:tabs>
          <w:tab w:val="left" w:pos="481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Welke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stof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extractiemiddel</w:t>
      </w:r>
      <w:r>
        <w:rPr>
          <w:rFonts w:ascii="Calibri"/>
          <w:spacing w:val="-1"/>
          <w:sz w:val="24"/>
        </w:rPr>
        <w:t>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numPr>
          <w:ilvl w:val="0"/>
          <w:numId w:val="24"/>
        </w:numPr>
        <w:tabs>
          <w:tab w:val="left" w:pos="481"/>
        </w:tabs>
        <w:ind w:left="4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Welke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stof(fen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)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loste(n)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op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pacing w:val="-2"/>
          <w:sz w:val="24"/>
        </w:rPr>
        <w:t xml:space="preserve">in </w:t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extractiemiddel </w:t>
      </w:r>
      <w:r>
        <w:rPr>
          <w:rFonts w:ascii="Calibri"/>
          <w:sz w:val="24"/>
        </w:rPr>
        <w:t>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welke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niet?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left="480"/>
      </w:pPr>
      <w:r>
        <w:rPr>
          <w:spacing w:val="-1"/>
        </w:rPr>
        <w:t>Leg</w:t>
      </w:r>
      <w:r>
        <w:rPr>
          <w:spacing w:val="-2"/>
        </w:rPr>
        <w:t xml:space="preserve"> </w:t>
      </w:r>
      <w:r>
        <w:rPr>
          <w:spacing w:val="-1"/>
        </w:rPr>
        <w:t>uit</w:t>
      </w:r>
      <w:r>
        <w:t xml:space="preserve"> </w:t>
      </w:r>
      <w:r>
        <w:rPr>
          <w:spacing w:val="-1"/>
        </w:rPr>
        <w:t>dat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stoffen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biet</w:t>
      </w:r>
      <w:r>
        <w:rPr>
          <w:spacing w:val="-3"/>
        </w:rPr>
        <w:t xml:space="preserve"> </w:t>
      </w:r>
      <w:r>
        <w:t>zaten</w:t>
      </w:r>
      <w:r>
        <w:rPr>
          <w:spacing w:val="-3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rPr>
          <w:i/>
          <w:spacing w:val="-1"/>
        </w:rPr>
        <w:t xml:space="preserve">extractie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rPr>
          <w:spacing w:val="-1"/>
        </w:rPr>
        <w:t>elkaar gescheiden</w:t>
      </w:r>
      <w:r>
        <w:rPr>
          <w:spacing w:val="-3"/>
        </w:rPr>
        <w:t xml:space="preserve"> </w:t>
      </w:r>
      <w:r>
        <w:rPr>
          <w:spacing w:val="-1"/>
        </w:rPr>
        <w:t>zijn.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81"/>
        </w:tabs>
        <w:ind w:left="480"/>
      </w:pPr>
      <w:r>
        <w:t>Waarom</w:t>
      </w:r>
      <w:r>
        <w:rPr>
          <w:spacing w:val="-5"/>
        </w:rPr>
        <w:t xml:space="preserve"> </w:t>
      </w:r>
      <w:r>
        <w:rPr>
          <w:spacing w:val="-1"/>
        </w:rPr>
        <w:t>denken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rPr>
          <w:spacing w:val="-1"/>
        </w:rPr>
        <w:t>dat de</w:t>
      </w:r>
      <w:r>
        <w:rPr>
          <w:spacing w:val="-2"/>
        </w:rPr>
        <w:t xml:space="preserve"> </w:t>
      </w:r>
      <w:r>
        <w:rPr>
          <w:spacing w:val="-1"/>
        </w:rPr>
        <w:t>biet</w:t>
      </w:r>
      <w:r>
        <w:rPr>
          <w:spacing w:val="-4"/>
        </w:rPr>
        <w:t xml:space="preserve"> </w:t>
      </w:r>
      <w:r>
        <w:rPr>
          <w:spacing w:val="-1"/>
        </w:rPr>
        <w:t>eerst</w:t>
      </w:r>
      <w:r>
        <w:rPr>
          <w:spacing w:val="-4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rPr>
          <w:spacing w:val="-1"/>
        </w:rPr>
        <w:t>blokjes</w:t>
      </w:r>
      <w:r>
        <w:rPr>
          <w:spacing w:val="-5"/>
        </w:rPr>
        <w:t xml:space="preserve"> </w:t>
      </w:r>
      <w:r>
        <w:rPr>
          <w:spacing w:val="-1"/>
        </w:rPr>
        <w:t>gesneden</w:t>
      </w:r>
      <w:r>
        <w:rPr>
          <w:spacing w:val="-4"/>
        </w:rPr>
        <w:t xml:space="preserve"> </w:t>
      </w:r>
      <w:r>
        <w:rPr>
          <w:spacing w:val="-1"/>
        </w:rPr>
        <w:t>moest worden?</w:t>
      </w:r>
    </w:p>
    <w:p w:rsidR="00036897" w:rsidRDefault="00036897">
      <w:pPr>
        <w:sectPr w:rsidR="00036897">
          <w:pgSz w:w="11900" w:h="16840"/>
          <w:pgMar w:top="960" w:right="80" w:bottom="860" w:left="960" w:header="0" w:footer="675" w:gutter="0"/>
          <w:cols w:space="708"/>
        </w:sectPr>
      </w:pPr>
    </w:p>
    <w:p w:rsidR="00036897" w:rsidRDefault="00FD644E">
      <w:pPr>
        <w:pStyle w:val="Plattetekst"/>
        <w:tabs>
          <w:tab w:val="left" w:pos="808"/>
        </w:tabs>
        <w:spacing w:before="53"/>
        <w:ind w:firstLine="0"/>
      </w:pPr>
      <w:r w:rsidRPr="00FD644E">
        <w:rPr>
          <w:rFonts w:ascii="Arial"/>
          <w:noProof/>
          <w:w w:val="65"/>
          <w:lang w:val="nl-NL"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308E13E5" wp14:editId="559E13AE">
            <wp:simplePos x="0" y="0"/>
            <wp:positionH relativeFrom="column">
              <wp:posOffset>222885</wp:posOffset>
            </wp:positionH>
            <wp:positionV relativeFrom="paragraph">
              <wp:posOffset>10160</wp:posOffset>
            </wp:positionV>
            <wp:extent cx="245745" cy="226060"/>
            <wp:effectExtent l="0" t="0" r="1905" b="2540"/>
            <wp:wrapNone/>
            <wp:docPr id="716" name="Afbeelding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t>Na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extractie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vindt</w:t>
      </w:r>
      <w:r w:rsidR="009C36BD">
        <w:rPr>
          <w:spacing w:val="-3"/>
        </w:rPr>
        <w:t xml:space="preserve"> </w:t>
      </w:r>
      <w:r w:rsidR="009C36BD">
        <w:t>in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regel</w:t>
      </w:r>
      <w:r w:rsidR="009C36BD">
        <w:rPr>
          <w:spacing w:val="-4"/>
        </w:rPr>
        <w:t xml:space="preserve"> </w:t>
      </w:r>
      <w:r w:rsidR="009C36BD">
        <w:rPr>
          <w:i/>
        </w:rPr>
        <w:t>filtratie</w:t>
      </w:r>
      <w:r w:rsidR="009C36BD">
        <w:rPr>
          <w:i/>
          <w:spacing w:val="-4"/>
        </w:rPr>
        <w:t xml:space="preserve"> </w:t>
      </w:r>
      <w:r w:rsidR="009C36BD">
        <w:rPr>
          <w:spacing w:val="-1"/>
        </w:rPr>
        <w:t>plaats.</w:t>
      </w:r>
    </w:p>
    <w:p w:rsidR="00036897" w:rsidRDefault="009C36BD">
      <w:pPr>
        <w:pStyle w:val="Plattetekst"/>
        <w:ind w:left="820" w:right="850" w:firstLine="0"/>
      </w:pPr>
      <w:r>
        <w:rPr>
          <w:spacing w:val="-1"/>
        </w:rPr>
        <w:t>Bij</w:t>
      </w:r>
      <w:r>
        <w:rPr>
          <w:spacing w:val="-3"/>
        </w:rPr>
        <w:t xml:space="preserve"> </w:t>
      </w:r>
      <w:r>
        <w:rPr>
          <w:i/>
        </w:rPr>
        <w:t>filtratie</w:t>
      </w:r>
      <w:r>
        <w:rPr>
          <w:i/>
          <w:spacing w:val="-3"/>
        </w:rPr>
        <w:t xml:space="preserve"> </w:t>
      </w:r>
      <w:r>
        <w:rPr>
          <w:spacing w:val="-1"/>
        </w:rPr>
        <w:t>(werkwoord</w:t>
      </w:r>
      <w:r>
        <w:rPr>
          <w:spacing w:val="-3"/>
        </w:rPr>
        <w:t xml:space="preserve"> </w:t>
      </w:r>
      <w:r>
        <w:rPr>
          <w:i/>
          <w:spacing w:val="-1"/>
        </w:rPr>
        <w:t>filtreren</w:t>
      </w:r>
      <w:r>
        <w:rPr>
          <w:spacing w:val="-1"/>
        </w:rPr>
        <w:t>)</w:t>
      </w:r>
      <w:r>
        <w:rPr>
          <w:spacing w:val="-2"/>
        </w:rPr>
        <w:t xml:space="preserve"> </w:t>
      </w:r>
      <w:r>
        <w:t>maak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gebruik</w:t>
      </w:r>
      <w:r>
        <w:rPr>
          <w:spacing w:val="-6"/>
        </w:rPr>
        <w:t xml:space="preserve"> </w:t>
      </w:r>
      <w:r>
        <w:rPr>
          <w:spacing w:val="-1"/>
        </w:rPr>
        <w:t>van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feit dat vloeistoffen</w:t>
      </w:r>
      <w:r>
        <w:rPr>
          <w:spacing w:val="-3"/>
        </w:rPr>
        <w:t xml:space="preserve"> </w:t>
      </w:r>
      <w:r>
        <w:rPr>
          <w:spacing w:val="-1"/>
        </w:rPr>
        <w:t>wel</w:t>
      </w:r>
      <w:r>
        <w:rPr>
          <w:spacing w:val="-4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rPr>
          <w:spacing w:val="-1"/>
        </w:rPr>
        <w:t>een</w:t>
      </w:r>
      <w:r>
        <w:rPr>
          <w:spacing w:val="55"/>
        </w:rPr>
        <w:t xml:space="preserve"> </w:t>
      </w:r>
      <w:r>
        <w:t>filter</w:t>
      </w:r>
      <w:r>
        <w:rPr>
          <w:spacing w:val="-5"/>
        </w:rPr>
        <w:t xml:space="preserve"> </w:t>
      </w:r>
      <w:r>
        <w:rPr>
          <w:spacing w:val="-1"/>
        </w:rPr>
        <w:t>kunnen</w:t>
      </w:r>
      <w:r>
        <w:rPr>
          <w:spacing w:val="-3"/>
        </w:rPr>
        <w:t xml:space="preserve"> </w:t>
      </w:r>
      <w:r>
        <w:rPr>
          <w:spacing w:val="-1"/>
        </w:rPr>
        <w:t>en vaste</w:t>
      </w:r>
      <w:r>
        <w:rPr>
          <w:spacing w:val="-4"/>
        </w:rPr>
        <w:t xml:space="preserve"> </w:t>
      </w:r>
      <w:r>
        <w:rPr>
          <w:spacing w:val="-1"/>
        </w:rPr>
        <w:t>stoffen</w:t>
      </w:r>
      <w:r>
        <w:rPr>
          <w:spacing w:val="-3"/>
        </w:rPr>
        <w:t xml:space="preserve"> </w:t>
      </w:r>
      <w:r>
        <w:t>niet.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scheidingsmethode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op</w:t>
      </w:r>
      <w:r>
        <w:rPr>
          <w:spacing w:val="-3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5"/>
        </w:rPr>
        <w:t xml:space="preserve"> </w:t>
      </w:r>
      <w:r>
        <w:rPr>
          <w:spacing w:val="-1"/>
        </w:rPr>
        <w:t>verschil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deeltjes</w:t>
      </w:r>
      <w:r>
        <w:rPr>
          <w:spacing w:val="73"/>
        </w:rPr>
        <w:t xml:space="preserve"> </w:t>
      </w:r>
      <w:r>
        <w:rPr>
          <w:spacing w:val="-1"/>
        </w:rPr>
        <w:t>grootte.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61"/>
        </w:tabs>
      </w:pPr>
      <w:r>
        <w:rPr>
          <w:spacing w:val="-1"/>
        </w:rPr>
        <w:t>Welke</w:t>
      </w:r>
      <w:r>
        <w:rPr>
          <w:spacing w:val="-3"/>
        </w:rPr>
        <w:t xml:space="preserve"> </w:t>
      </w:r>
      <w:r>
        <w:rPr>
          <w:spacing w:val="-1"/>
        </w:rPr>
        <w:t>stoffen</w:t>
      </w:r>
      <w:r>
        <w:rPr>
          <w:spacing w:val="-2"/>
        </w:rPr>
        <w:t xml:space="preserve"> </w:t>
      </w:r>
      <w:r>
        <w:rPr>
          <w:spacing w:val="-1"/>
        </w:rPr>
        <w:t>(of mengsels)</w:t>
      </w:r>
      <w:r>
        <w:rPr>
          <w:spacing w:val="-3"/>
        </w:rPr>
        <w:t xml:space="preserve"> </w:t>
      </w:r>
      <w:r>
        <w:rPr>
          <w:spacing w:val="-1"/>
        </w:rPr>
        <w:t>hebben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t>door</w:t>
      </w:r>
      <w:r>
        <w:rPr>
          <w:spacing w:val="-4"/>
        </w:rPr>
        <w:t xml:space="preserve"> </w:t>
      </w:r>
      <w:r>
        <w:rPr>
          <w:i/>
          <w:spacing w:val="-1"/>
        </w:rPr>
        <w:t>filtratie</w:t>
      </w:r>
      <w:r>
        <w:rPr>
          <w:i/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elkaar</w:t>
      </w:r>
      <w:r>
        <w:rPr>
          <w:spacing w:val="-2"/>
        </w:rPr>
        <w:t xml:space="preserve"> </w:t>
      </w:r>
      <w:r>
        <w:rPr>
          <w:spacing w:val="-1"/>
        </w:rPr>
        <w:t>gescheiden?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61"/>
        </w:tabs>
        <w:ind w:right="1106"/>
      </w:pPr>
      <w:r>
        <w:rPr>
          <w:spacing w:val="-1"/>
        </w:rPr>
        <w:t>Gaat volgens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vaste stof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niet</w:t>
      </w:r>
      <w:r>
        <w:rPr>
          <w:u w:val="single" w:color="00000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opgelost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de vloeistof</w:t>
      </w:r>
      <w:r>
        <w:t xml:space="preserve"> </w:t>
      </w:r>
      <w:r>
        <w:rPr>
          <w:spacing w:val="-1"/>
        </w:rPr>
        <w:t>mee door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filter?</w:t>
      </w:r>
      <w:r>
        <w:rPr>
          <w:spacing w:val="-2"/>
        </w:rPr>
        <w:t xml:space="preserve"> </w:t>
      </w:r>
      <w:r>
        <w:rPr>
          <w:spacing w:val="-1"/>
        </w:rPr>
        <w:t>Licht</w:t>
      </w:r>
      <w:r>
        <w:t xml:space="preserve"> </w:t>
      </w:r>
      <w:r>
        <w:rPr>
          <w:spacing w:val="-2"/>
        </w:rPr>
        <w:t>je</w:t>
      </w:r>
      <w:r>
        <w:rPr>
          <w:spacing w:val="83"/>
          <w:w w:val="99"/>
        </w:rPr>
        <w:t xml:space="preserve"> </w:t>
      </w:r>
      <w:r>
        <w:rPr>
          <w:spacing w:val="-1"/>
        </w:rPr>
        <w:t>antwoord</w:t>
      </w:r>
      <w:r>
        <w:rPr>
          <w:spacing w:val="-5"/>
        </w:rPr>
        <w:t xml:space="preserve"> </w:t>
      </w:r>
      <w:r>
        <w:t>toe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een</w:t>
      </w:r>
      <w:r>
        <w:rPr>
          <w:spacing w:val="-3"/>
        </w:rPr>
        <w:t xml:space="preserve"> </w:t>
      </w:r>
      <w:r>
        <w:rPr>
          <w:spacing w:val="-1"/>
        </w:rPr>
        <w:t>voorbeeld.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61"/>
        </w:tabs>
        <w:ind w:right="1204"/>
      </w:pPr>
      <w:r>
        <w:rPr>
          <w:spacing w:val="-1"/>
        </w:rPr>
        <w:t>Gaat volgens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vaste stof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 xml:space="preserve">wel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opgelost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de</w:t>
      </w:r>
      <w:r>
        <w:rPr>
          <w:spacing w:val="-2"/>
        </w:rPr>
        <w:t xml:space="preserve"> </w:t>
      </w:r>
      <w:r>
        <w:rPr>
          <w:spacing w:val="-1"/>
        </w:rPr>
        <w:t>vloeistof</w:t>
      </w:r>
      <w:r>
        <w:t xml:space="preserve"> </w:t>
      </w:r>
      <w:r>
        <w:rPr>
          <w:spacing w:val="-1"/>
        </w:rPr>
        <w:t>mee door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filter?</w:t>
      </w:r>
      <w:r>
        <w:rPr>
          <w:spacing w:val="-2"/>
        </w:rPr>
        <w:t xml:space="preserve"> </w:t>
      </w:r>
      <w:r>
        <w:rPr>
          <w:spacing w:val="-1"/>
        </w:rPr>
        <w:t>Licht</w:t>
      </w:r>
      <w:r>
        <w:t xml:space="preserve"> </w:t>
      </w:r>
      <w:r>
        <w:rPr>
          <w:spacing w:val="-2"/>
        </w:rPr>
        <w:t>je</w:t>
      </w:r>
      <w:r>
        <w:rPr>
          <w:spacing w:val="85"/>
          <w:w w:val="99"/>
        </w:rPr>
        <w:t xml:space="preserve"> </w:t>
      </w:r>
      <w:r>
        <w:rPr>
          <w:spacing w:val="-1"/>
        </w:rPr>
        <w:t>antwoord</w:t>
      </w:r>
      <w:r>
        <w:rPr>
          <w:spacing w:val="-5"/>
        </w:rPr>
        <w:t xml:space="preserve"> </w:t>
      </w:r>
      <w:r>
        <w:t>toe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een</w:t>
      </w:r>
      <w:r>
        <w:rPr>
          <w:spacing w:val="-3"/>
        </w:rPr>
        <w:t xml:space="preserve"> </w:t>
      </w:r>
      <w:r>
        <w:rPr>
          <w:spacing w:val="-1"/>
        </w:rPr>
        <w:t>voorbeeld.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61"/>
        </w:tabs>
      </w:pPr>
      <w:r>
        <w:rPr>
          <w:spacing w:val="-1"/>
        </w:rPr>
        <w:t>Verdeel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rollen</w:t>
      </w:r>
      <w:r>
        <w:rPr>
          <w:spacing w:val="-4"/>
        </w:rPr>
        <w:t xml:space="preserve"> </w:t>
      </w:r>
      <w:r>
        <w:rPr>
          <w:spacing w:val="-1"/>
        </w:rPr>
        <w:t>voor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volgende</w:t>
      </w:r>
      <w:r>
        <w:rPr>
          <w:spacing w:val="-4"/>
        </w:rPr>
        <w:t xml:space="preserve"> </w:t>
      </w:r>
      <w:r>
        <w:t>taak,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noteer</w:t>
      </w:r>
      <w:r>
        <w:rPr>
          <w:spacing w:val="-2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taakverdeling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groepsboekje.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4"/>
        </w:numPr>
        <w:tabs>
          <w:tab w:val="left" w:pos="461"/>
        </w:tabs>
        <w:ind w:right="1469"/>
      </w:pPr>
      <w:r>
        <w:t>Vul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-1"/>
        </w:rPr>
        <w:t xml:space="preserve"> de schuin gedrukte woorden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taak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betekenis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eigen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woorden </w:t>
      </w:r>
      <w:r>
        <w:rPr>
          <w:spacing w:val="-2"/>
        </w:rPr>
        <w:t>in</w:t>
      </w:r>
      <w:r>
        <w:rPr>
          <w:spacing w:val="-1"/>
        </w:rPr>
        <w:t xml:space="preserve"> op</w:t>
      </w:r>
      <w:r>
        <w:rPr>
          <w:spacing w:val="-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begrippenlijst.</w:t>
      </w:r>
      <w:r>
        <w:rPr>
          <w:spacing w:val="-6"/>
        </w:rPr>
        <w:t xml:space="preserve"> </w:t>
      </w:r>
      <w:r w:rsidR="006A4945" w:rsidRPr="006A4945">
        <w:rPr>
          <w:b/>
          <w:spacing w:val="-1"/>
        </w:rPr>
        <w:t>Bijlage II</w:t>
      </w:r>
    </w:p>
    <w:p w:rsidR="00036897" w:rsidRDefault="00036897">
      <w:pPr>
        <w:sectPr w:rsidR="00036897">
          <w:pgSz w:w="11900" w:h="16840"/>
          <w:pgMar w:top="940" w:right="80" w:bottom="860" w:left="980" w:header="0" w:footer="675" w:gutter="0"/>
          <w:cols w:space="708"/>
        </w:sectPr>
      </w:pPr>
    </w:p>
    <w:p w:rsidR="00036897" w:rsidRDefault="009C36BD" w:rsidP="009C36BD">
      <w:pPr>
        <w:pStyle w:val="Kop1"/>
      </w:pPr>
      <w:bookmarkStart w:id="15" w:name="Taak_5:_Zuivering_van_het_ruwe_dunsap_do"/>
      <w:bookmarkStart w:id="16" w:name="_Toc452459960"/>
      <w:bookmarkEnd w:id="15"/>
      <w:r>
        <w:lastRenderedPageBreak/>
        <w:t>Taak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Zuivering</w:t>
      </w:r>
      <w:r>
        <w:rPr>
          <w:spacing w:val="-3"/>
        </w:rPr>
        <w:t xml:space="preserve"> </w:t>
      </w:r>
      <w:r>
        <w:t>van het ruwe dunsap door adsorptie &amp;</w:t>
      </w:r>
      <w:r>
        <w:rPr>
          <w:spacing w:val="-2"/>
        </w:rPr>
        <w:t xml:space="preserve"> </w:t>
      </w:r>
      <w:r>
        <w:t>filtratie</w:t>
      </w:r>
      <w:bookmarkEnd w:id="16"/>
    </w:p>
    <w:p w:rsidR="00036897" w:rsidRDefault="00036897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036897" w:rsidRDefault="009C36BD">
      <w:pPr>
        <w:spacing w:before="57"/>
        <w:ind w:right="2945"/>
        <w:jc w:val="center"/>
        <w:rPr>
          <w:rFonts w:ascii="Comic Sans MS" w:eastAsia="Comic Sans MS" w:hAnsi="Comic Sans MS" w:cs="Comic Sans MS"/>
          <w:sz w:val="15"/>
          <w:szCs w:val="15"/>
        </w:rPr>
      </w:pPr>
      <w:r>
        <w:rPr>
          <w:rFonts w:ascii="Comic Sans MS"/>
          <w:spacing w:val="2"/>
          <w:w w:val="105"/>
          <w:sz w:val="15"/>
        </w:rPr>
        <w:t>Norit</w:t>
      </w:r>
    </w:p>
    <w:p w:rsidR="00036897" w:rsidRDefault="009C36BD">
      <w:pPr>
        <w:spacing w:line="200" w:lineRule="atLeast"/>
        <w:ind w:left="11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 wp14:anchorId="2C65CBBC" wp14:editId="5845B6C0">
                <wp:extent cx="5315585" cy="1068705"/>
                <wp:effectExtent l="9525" t="9525" r="8890" b="26670"/>
                <wp:docPr id="172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5585" cy="1068705"/>
                          <a:chOff x="0" y="0"/>
                          <a:chExt cx="8371" cy="1683"/>
                        </a:xfrm>
                      </wpg:grpSpPr>
                      <wpg:grpSp>
                        <wpg:cNvPr id="173" name="Group 1192"/>
                        <wpg:cNvGrpSpPr>
                          <a:grpSpLocks/>
                        </wpg:cNvGrpSpPr>
                        <wpg:grpSpPr bwMode="auto">
                          <a:xfrm>
                            <a:off x="1083" y="906"/>
                            <a:ext cx="260" cy="3"/>
                            <a:chOff x="1083" y="906"/>
                            <a:chExt cx="260" cy="3"/>
                          </a:xfrm>
                        </wpg:grpSpPr>
                        <wps:wsp>
                          <wps:cNvPr id="174" name="Freeform 1193"/>
                          <wps:cNvSpPr>
                            <a:spLocks/>
                          </wps:cNvSpPr>
                          <wps:spPr bwMode="auto">
                            <a:xfrm>
                              <a:off x="1083" y="906"/>
                              <a:ext cx="260" cy="3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260"/>
                                <a:gd name="T2" fmla="+- 0 908 906"/>
                                <a:gd name="T3" fmla="*/ 908 h 3"/>
                                <a:gd name="T4" fmla="+- 0 1343 1083"/>
                                <a:gd name="T5" fmla="*/ T4 w 260"/>
                                <a:gd name="T6" fmla="+- 0 906 906"/>
                                <a:gd name="T7" fmla="*/ 9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" h="3">
                                  <a:moveTo>
                                    <a:pt x="0" y="2"/>
                                  </a:move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7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90"/>
                        <wpg:cNvGrpSpPr>
                          <a:grpSpLocks/>
                        </wpg:cNvGrpSpPr>
                        <wpg:grpSpPr bwMode="auto">
                          <a:xfrm>
                            <a:off x="1218" y="839"/>
                            <a:ext cx="197" cy="135"/>
                            <a:chOff x="1218" y="839"/>
                            <a:chExt cx="197" cy="135"/>
                          </a:xfrm>
                        </wpg:grpSpPr>
                        <wps:wsp>
                          <wps:cNvPr id="176" name="Freeform 1191"/>
                          <wps:cNvSpPr>
                            <a:spLocks/>
                          </wps:cNvSpPr>
                          <wps:spPr bwMode="auto">
                            <a:xfrm>
                              <a:off x="1218" y="839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197"/>
                                <a:gd name="T2" fmla="+- 0 839 839"/>
                                <a:gd name="T3" fmla="*/ 839 h 135"/>
                                <a:gd name="T4" fmla="+- 0 1314 1218"/>
                                <a:gd name="T5" fmla="*/ T4 w 197"/>
                                <a:gd name="T6" fmla="+- 0 906 839"/>
                                <a:gd name="T7" fmla="*/ 906 h 135"/>
                                <a:gd name="T8" fmla="+- 0 1220 1218"/>
                                <a:gd name="T9" fmla="*/ T8 w 197"/>
                                <a:gd name="T10" fmla="+- 0 973 839"/>
                                <a:gd name="T11" fmla="*/ 973 h 135"/>
                                <a:gd name="T12" fmla="+- 0 1415 1218"/>
                                <a:gd name="T13" fmla="*/ T12 w 197"/>
                                <a:gd name="T14" fmla="+- 0 906 839"/>
                                <a:gd name="T15" fmla="*/ 906 h 135"/>
                                <a:gd name="T16" fmla="+- 0 1218 1218"/>
                                <a:gd name="T17" fmla="*/ T16 w 197"/>
                                <a:gd name="T18" fmla="+- 0 839 839"/>
                                <a:gd name="T19" fmla="*/ 83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0" y="0"/>
                                  </a:moveTo>
                                  <a:lnTo>
                                    <a:pt x="96" y="6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188"/>
                        <wpg:cNvGrpSpPr>
                          <a:grpSpLocks/>
                        </wpg:cNvGrpSpPr>
                        <wpg:grpSpPr bwMode="auto">
                          <a:xfrm>
                            <a:off x="1218" y="839"/>
                            <a:ext cx="197" cy="135"/>
                            <a:chOff x="1218" y="839"/>
                            <a:chExt cx="197" cy="135"/>
                          </a:xfrm>
                        </wpg:grpSpPr>
                        <wps:wsp>
                          <wps:cNvPr id="178" name="Freeform 1189"/>
                          <wps:cNvSpPr>
                            <a:spLocks/>
                          </wps:cNvSpPr>
                          <wps:spPr bwMode="auto">
                            <a:xfrm>
                              <a:off x="1218" y="839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1415 1218"/>
                                <a:gd name="T1" fmla="*/ T0 w 197"/>
                                <a:gd name="T2" fmla="+- 0 906 839"/>
                                <a:gd name="T3" fmla="*/ 906 h 135"/>
                                <a:gd name="T4" fmla="+- 0 1220 1218"/>
                                <a:gd name="T5" fmla="*/ T4 w 197"/>
                                <a:gd name="T6" fmla="+- 0 973 839"/>
                                <a:gd name="T7" fmla="*/ 973 h 135"/>
                                <a:gd name="T8" fmla="+- 0 1314 1218"/>
                                <a:gd name="T9" fmla="*/ T8 w 197"/>
                                <a:gd name="T10" fmla="+- 0 906 839"/>
                                <a:gd name="T11" fmla="*/ 906 h 135"/>
                                <a:gd name="T12" fmla="+- 0 1218 1218"/>
                                <a:gd name="T13" fmla="*/ T12 w 197"/>
                                <a:gd name="T14" fmla="+- 0 839 839"/>
                                <a:gd name="T15" fmla="*/ 839 h 135"/>
                                <a:gd name="T16" fmla="+- 0 1415 1218"/>
                                <a:gd name="T17" fmla="*/ T16 w 197"/>
                                <a:gd name="T18" fmla="+- 0 906 839"/>
                                <a:gd name="T19" fmla="*/ 90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197" y="67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86"/>
                        <wpg:cNvGrpSpPr>
                          <a:grpSpLocks/>
                        </wpg:cNvGrpSpPr>
                        <wpg:grpSpPr bwMode="auto">
                          <a:xfrm>
                            <a:off x="1419" y="627"/>
                            <a:ext cx="1092" cy="552"/>
                            <a:chOff x="1419" y="627"/>
                            <a:chExt cx="1092" cy="552"/>
                          </a:xfrm>
                        </wpg:grpSpPr>
                        <wps:wsp>
                          <wps:cNvPr id="180" name="Freeform 1187"/>
                          <wps:cNvSpPr>
                            <a:spLocks/>
                          </wps:cNvSpPr>
                          <wps:spPr bwMode="auto">
                            <a:xfrm>
                              <a:off x="1419" y="627"/>
                              <a:ext cx="1092" cy="552"/>
                            </a:xfrm>
                            <a:custGeom>
                              <a:avLst/>
                              <a:gdLst>
                                <a:gd name="T0" fmla="+- 0 2511 1419"/>
                                <a:gd name="T1" fmla="*/ T0 w 1092"/>
                                <a:gd name="T2" fmla="+- 0 903 627"/>
                                <a:gd name="T3" fmla="*/ 903 h 552"/>
                                <a:gd name="T4" fmla="+- 0 2495 1419"/>
                                <a:gd name="T5" fmla="*/ T4 w 1092"/>
                                <a:gd name="T6" fmla="+- 0 837 627"/>
                                <a:gd name="T7" fmla="*/ 837 h 552"/>
                                <a:gd name="T8" fmla="+- 0 2450 1419"/>
                                <a:gd name="T9" fmla="*/ T8 w 1092"/>
                                <a:gd name="T10" fmla="+- 0 777 627"/>
                                <a:gd name="T11" fmla="*/ 777 h 552"/>
                                <a:gd name="T12" fmla="+- 0 2380 1419"/>
                                <a:gd name="T13" fmla="*/ T12 w 1092"/>
                                <a:gd name="T14" fmla="+- 0 724 627"/>
                                <a:gd name="T15" fmla="*/ 724 h 552"/>
                                <a:gd name="T16" fmla="+- 0 2321 1419"/>
                                <a:gd name="T17" fmla="*/ T16 w 1092"/>
                                <a:gd name="T18" fmla="+- 0 694 627"/>
                                <a:gd name="T19" fmla="*/ 694 h 552"/>
                                <a:gd name="T20" fmla="+- 0 2253 1419"/>
                                <a:gd name="T21" fmla="*/ T20 w 1092"/>
                                <a:gd name="T22" fmla="+- 0 669 627"/>
                                <a:gd name="T23" fmla="*/ 669 h 552"/>
                                <a:gd name="T24" fmla="+- 0 2178 1419"/>
                                <a:gd name="T25" fmla="*/ T24 w 1092"/>
                                <a:gd name="T26" fmla="+- 0 649 627"/>
                                <a:gd name="T27" fmla="*/ 649 h 552"/>
                                <a:gd name="T28" fmla="+- 0 2097 1419"/>
                                <a:gd name="T29" fmla="*/ T28 w 1092"/>
                                <a:gd name="T30" fmla="+- 0 635 627"/>
                                <a:gd name="T31" fmla="*/ 635 h 552"/>
                                <a:gd name="T32" fmla="+- 0 2011 1419"/>
                                <a:gd name="T33" fmla="*/ T32 w 1092"/>
                                <a:gd name="T34" fmla="+- 0 628 627"/>
                                <a:gd name="T35" fmla="*/ 628 h 552"/>
                                <a:gd name="T36" fmla="+- 0 1966 1419"/>
                                <a:gd name="T37" fmla="*/ T36 w 1092"/>
                                <a:gd name="T38" fmla="+- 0 627 627"/>
                                <a:gd name="T39" fmla="*/ 627 h 552"/>
                                <a:gd name="T40" fmla="+- 0 1922 1419"/>
                                <a:gd name="T41" fmla="*/ T40 w 1092"/>
                                <a:gd name="T42" fmla="+- 0 628 627"/>
                                <a:gd name="T43" fmla="*/ 628 h 552"/>
                                <a:gd name="T44" fmla="+- 0 1835 1419"/>
                                <a:gd name="T45" fmla="*/ T44 w 1092"/>
                                <a:gd name="T46" fmla="+- 0 635 627"/>
                                <a:gd name="T47" fmla="*/ 635 h 552"/>
                                <a:gd name="T48" fmla="+- 0 1753 1419"/>
                                <a:gd name="T49" fmla="*/ T48 w 1092"/>
                                <a:gd name="T50" fmla="+- 0 649 627"/>
                                <a:gd name="T51" fmla="*/ 649 h 552"/>
                                <a:gd name="T52" fmla="+- 0 1678 1419"/>
                                <a:gd name="T53" fmla="*/ T52 w 1092"/>
                                <a:gd name="T54" fmla="+- 0 669 627"/>
                                <a:gd name="T55" fmla="*/ 669 h 552"/>
                                <a:gd name="T56" fmla="+- 0 1610 1419"/>
                                <a:gd name="T57" fmla="*/ T56 w 1092"/>
                                <a:gd name="T58" fmla="+- 0 694 627"/>
                                <a:gd name="T59" fmla="*/ 694 h 552"/>
                                <a:gd name="T60" fmla="+- 0 1551 1419"/>
                                <a:gd name="T61" fmla="*/ T60 w 1092"/>
                                <a:gd name="T62" fmla="+- 0 724 627"/>
                                <a:gd name="T63" fmla="*/ 724 h 552"/>
                                <a:gd name="T64" fmla="+- 0 1501 1419"/>
                                <a:gd name="T65" fmla="*/ T64 w 1092"/>
                                <a:gd name="T66" fmla="+- 0 759 627"/>
                                <a:gd name="T67" fmla="*/ 759 h 552"/>
                                <a:gd name="T68" fmla="+- 0 1447 1419"/>
                                <a:gd name="T69" fmla="*/ T68 w 1092"/>
                                <a:gd name="T70" fmla="+- 0 817 627"/>
                                <a:gd name="T71" fmla="*/ 817 h 552"/>
                                <a:gd name="T72" fmla="+- 0 1421 1419"/>
                                <a:gd name="T73" fmla="*/ T72 w 1092"/>
                                <a:gd name="T74" fmla="+- 0 881 627"/>
                                <a:gd name="T75" fmla="*/ 881 h 552"/>
                                <a:gd name="T76" fmla="+- 0 1419 1419"/>
                                <a:gd name="T77" fmla="*/ T76 w 1092"/>
                                <a:gd name="T78" fmla="+- 0 903 627"/>
                                <a:gd name="T79" fmla="*/ 903 h 552"/>
                                <a:gd name="T80" fmla="+- 0 1421 1419"/>
                                <a:gd name="T81" fmla="*/ T80 w 1092"/>
                                <a:gd name="T82" fmla="+- 0 926 627"/>
                                <a:gd name="T83" fmla="*/ 926 h 552"/>
                                <a:gd name="T84" fmla="+- 0 1447 1419"/>
                                <a:gd name="T85" fmla="*/ T84 w 1092"/>
                                <a:gd name="T86" fmla="+- 0 991 627"/>
                                <a:gd name="T87" fmla="*/ 991 h 552"/>
                                <a:gd name="T88" fmla="+- 0 1501 1419"/>
                                <a:gd name="T89" fmla="*/ T88 w 1092"/>
                                <a:gd name="T90" fmla="+- 0 1049 627"/>
                                <a:gd name="T91" fmla="*/ 1049 h 552"/>
                                <a:gd name="T92" fmla="+- 0 1551 1419"/>
                                <a:gd name="T93" fmla="*/ T92 w 1092"/>
                                <a:gd name="T94" fmla="+- 0 1083 627"/>
                                <a:gd name="T95" fmla="*/ 1083 h 552"/>
                                <a:gd name="T96" fmla="+- 0 1610 1419"/>
                                <a:gd name="T97" fmla="*/ T96 w 1092"/>
                                <a:gd name="T98" fmla="+- 0 1113 627"/>
                                <a:gd name="T99" fmla="*/ 1113 h 552"/>
                                <a:gd name="T100" fmla="+- 0 1678 1419"/>
                                <a:gd name="T101" fmla="*/ T100 w 1092"/>
                                <a:gd name="T102" fmla="+- 0 1138 627"/>
                                <a:gd name="T103" fmla="*/ 1138 h 552"/>
                                <a:gd name="T104" fmla="+- 0 1753 1419"/>
                                <a:gd name="T105" fmla="*/ T104 w 1092"/>
                                <a:gd name="T106" fmla="+- 0 1158 627"/>
                                <a:gd name="T107" fmla="*/ 1158 h 552"/>
                                <a:gd name="T108" fmla="+- 0 1835 1419"/>
                                <a:gd name="T109" fmla="*/ T108 w 1092"/>
                                <a:gd name="T110" fmla="+- 0 1171 627"/>
                                <a:gd name="T111" fmla="*/ 1171 h 552"/>
                                <a:gd name="T112" fmla="+- 0 1922 1419"/>
                                <a:gd name="T113" fmla="*/ T112 w 1092"/>
                                <a:gd name="T114" fmla="+- 0 1178 627"/>
                                <a:gd name="T115" fmla="*/ 1178 h 552"/>
                                <a:gd name="T116" fmla="+- 0 1966 1419"/>
                                <a:gd name="T117" fmla="*/ T116 w 1092"/>
                                <a:gd name="T118" fmla="+- 0 1179 627"/>
                                <a:gd name="T119" fmla="*/ 1179 h 552"/>
                                <a:gd name="T120" fmla="+- 0 2011 1419"/>
                                <a:gd name="T121" fmla="*/ T120 w 1092"/>
                                <a:gd name="T122" fmla="+- 0 1178 627"/>
                                <a:gd name="T123" fmla="*/ 1178 h 552"/>
                                <a:gd name="T124" fmla="+- 0 2097 1419"/>
                                <a:gd name="T125" fmla="*/ T124 w 1092"/>
                                <a:gd name="T126" fmla="+- 0 1171 627"/>
                                <a:gd name="T127" fmla="*/ 1171 h 552"/>
                                <a:gd name="T128" fmla="+- 0 2178 1419"/>
                                <a:gd name="T129" fmla="*/ T128 w 1092"/>
                                <a:gd name="T130" fmla="+- 0 1158 627"/>
                                <a:gd name="T131" fmla="*/ 1158 h 552"/>
                                <a:gd name="T132" fmla="+- 0 2253 1419"/>
                                <a:gd name="T133" fmla="*/ T132 w 1092"/>
                                <a:gd name="T134" fmla="+- 0 1138 627"/>
                                <a:gd name="T135" fmla="*/ 1138 h 552"/>
                                <a:gd name="T136" fmla="+- 0 2321 1419"/>
                                <a:gd name="T137" fmla="*/ T136 w 1092"/>
                                <a:gd name="T138" fmla="+- 0 1113 627"/>
                                <a:gd name="T139" fmla="*/ 1113 h 552"/>
                                <a:gd name="T140" fmla="+- 0 2380 1419"/>
                                <a:gd name="T141" fmla="*/ T140 w 1092"/>
                                <a:gd name="T142" fmla="+- 0 1083 627"/>
                                <a:gd name="T143" fmla="*/ 1083 h 552"/>
                                <a:gd name="T144" fmla="+- 0 2429 1419"/>
                                <a:gd name="T145" fmla="*/ T144 w 1092"/>
                                <a:gd name="T146" fmla="+- 0 1049 627"/>
                                <a:gd name="T147" fmla="*/ 1049 h 552"/>
                                <a:gd name="T148" fmla="+- 0 2483 1419"/>
                                <a:gd name="T149" fmla="*/ T148 w 1092"/>
                                <a:gd name="T150" fmla="+- 0 991 627"/>
                                <a:gd name="T151" fmla="*/ 991 h 552"/>
                                <a:gd name="T152" fmla="+- 0 2509 1419"/>
                                <a:gd name="T153" fmla="*/ T152 w 1092"/>
                                <a:gd name="T154" fmla="+- 0 926 627"/>
                                <a:gd name="T155" fmla="*/ 926 h 552"/>
                                <a:gd name="T156" fmla="+- 0 2511 1419"/>
                                <a:gd name="T157" fmla="*/ T156 w 1092"/>
                                <a:gd name="T158" fmla="+- 0 903 627"/>
                                <a:gd name="T159" fmla="*/ 903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92" h="552">
                                  <a:moveTo>
                                    <a:pt x="1092" y="276"/>
                                  </a:moveTo>
                                  <a:lnTo>
                                    <a:pt x="1076" y="210"/>
                                  </a:lnTo>
                                  <a:lnTo>
                                    <a:pt x="1031" y="150"/>
                                  </a:lnTo>
                                  <a:lnTo>
                                    <a:pt x="961" y="97"/>
                                  </a:lnTo>
                                  <a:lnTo>
                                    <a:pt x="902" y="67"/>
                                  </a:lnTo>
                                  <a:lnTo>
                                    <a:pt x="834" y="42"/>
                                  </a:lnTo>
                                  <a:lnTo>
                                    <a:pt x="759" y="22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03" y="1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334" y="22"/>
                                  </a:lnTo>
                                  <a:lnTo>
                                    <a:pt x="259" y="42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32" y="97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28" y="190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99"/>
                                  </a:lnTo>
                                  <a:lnTo>
                                    <a:pt x="28" y="364"/>
                                  </a:lnTo>
                                  <a:lnTo>
                                    <a:pt x="82" y="422"/>
                                  </a:lnTo>
                                  <a:lnTo>
                                    <a:pt x="132" y="456"/>
                                  </a:lnTo>
                                  <a:lnTo>
                                    <a:pt x="191" y="486"/>
                                  </a:lnTo>
                                  <a:lnTo>
                                    <a:pt x="259" y="511"/>
                                  </a:lnTo>
                                  <a:lnTo>
                                    <a:pt x="334" y="531"/>
                                  </a:lnTo>
                                  <a:lnTo>
                                    <a:pt x="416" y="544"/>
                                  </a:lnTo>
                                  <a:lnTo>
                                    <a:pt x="503" y="551"/>
                                  </a:lnTo>
                                  <a:lnTo>
                                    <a:pt x="547" y="552"/>
                                  </a:lnTo>
                                  <a:lnTo>
                                    <a:pt x="592" y="551"/>
                                  </a:lnTo>
                                  <a:lnTo>
                                    <a:pt x="678" y="544"/>
                                  </a:lnTo>
                                  <a:lnTo>
                                    <a:pt x="759" y="531"/>
                                  </a:lnTo>
                                  <a:lnTo>
                                    <a:pt x="834" y="511"/>
                                  </a:lnTo>
                                  <a:lnTo>
                                    <a:pt x="902" y="486"/>
                                  </a:lnTo>
                                  <a:lnTo>
                                    <a:pt x="961" y="456"/>
                                  </a:lnTo>
                                  <a:lnTo>
                                    <a:pt x="1010" y="422"/>
                                  </a:lnTo>
                                  <a:lnTo>
                                    <a:pt x="1064" y="364"/>
                                  </a:lnTo>
                                  <a:lnTo>
                                    <a:pt x="1090" y="299"/>
                                  </a:lnTo>
                                  <a:lnTo>
                                    <a:pt x="1092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184"/>
                        <wpg:cNvGrpSpPr>
                          <a:grpSpLocks/>
                        </wpg:cNvGrpSpPr>
                        <wpg:grpSpPr bwMode="auto">
                          <a:xfrm>
                            <a:off x="2518" y="901"/>
                            <a:ext cx="459" cy="5"/>
                            <a:chOff x="2518" y="901"/>
                            <a:chExt cx="459" cy="5"/>
                          </a:xfrm>
                        </wpg:grpSpPr>
                        <wps:wsp>
                          <wps:cNvPr id="182" name="Freeform 1185"/>
                          <wps:cNvSpPr>
                            <a:spLocks/>
                          </wps:cNvSpPr>
                          <wps:spPr bwMode="auto">
                            <a:xfrm>
                              <a:off x="2518" y="901"/>
                              <a:ext cx="459" cy="5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459"/>
                                <a:gd name="T2" fmla="+- 0 906 901"/>
                                <a:gd name="T3" fmla="*/ 906 h 5"/>
                                <a:gd name="T4" fmla="+- 0 2977 2518"/>
                                <a:gd name="T5" fmla="*/ T4 w 459"/>
                                <a:gd name="T6" fmla="+- 0 901 901"/>
                                <a:gd name="T7" fmla="*/ 90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9" h="5">
                                  <a:moveTo>
                                    <a:pt x="0" y="5"/>
                                  </a:moveTo>
                                  <a:lnTo>
                                    <a:pt x="459" y="0"/>
                                  </a:lnTo>
                                </a:path>
                              </a:pathLst>
                            </a:custGeom>
                            <a:noFill/>
                            <a:ln w="7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182"/>
                        <wpg:cNvGrpSpPr>
                          <a:grpSpLocks/>
                        </wpg:cNvGrpSpPr>
                        <wpg:grpSpPr bwMode="auto">
                          <a:xfrm>
                            <a:off x="2852" y="834"/>
                            <a:ext cx="197" cy="135"/>
                            <a:chOff x="2852" y="834"/>
                            <a:chExt cx="197" cy="135"/>
                          </a:xfrm>
                        </wpg:grpSpPr>
                        <wps:wsp>
                          <wps:cNvPr id="184" name="Freeform 1183"/>
                          <wps:cNvSpPr>
                            <a:spLocks/>
                          </wps:cNvSpPr>
                          <wps:spPr bwMode="auto">
                            <a:xfrm>
                              <a:off x="2852" y="834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2852 2852"/>
                                <a:gd name="T1" fmla="*/ T0 w 197"/>
                                <a:gd name="T2" fmla="+- 0 834 834"/>
                                <a:gd name="T3" fmla="*/ 834 h 135"/>
                                <a:gd name="T4" fmla="+- 0 2948 2852"/>
                                <a:gd name="T5" fmla="*/ T4 w 197"/>
                                <a:gd name="T6" fmla="+- 0 901 834"/>
                                <a:gd name="T7" fmla="*/ 901 h 135"/>
                                <a:gd name="T8" fmla="+- 0 2854 2852"/>
                                <a:gd name="T9" fmla="*/ T8 w 197"/>
                                <a:gd name="T10" fmla="+- 0 968 834"/>
                                <a:gd name="T11" fmla="*/ 968 h 135"/>
                                <a:gd name="T12" fmla="+- 0 3049 2852"/>
                                <a:gd name="T13" fmla="*/ T12 w 197"/>
                                <a:gd name="T14" fmla="+- 0 901 834"/>
                                <a:gd name="T15" fmla="*/ 901 h 135"/>
                                <a:gd name="T16" fmla="+- 0 2852 2852"/>
                                <a:gd name="T17" fmla="*/ T16 w 197"/>
                                <a:gd name="T18" fmla="+- 0 834 834"/>
                                <a:gd name="T19" fmla="*/ 83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0" y="0"/>
                                  </a:moveTo>
                                  <a:lnTo>
                                    <a:pt x="96" y="6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180"/>
                        <wpg:cNvGrpSpPr>
                          <a:grpSpLocks/>
                        </wpg:cNvGrpSpPr>
                        <wpg:grpSpPr bwMode="auto">
                          <a:xfrm>
                            <a:off x="2852" y="834"/>
                            <a:ext cx="197" cy="135"/>
                            <a:chOff x="2852" y="834"/>
                            <a:chExt cx="197" cy="135"/>
                          </a:xfrm>
                        </wpg:grpSpPr>
                        <wps:wsp>
                          <wps:cNvPr id="186" name="Freeform 1181"/>
                          <wps:cNvSpPr>
                            <a:spLocks/>
                          </wps:cNvSpPr>
                          <wps:spPr bwMode="auto">
                            <a:xfrm>
                              <a:off x="2852" y="834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3049 2852"/>
                                <a:gd name="T1" fmla="*/ T0 w 197"/>
                                <a:gd name="T2" fmla="+- 0 901 834"/>
                                <a:gd name="T3" fmla="*/ 901 h 135"/>
                                <a:gd name="T4" fmla="+- 0 2854 2852"/>
                                <a:gd name="T5" fmla="*/ T4 w 197"/>
                                <a:gd name="T6" fmla="+- 0 968 834"/>
                                <a:gd name="T7" fmla="*/ 968 h 135"/>
                                <a:gd name="T8" fmla="+- 0 2948 2852"/>
                                <a:gd name="T9" fmla="*/ T8 w 197"/>
                                <a:gd name="T10" fmla="+- 0 901 834"/>
                                <a:gd name="T11" fmla="*/ 901 h 135"/>
                                <a:gd name="T12" fmla="+- 0 2852 2852"/>
                                <a:gd name="T13" fmla="*/ T12 w 197"/>
                                <a:gd name="T14" fmla="+- 0 834 834"/>
                                <a:gd name="T15" fmla="*/ 834 h 135"/>
                                <a:gd name="T16" fmla="+- 0 3049 2852"/>
                                <a:gd name="T17" fmla="*/ T16 w 197"/>
                                <a:gd name="T18" fmla="+- 0 901 834"/>
                                <a:gd name="T19" fmla="*/ 90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197" y="67"/>
                                  </a:moveTo>
                                  <a:lnTo>
                                    <a:pt x="2" y="134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178"/>
                        <wpg:cNvGrpSpPr>
                          <a:grpSpLocks/>
                        </wpg:cNvGrpSpPr>
                        <wpg:grpSpPr bwMode="auto">
                          <a:xfrm>
                            <a:off x="3054" y="488"/>
                            <a:ext cx="1575" cy="821"/>
                            <a:chOff x="3054" y="488"/>
                            <a:chExt cx="1575" cy="821"/>
                          </a:xfrm>
                        </wpg:grpSpPr>
                        <wps:wsp>
                          <wps:cNvPr id="188" name="Freeform 1179"/>
                          <wps:cNvSpPr>
                            <a:spLocks/>
                          </wps:cNvSpPr>
                          <wps:spPr bwMode="auto">
                            <a:xfrm>
                              <a:off x="3054" y="488"/>
                              <a:ext cx="1575" cy="821"/>
                            </a:xfrm>
                            <a:custGeom>
                              <a:avLst/>
                              <a:gdLst>
                                <a:gd name="T0" fmla="+- 0 4628 3054"/>
                                <a:gd name="T1" fmla="*/ T0 w 1575"/>
                                <a:gd name="T2" fmla="+- 0 899 488"/>
                                <a:gd name="T3" fmla="*/ 899 h 821"/>
                                <a:gd name="T4" fmla="+- 0 4618 3054"/>
                                <a:gd name="T5" fmla="*/ T4 w 1575"/>
                                <a:gd name="T6" fmla="+- 0 832 488"/>
                                <a:gd name="T7" fmla="*/ 832 h 821"/>
                                <a:gd name="T8" fmla="+- 0 4588 3054"/>
                                <a:gd name="T9" fmla="*/ T8 w 1575"/>
                                <a:gd name="T10" fmla="+- 0 769 488"/>
                                <a:gd name="T11" fmla="*/ 769 h 821"/>
                                <a:gd name="T12" fmla="+- 0 4540 3054"/>
                                <a:gd name="T13" fmla="*/ T12 w 1575"/>
                                <a:gd name="T14" fmla="+- 0 710 488"/>
                                <a:gd name="T15" fmla="*/ 710 h 821"/>
                                <a:gd name="T16" fmla="+- 0 4476 3054"/>
                                <a:gd name="T17" fmla="*/ T16 w 1575"/>
                                <a:gd name="T18" fmla="+- 0 657 488"/>
                                <a:gd name="T19" fmla="*/ 657 h 821"/>
                                <a:gd name="T20" fmla="+- 0 4397 3054"/>
                                <a:gd name="T21" fmla="*/ T20 w 1575"/>
                                <a:gd name="T22" fmla="+- 0 609 488"/>
                                <a:gd name="T23" fmla="*/ 609 h 821"/>
                                <a:gd name="T24" fmla="+- 0 4305 3054"/>
                                <a:gd name="T25" fmla="*/ T24 w 1575"/>
                                <a:gd name="T26" fmla="+- 0 568 488"/>
                                <a:gd name="T27" fmla="*/ 568 h 821"/>
                                <a:gd name="T28" fmla="+- 0 4202 3054"/>
                                <a:gd name="T29" fmla="*/ T28 w 1575"/>
                                <a:gd name="T30" fmla="+- 0 534 488"/>
                                <a:gd name="T31" fmla="*/ 534 h 821"/>
                                <a:gd name="T32" fmla="+- 0 4089 3054"/>
                                <a:gd name="T33" fmla="*/ T32 w 1575"/>
                                <a:gd name="T34" fmla="+- 0 509 488"/>
                                <a:gd name="T35" fmla="*/ 509 h 821"/>
                                <a:gd name="T36" fmla="+- 0 4030 3054"/>
                                <a:gd name="T37" fmla="*/ T36 w 1575"/>
                                <a:gd name="T38" fmla="+- 0 500 488"/>
                                <a:gd name="T39" fmla="*/ 500 h 821"/>
                                <a:gd name="T40" fmla="+- 0 3968 3054"/>
                                <a:gd name="T41" fmla="*/ T40 w 1575"/>
                                <a:gd name="T42" fmla="+- 0 494 488"/>
                                <a:gd name="T43" fmla="*/ 494 h 821"/>
                                <a:gd name="T44" fmla="+- 0 3905 3054"/>
                                <a:gd name="T45" fmla="*/ T44 w 1575"/>
                                <a:gd name="T46" fmla="+- 0 490 488"/>
                                <a:gd name="T47" fmla="*/ 490 h 821"/>
                                <a:gd name="T48" fmla="+- 0 3841 3054"/>
                                <a:gd name="T49" fmla="*/ T48 w 1575"/>
                                <a:gd name="T50" fmla="+- 0 488 488"/>
                                <a:gd name="T51" fmla="*/ 488 h 821"/>
                                <a:gd name="T52" fmla="+- 0 3776 3054"/>
                                <a:gd name="T53" fmla="*/ T52 w 1575"/>
                                <a:gd name="T54" fmla="+- 0 490 488"/>
                                <a:gd name="T55" fmla="*/ 490 h 821"/>
                                <a:gd name="T56" fmla="+- 0 3713 3054"/>
                                <a:gd name="T57" fmla="*/ T56 w 1575"/>
                                <a:gd name="T58" fmla="+- 0 494 488"/>
                                <a:gd name="T59" fmla="*/ 494 h 821"/>
                                <a:gd name="T60" fmla="+- 0 3652 3054"/>
                                <a:gd name="T61" fmla="*/ T60 w 1575"/>
                                <a:gd name="T62" fmla="+- 0 500 488"/>
                                <a:gd name="T63" fmla="*/ 500 h 821"/>
                                <a:gd name="T64" fmla="+- 0 3592 3054"/>
                                <a:gd name="T65" fmla="*/ T64 w 1575"/>
                                <a:gd name="T66" fmla="+- 0 509 488"/>
                                <a:gd name="T67" fmla="*/ 509 h 821"/>
                                <a:gd name="T68" fmla="+- 0 3479 3054"/>
                                <a:gd name="T69" fmla="*/ T68 w 1575"/>
                                <a:gd name="T70" fmla="+- 0 534 488"/>
                                <a:gd name="T71" fmla="*/ 534 h 821"/>
                                <a:gd name="T72" fmla="+- 0 3376 3054"/>
                                <a:gd name="T73" fmla="*/ T72 w 1575"/>
                                <a:gd name="T74" fmla="+- 0 568 488"/>
                                <a:gd name="T75" fmla="*/ 568 h 821"/>
                                <a:gd name="T76" fmla="+- 0 3284 3054"/>
                                <a:gd name="T77" fmla="*/ T76 w 1575"/>
                                <a:gd name="T78" fmla="+- 0 609 488"/>
                                <a:gd name="T79" fmla="*/ 609 h 821"/>
                                <a:gd name="T80" fmla="+- 0 3206 3054"/>
                                <a:gd name="T81" fmla="*/ T80 w 1575"/>
                                <a:gd name="T82" fmla="+- 0 657 488"/>
                                <a:gd name="T83" fmla="*/ 657 h 821"/>
                                <a:gd name="T84" fmla="+- 0 3142 3054"/>
                                <a:gd name="T85" fmla="*/ T84 w 1575"/>
                                <a:gd name="T86" fmla="+- 0 710 488"/>
                                <a:gd name="T87" fmla="*/ 710 h 821"/>
                                <a:gd name="T88" fmla="+- 0 3094 3054"/>
                                <a:gd name="T89" fmla="*/ T88 w 1575"/>
                                <a:gd name="T90" fmla="+- 0 769 488"/>
                                <a:gd name="T91" fmla="*/ 769 h 821"/>
                                <a:gd name="T92" fmla="+- 0 3064 3054"/>
                                <a:gd name="T93" fmla="*/ T92 w 1575"/>
                                <a:gd name="T94" fmla="+- 0 832 488"/>
                                <a:gd name="T95" fmla="*/ 832 h 821"/>
                                <a:gd name="T96" fmla="+- 0 3054 3054"/>
                                <a:gd name="T97" fmla="*/ T96 w 1575"/>
                                <a:gd name="T98" fmla="+- 0 899 488"/>
                                <a:gd name="T99" fmla="*/ 899 h 821"/>
                                <a:gd name="T100" fmla="+- 0 3056 3054"/>
                                <a:gd name="T101" fmla="*/ T100 w 1575"/>
                                <a:gd name="T102" fmla="+- 0 932 488"/>
                                <a:gd name="T103" fmla="*/ 932 h 821"/>
                                <a:gd name="T104" fmla="+- 0 3076 3054"/>
                                <a:gd name="T105" fmla="*/ T104 w 1575"/>
                                <a:gd name="T106" fmla="+- 0 997 488"/>
                                <a:gd name="T107" fmla="*/ 997 h 821"/>
                                <a:gd name="T108" fmla="+- 0 3116 3054"/>
                                <a:gd name="T109" fmla="*/ T108 w 1575"/>
                                <a:gd name="T110" fmla="+- 0 1058 488"/>
                                <a:gd name="T111" fmla="*/ 1058 h 821"/>
                                <a:gd name="T112" fmla="+- 0 3172 3054"/>
                                <a:gd name="T113" fmla="*/ T112 w 1575"/>
                                <a:gd name="T114" fmla="+- 0 1114 488"/>
                                <a:gd name="T115" fmla="*/ 1114 h 821"/>
                                <a:gd name="T116" fmla="+- 0 3243 3054"/>
                                <a:gd name="T117" fmla="*/ T116 w 1575"/>
                                <a:gd name="T118" fmla="+- 0 1165 488"/>
                                <a:gd name="T119" fmla="*/ 1165 h 821"/>
                                <a:gd name="T120" fmla="+- 0 3329 3054"/>
                                <a:gd name="T121" fmla="*/ T120 w 1575"/>
                                <a:gd name="T122" fmla="+- 0 1210 488"/>
                                <a:gd name="T123" fmla="*/ 1210 h 821"/>
                                <a:gd name="T124" fmla="+- 0 3426 3054"/>
                                <a:gd name="T125" fmla="*/ T124 w 1575"/>
                                <a:gd name="T126" fmla="+- 0 1247 488"/>
                                <a:gd name="T127" fmla="*/ 1247 h 821"/>
                                <a:gd name="T128" fmla="+- 0 3534 3054"/>
                                <a:gd name="T129" fmla="*/ T128 w 1575"/>
                                <a:gd name="T130" fmla="+- 0 1277 488"/>
                                <a:gd name="T131" fmla="*/ 1277 h 821"/>
                                <a:gd name="T132" fmla="+- 0 3652 3054"/>
                                <a:gd name="T133" fmla="*/ T132 w 1575"/>
                                <a:gd name="T134" fmla="+- 0 1297 488"/>
                                <a:gd name="T135" fmla="*/ 1297 h 821"/>
                                <a:gd name="T136" fmla="+- 0 3713 3054"/>
                                <a:gd name="T137" fmla="*/ T136 w 1575"/>
                                <a:gd name="T138" fmla="+- 0 1304 488"/>
                                <a:gd name="T139" fmla="*/ 1304 h 821"/>
                                <a:gd name="T140" fmla="+- 0 3776 3054"/>
                                <a:gd name="T141" fmla="*/ T140 w 1575"/>
                                <a:gd name="T142" fmla="+- 0 1308 488"/>
                                <a:gd name="T143" fmla="*/ 1308 h 821"/>
                                <a:gd name="T144" fmla="+- 0 3841 3054"/>
                                <a:gd name="T145" fmla="*/ T144 w 1575"/>
                                <a:gd name="T146" fmla="+- 0 1309 488"/>
                                <a:gd name="T147" fmla="*/ 1309 h 821"/>
                                <a:gd name="T148" fmla="+- 0 3905 3054"/>
                                <a:gd name="T149" fmla="*/ T148 w 1575"/>
                                <a:gd name="T150" fmla="+- 0 1308 488"/>
                                <a:gd name="T151" fmla="*/ 1308 h 821"/>
                                <a:gd name="T152" fmla="+- 0 3968 3054"/>
                                <a:gd name="T153" fmla="*/ T152 w 1575"/>
                                <a:gd name="T154" fmla="+- 0 1304 488"/>
                                <a:gd name="T155" fmla="*/ 1304 h 821"/>
                                <a:gd name="T156" fmla="+- 0 4030 3054"/>
                                <a:gd name="T157" fmla="*/ T156 w 1575"/>
                                <a:gd name="T158" fmla="+- 0 1297 488"/>
                                <a:gd name="T159" fmla="*/ 1297 h 821"/>
                                <a:gd name="T160" fmla="+- 0 4089 3054"/>
                                <a:gd name="T161" fmla="*/ T160 w 1575"/>
                                <a:gd name="T162" fmla="+- 0 1288 488"/>
                                <a:gd name="T163" fmla="*/ 1288 h 821"/>
                                <a:gd name="T164" fmla="+- 0 4202 3054"/>
                                <a:gd name="T165" fmla="*/ T164 w 1575"/>
                                <a:gd name="T166" fmla="+- 0 1263 488"/>
                                <a:gd name="T167" fmla="*/ 1263 h 821"/>
                                <a:gd name="T168" fmla="+- 0 4305 3054"/>
                                <a:gd name="T169" fmla="*/ T168 w 1575"/>
                                <a:gd name="T170" fmla="+- 0 1229 488"/>
                                <a:gd name="T171" fmla="*/ 1229 h 821"/>
                                <a:gd name="T172" fmla="+- 0 4397 3054"/>
                                <a:gd name="T173" fmla="*/ T172 w 1575"/>
                                <a:gd name="T174" fmla="+- 0 1188 488"/>
                                <a:gd name="T175" fmla="*/ 1188 h 821"/>
                                <a:gd name="T176" fmla="+- 0 4476 3054"/>
                                <a:gd name="T177" fmla="*/ T176 w 1575"/>
                                <a:gd name="T178" fmla="+- 0 1140 488"/>
                                <a:gd name="T179" fmla="*/ 1140 h 821"/>
                                <a:gd name="T180" fmla="+- 0 4540 3054"/>
                                <a:gd name="T181" fmla="*/ T180 w 1575"/>
                                <a:gd name="T182" fmla="+- 0 1087 488"/>
                                <a:gd name="T183" fmla="*/ 1087 h 821"/>
                                <a:gd name="T184" fmla="+- 0 4588 3054"/>
                                <a:gd name="T185" fmla="*/ T184 w 1575"/>
                                <a:gd name="T186" fmla="+- 0 1028 488"/>
                                <a:gd name="T187" fmla="*/ 1028 h 821"/>
                                <a:gd name="T188" fmla="+- 0 4618 3054"/>
                                <a:gd name="T189" fmla="*/ T188 w 1575"/>
                                <a:gd name="T190" fmla="+- 0 965 488"/>
                                <a:gd name="T191" fmla="*/ 965 h 821"/>
                                <a:gd name="T192" fmla="+- 0 4628 3054"/>
                                <a:gd name="T193" fmla="*/ T192 w 1575"/>
                                <a:gd name="T194" fmla="+- 0 899 488"/>
                                <a:gd name="T195" fmla="*/ 899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575" h="821">
                                  <a:moveTo>
                                    <a:pt x="1574" y="411"/>
                                  </a:moveTo>
                                  <a:lnTo>
                                    <a:pt x="1564" y="344"/>
                                  </a:lnTo>
                                  <a:lnTo>
                                    <a:pt x="1534" y="281"/>
                                  </a:lnTo>
                                  <a:lnTo>
                                    <a:pt x="1486" y="222"/>
                                  </a:lnTo>
                                  <a:lnTo>
                                    <a:pt x="1422" y="169"/>
                                  </a:lnTo>
                                  <a:lnTo>
                                    <a:pt x="1343" y="121"/>
                                  </a:lnTo>
                                  <a:lnTo>
                                    <a:pt x="1251" y="80"/>
                                  </a:lnTo>
                                  <a:lnTo>
                                    <a:pt x="1148" y="46"/>
                                  </a:lnTo>
                                  <a:lnTo>
                                    <a:pt x="1035" y="21"/>
                                  </a:lnTo>
                                  <a:lnTo>
                                    <a:pt x="976" y="12"/>
                                  </a:lnTo>
                                  <a:lnTo>
                                    <a:pt x="914" y="6"/>
                                  </a:lnTo>
                                  <a:lnTo>
                                    <a:pt x="851" y="2"/>
                                  </a:lnTo>
                                  <a:lnTo>
                                    <a:pt x="787" y="0"/>
                                  </a:lnTo>
                                  <a:lnTo>
                                    <a:pt x="722" y="2"/>
                                  </a:lnTo>
                                  <a:lnTo>
                                    <a:pt x="659" y="6"/>
                                  </a:lnTo>
                                  <a:lnTo>
                                    <a:pt x="598" y="12"/>
                                  </a:lnTo>
                                  <a:lnTo>
                                    <a:pt x="538" y="21"/>
                                  </a:lnTo>
                                  <a:lnTo>
                                    <a:pt x="425" y="46"/>
                                  </a:lnTo>
                                  <a:lnTo>
                                    <a:pt x="322" y="80"/>
                                  </a:lnTo>
                                  <a:lnTo>
                                    <a:pt x="230" y="121"/>
                                  </a:lnTo>
                                  <a:lnTo>
                                    <a:pt x="152" y="169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10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22" y="509"/>
                                  </a:lnTo>
                                  <a:lnTo>
                                    <a:pt x="62" y="570"/>
                                  </a:lnTo>
                                  <a:lnTo>
                                    <a:pt x="118" y="626"/>
                                  </a:lnTo>
                                  <a:lnTo>
                                    <a:pt x="189" y="677"/>
                                  </a:lnTo>
                                  <a:lnTo>
                                    <a:pt x="275" y="722"/>
                                  </a:lnTo>
                                  <a:lnTo>
                                    <a:pt x="372" y="759"/>
                                  </a:lnTo>
                                  <a:lnTo>
                                    <a:pt x="480" y="789"/>
                                  </a:lnTo>
                                  <a:lnTo>
                                    <a:pt x="598" y="809"/>
                                  </a:lnTo>
                                  <a:lnTo>
                                    <a:pt x="659" y="816"/>
                                  </a:lnTo>
                                  <a:lnTo>
                                    <a:pt x="722" y="820"/>
                                  </a:lnTo>
                                  <a:lnTo>
                                    <a:pt x="787" y="821"/>
                                  </a:lnTo>
                                  <a:lnTo>
                                    <a:pt x="851" y="820"/>
                                  </a:lnTo>
                                  <a:lnTo>
                                    <a:pt x="914" y="816"/>
                                  </a:lnTo>
                                  <a:lnTo>
                                    <a:pt x="976" y="809"/>
                                  </a:lnTo>
                                  <a:lnTo>
                                    <a:pt x="1035" y="800"/>
                                  </a:lnTo>
                                  <a:lnTo>
                                    <a:pt x="1148" y="775"/>
                                  </a:lnTo>
                                  <a:lnTo>
                                    <a:pt x="1251" y="741"/>
                                  </a:lnTo>
                                  <a:lnTo>
                                    <a:pt x="1343" y="700"/>
                                  </a:lnTo>
                                  <a:lnTo>
                                    <a:pt x="1422" y="652"/>
                                  </a:lnTo>
                                  <a:lnTo>
                                    <a:pt x="1486" y="599"/>
                                  </a:lnTo>
                                  <a:lnTo>
                                    <a:pt x="1534" y="540"/>
                                  </a:lnTo>
                                  <a:lnTo>
                                    <a:pt x="1564" y="477"/>
                                  </a:lnTo>
                                  <a:lnTo>
                                    <a:pt x="1574" y="4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176"/>
                        <wpg:cNvGrpSpPr>
                          <a:grpSpLocks/>
                        </wpg:cNvGrpSpPr>
                        <wpg:grpSpPr bwMode="auto">
                          <a:xfrm>
                            <a:off x="4635" y="901"/>
                            <a:ext cx="564" cy="3"/>
                            <a:chOff x="4635" y="901"/>
                            <a:chExt cx="564" cy="3"/>
                          </a:xfrm>
                        </wpg:grpSpPr>
                        <wps:wsp>
                          <wps:cNvPr id="190" name="Freeform 1177"/>
                          <wps:cNvSpPr>
                            <a:spLocks/>
                          </wps:cNvSpPr>
                          <wps:spPr bwMode="auto">
                            <a:xfrm>
                              <a:off x="4635" y="901"/>
                              <a:ext cx="564" cy="3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564"/>
                                <a:gd name="T2" fmla="+- 0 903 901"/>
                                <a:gd name="T3" fmla="*/ 903 h 3"/>
                                <a:gd name="T4" fmla="+- 0 5199 4635"/>
                                <a:gd name="T5" fmla="*/ T4 w 564"/>
                                <a:gd name="T6" fmla="+- 0 901 901"/>
                                <a:gd name="T7" fmla="*/ 90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4" h="3">
                                  <a:moveTo>
                                    <a:pt x="0" y="2"/>
                                  </a:move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noFill/>
                            <a:ln w="7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174"/>
                        <wpg:cNvGrpSpPr>
                          <a:grpSpLocks/>
                        </wpg:cNvGrpSpPr>
                        <wpg:grpSpPr bwMode="auto">
                          <a:xfrm>
                            <a:off x="5072" y="834"/>
                            <a:ext cx="197" cy="135"/>
                            <a:chOff x="5072" y="834"/>
                            <a:chExt cx="197" cy="135"/>
                          </a:xfrm>
                        </wpg:grpSpPr>
                        <wps:wsp>
                          <wps:cNvPr id="192" name="Freeform 1175"/>
                          <wps:cNvSpPr>
                            <a:spLocks/>
                          </wps:cNvSpPr>
                          <wps:spPr bwMode="auto">
                            <a:xfrm>
                              <a:off x="5072" y="834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97"/>
                                <a:gd name="T2" fmla="+- 0 834 834"/>
                                <a:gd name="T3" fmla="*/ 834 h 135"/>
                                <a:gd name="T4" fmla="+- 0 5168 5072"/>
                                <a:gd name="T5" fmla="*/ T4 w 197"/>
                                <a:gd name="T6" fmla="+- 0 901 834"/>
                                <a:gd name="T7" fmla="*/ 901 h 135"/>
                                <a:gd name="T8" fmla="+- 0 5072 5072"/>
                                <a:gd name="T9" fmla="*/ T8 w 197"/>
                                <a:gd name="T10" fmla="+- 0 968 834"/>
                                <a:gd name="T11" fmla="*/ 968 h 135"/>
                                <a:gd name="T12" fmla="+- 0 5269 5072"/>
                                <a:gd name="T13" fmla="*/ T12 w 197"/>
                                <a:gd name="T14" fmla="+- 0 901 834"/>
                                <a:gd name="T15" fmla="*/ 901 h 135"/>
                                <a:gd name="T16" fmla="+- 0 5072 5072"/>
                                <a:gd name="T17" fmla="*/ T16 w 197"/>
                                <a:gd name="T18" fmla="+- 0 834 834"/>
                                <a:gd name="T19" fmla="*/ 83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0" y="0"/>
                                  </a:moveTo>
                                  <a:lnTo>
                                    <a:pt x="96" y="6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172"/>
                        <wpg:cNvGrpSpPr>
                          <a:grpSpLocks/>
                        </wpg:cNvGrpSpPr>
                        <wpg:grpSpPr bwMode="auto">
                          <a:xfrm>
                            <a:off x="5072" y="834"/>
                            <a:ext cx="197" cy="135"/>
                            <a:chOff x="5072" y="834"/>
                            <a:chExt cx="197" cy="135"/>
                          </a:xfrm>
                        </wpg:grpSpPr>
                        <wps:wsp>
                          <wps:cNvPr id="194" name="Freeform 1173"/>
                          <wps:cNvSpPr>
                            <a:spLocks/>
                          </wps:cNvSpPr>
                          <wps:spPr bwMode="auto">
                            <a:xfrm>
                              <a:off x="5072" y="834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5269 5072"/>
                                <a:gd name="T1" fmla="*/ T0 w 197"/>
                                <a:gd name="T2" fmla="+- 0 901 834"/>
                                <a:gd name="T3" fmla="*/ 901 h 135"/>
                                <a:gd name="T4" fmla="+- 0 5072 5072"/>
                                <a:gd name="T5" fmla="*/ T4 w 197"/>
                                <a:gd name="T6" fmla="+- 0 968 834"/>
                                <a:gd name="T7" fmla="*/ 968 h 135"/>
                                <a:gd name="T8" fmla="+- 0 5168 5072"/>
                                <a:gd name="T9" fmla="*/ T8 w 197"/>
                                <a:gd name="T10" fmla="+- 0 901 834"/>
                                <a:gd name="T11" fmla="*/ 901 h 135"/>
                                <a:gd name="T12" fmla="+- 0 5072 5072"/>
                                <a:gd name="T13" fmla="*/ T12 w 197"/>
                                <a:gd name="T14" fmla="+- 0 834 834"/>
                                <a:gd name="T15" fmla="*/ 834 h 135"/>
                                <a:gd name="T16" fmla="+- 0 5269 5072"/>
                                <a:gd name="T17" fmla="*/ T16 w 197"/>
                                <a:gd name="T18" fmla="+- 0 901 834"/>
                                <a:gd name="T19" fmla="*/ 90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197" y="67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170"/>
                        <wpg:cNvGrpSpPr>
                          <a:grpSpLocks/>
                        </wpg:cNvGrpSpPr>
                        <wpg:grpSpPr bwMode="auto">
                          <a:xfrm>
                            <a:off x="6857" y="901"/>
                            <a:ext cx="588" cy="3"/>
                            <a:chOff x="6857" y="901"/>
                            <a:chExt cx="588" cy="3"/>
                          </a:xfrm>
                        </wpg:grpSpPr>
                        <wps:wsp>
                          <wps:cNvPr id="196" name="Freeform 1171"/>
                          <wps:cNvSpPr>
                            <a:spLocks/>
                          </wps:cNvSpPr>
                          <wps:spPr bwMode="auto">
                            <a:xfrm>
                              <a:off x="6857" y="901"/>
                              <a:ext cx="588" cy="3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588"/>
                                <a:gd name="T2" fmla="+- 0 903 901"/>
                                <a:gd name="T3" fmla="*/ 903 h 3"/>
                                <a:gd name="T4" fmla="+- 0 7445 6857"/>
                                <a:gd name="T5" fmla="*/ T4 w 588"/>
                                <a:gd name="T6" fmla="+- 0 901 901"/>
                                <a:gd name="T7" fmla="*/ 90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8" h="3">
                                  <a:moveTo>
                                    <a:pt x="0" y="2"/>
                                  </a:moveTo>
                                  <a:lnTo>
                                    <a:pt x="588" y="0"/>
                                  </a:lnTo>
                                </a:path>
                              </a:pathLst>
                            </a:custGeom>
                            <a:noFill/>
                            <a:ln w="7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68"/>
                        <wpg:cNvGrpSpPr>
                          <a:grpSpLocks/>
                        </wpg:cNvGrpSpPr>
                        <wpg:grpSpPr bwMode="auto">
                          <a:xfrm>
                            <a:off x="7318" y="834"/>
                            <a:ext cx="197" cy="135"/>
                            <a:chOff x="7318" y="834"/>
                            <a:chExt cx="197" cy="135"/>
                          </a:xfrm>
                        </wpg:grpSpPr>
                        <wps:wsp>
                          <wps:cNvPr id="198" name="Freeform 1169"/>
                          <wps:cNvSpPr>
                            <a:spLocks/>
                          </wps:cNvSpPr>
                          <wps:spPr bwMode="auto">
                            <a:xfrm>
                              <a:off x="7318" y="834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7318 7318"/>
                                <a:gd name="T1" fmla="*/ T0 w 197"/>
                                <a:gd name="T2" fmla="+- 0 834 834"/>
                                <a:gd name="T3" fmla="*/ 834 h 135"/>
                                <a:gd name="T4" fmla="+- 0 7414 7318"/>
                                <a:gd name="T5" fmla="*/ T4 w 197"/>
                                <a:gd name="T6" fmla="+- 0 901 834"/>
                                <a:gd name="T7" fmla="*/ 901 h 135"/>
                                <a:gd name="T8" fmla="+- 0 7318 7318"/>
                                <a:gd name="T9" fmla="*/ T8 w 197"/>
                                <a:gd name="T10" fmla="+- 0 968 834"/>
                                <a:gd name="T11" fmla="*/ 968 h 135"/>
                                <a:gd name="T12" fmla="+- 0 7515 7318"/>
                                <a:gd name="T13" fmla="*/ T12 w 197"/>
                                <a:gd name="T14" fmla="+- 0 901 834"/>
                                <a:gd name="T15" fmla="*/ 901 h 135"/>
                                <a:gd name="T16" fmla="+- 0 7318 7318"/>
                                <a:gd name="T17" fmla="*/ T16 w 197"/>
                                <a:gd name="T18" fmla="+- 0 834 834"/>
                                <a:gd name="T19" fmla="*/ 83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0" y="0"/>
                                  </a:moveTo>
                                  <a:lnTo>
                                    <a:pt x="96" y="6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97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166"/>
                        <wpg:cNvGrpSpPr>
                          <a:grpSpLocks/>
                        </wpg:cNvGrpSpPr>
                        <wpg:grpSpPr bwMode="auto">
                          <a:xfrm>
                            <a:off x="7318" y="834"/>
                            <a:ext cx="197" cy="135"/>
                            <a:chOff x="7318" y="834"/>
                            <a:chExt cx="197" cy="135"/>
                          </a:xfrm>
                        </wpg:grpSpPr>
                        <wps:wsp>
                          <wps:cNvPr id="200" name="Freeform 1167"/>
                          <wps:cNvSpPr>
                            <a:spLocks/>
                          </wps:cNvSpPr>
                          <wps:spPr bwMode="auto">
                            <a:xfrm>
                              <a:off x="7318" y="834"/>
                              <a:ext cx="197" cy="135"/>
                            </a:xfrm>
                            <a:custGeom>
                              <a:avLst/>
                              <a:gdLst>
                                <a:gd name="T0" fmla="+- 0 7515 7318"/>
                                <a:gd name="T1" fmla="*/ T0 w 197"/>
                                <a:gd name="T2" fmla="+- 0 901 834"/>
                                <a:gd name="T3" fmla="*/ 901 h 135"/>
                                <a:gd name="T4" fmla="+- 0 7318 7318"/>
                                <a:gd name="T5" fmla="*/ T4 w 197"/>
                                <a:gd name="T6" fmla="+- 0 968 834"/>
                                <a:gd name="T7" fmla="*/ 968 h 135"/>
                                <a:gd name="T8" fmla="+- 0 7414 7318"/>
                                <a:gd name="T9" fmla="*/ T8 w 197"/>
                                <a:gd name="T10" fmla="+- 0 901 834"/>
                                <a:gd name="T11" fmla="*/ 901 h 135"/>
                                <a:gd name="T12" fmla="+- 0 7318 7318"/>
                                <a:gd name="T13" fmla="*/ T12 w 197"/>
                                <a:gd name="T14" fmla="+- 0 834 834"/>
                                <a:gd name="T15" fmla="*/ 834 h 135"/>
                                <a:gd name="T16" fmla="+- 0 7515 7318"/>
                                <a:gd name="T17" fmla="*/ T16 w 197"/>
                                <a:gd name="T18" fmla="+- 0 901 834"/>
                                <a:gd name="T19" fmla="*/ 90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135">
                                  <a:moveTo>
                                    <a:pt x="197" y="67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164"/>
                        <wpg:cNvGrpSpPr>
                          <a:grpSpLocks/>
                        </wpg:cNvGrpSpPr>
                        <wpg:grpSpPr bwMode="auto">
                          <a:xfrm>
                            <a:off x="5273" y="488"/>
                            <a:ext cx="1577" cy="821"/>
                            <a:chOff x="5273" y="488"/>
                            <a:chExt cx="1577" cy="821"/>
                          </a:xfrm>
                        </wpg:grpSpPr>
                        <wps:wsp>
                          <wps:cNvPr id="202" name="Freeform 1165"/>
                          <wps:cNvSpPr>
                            <a:spLocks/>
                          </wps:cNvSpPr>
                          <wps:spPr bwMode="auto">
                            <a:xfrm>
                              <a:off x="5273" y="488"/>
                              <a:ext cx="1577" cy="821"/>
                            </a:xfrm>
                            <a:custGeom>
                              <a:avLst/>
                              <a:gdLst>
                                <a:gd name="T0" fmla="+- 0 6850 5273"/>
                                <a:gd name="T1" fmla="*/ T0 w 1577"/>
                                <a:gd name="T2" fmla="+- 0 899 488"/>
                                <a:gd name="T3" fmla="*/ 899 h 821"/>
                                <a:gd name="T4" fmla="+- 0 6840 5273"/>
                                <a:gd name="T5" fmla="*/ T4 w 1577"/>
                                <a:gd name="T6" fmla="+- 0 832 488"/>
                                <a:gd name="T7" fmla="*/ 832 h 821"/>
                                <a:gd name="T8" fmla="+- 0 6810 5273"/>
                                <a:gd name="T9" fmla="*/ T8 w 1577"/>
                                <a:gd name="T10" fmla="+- 0 769 488"/>
                                <a:gd name="T11" fmla="*/ 769 h 821"/>
                                <a:gd name="T12" fmla="+- 0 6762 5273"/>
                                <a:gd name="T13" fmla="*/ T12 w 1577"/>
                                <a:gd name="T14" fmla="+- 0 710 488"/>
                                <a:gd name="T15" fmla="*/ 710 h 821"/>
                                <a:gd name="T16" fmla="+- 0 6698 5273"/>
                                <a:gd name="T17" fmla="*/ T16 w 1577"/>
                                <a:gd name="T18" fmla="+- 0 657 488"/>
                                <a:gd name="T19" fmla="*/ 657 h 821"/>
                                <a:gd name="T20" fmla="+- 0 6619 5273"/>
                                <a:gd name="T21" fmla="*/ T20 w 1577"/>
                                <a:gd name="T22" fmla="+- 0 609 488"/>
                                <a:gd name="T23" fmla="*/ 609 h 821"/>
                                <a:gd name="T24" fmla="+- 0 6528 5273"/>
                                <a:gd name="T25" fmla="*/ T24 w 1577"/>
                                <a:gd name="T26" fmla="+- 0 568 488"/>
                                <a:gd name="T27" fmla="*/ 568 h 821"/>
                                <a:gd name="T28" fmla="+- 0 6425 5273"/>
                                <a:gd name="T29" fmla="*/ T28 w 1577"/>
                                <a:gd name="T30" fmla="+- 0 534 488"/>
                                <a:gd name="T31" fmla="*/ 534 h 821"/>
                                <a:gd name="T32" fmla="+- 0 6312 5273"/>
                                <a:gd name="T33" fmla="*/ T32 w 1577"/>
                                <a:gd name="T34" fmla="+- 0 509 488"/>
                                <a:gd name="T35" fmla="*/ 509 h 821"/>
                                <a:gd name="T36" fmla="+- 0 6252 5273"/>
                                <a:gd name="T37" fmla="*/ T36 w 1577"/>
                                <a:gd name="T38" fmla="+- 0 500 488"/>
                                <a:gd name="T39" fmla="*/ 500 h 821"/>
                                <a:gd name="T40" fmla="+- 0 6191 5273"/>
                                <a:gd name="T41" fmla="*/ T40 w 1577"/>
                                <a:gd name="T42" fmla="+- 0 494 488"/>
                                <a:gd name="T43" fmla="*/ 494 h 821"/>
                                <a:gd name="T44" fmla="+- 0 6127 5273"/>
                                <a:gd name="T45" fmla="*/ T44 w 1577"/>
                                <a:gd name="T46" fmla="+- 0 490 488"/>
                                <a:gd name="T47" fmla="*/ 490 h 821"/>
                                <a:gd name="T48" fmla="+- 0 6063 5273"/>
                                <a:gd name="T49" fmla="*/ T48 w 1577"/>
                                <a:gd name="T50" fmla="+- 0 488 488"/>
                                <a:gd name="T51" fmla="*/ 488 h 821"/>
                                <a:gd name="T52" fmla="+- 0 5998 5273"/>
                                <a:gd name="T53" fmla="*/ T52 w 1577"/>
                                <a:gd name="T54" fmla="+- 0 490 488"/>
                                <a:gd name="T55" fmla="*/ 490 h 821"/>
                                <a:gd name="T56" fmla="+- 0 5935 5273"/>
                                <a:gd name="T57" fmla="*/ T56 w 1577"/>
                                <a:gd name="T58" fmla="+- 0 494 488"/>
                                <a:gd name="T59" fmla="*/ 494 h 821"/>
                                <a:gd name="T60" fmla="+- 0 5873 5273"/>
                                <a:gd name="T61" fmla="*/ T60 w 1577"/>
                                <a:gd name="T62" fmla="+- 0 500 488"/>
                                <a:gd name="T63" fmla="*/ 500 h 821"/>
                                <a:gd name="T64" fmla="+- 0 5813 5273"/>
                                <a:gd name="T65" fmla="*/ T64 w 1577"/>
                                <a:gd name="T66" fmla="+- 0 509 488"/>
                                <a:gd name="T67" fmla="*/ 509 h 821"/>
                                <a:gd name="T68" fmla="+- 0 5700 5273"/>
                                <a:gd name="T69" fmla="*/ T68 w 1577"/>
                                <a:gd name="T70" fmla="+- 0 534 488"/>
                                <a:gd name="T71" fmla="*/ 534 h 821"/>
                                <a:gd name="T72" fmla="+- 0 5596 5273"/>
                                <a:gd name="T73" fmla="*/ T72 w 1577"/>
                                <a:gd name="T74" fmla="+- 0 568 488"/>
                                <a:gd name="T75" fmla="*/ 568 h 821"/>
                                <a:gd name="T76" fmla="+- 0 5504 5273"/>
                                <a:gd name="T77" fmla="*/ T76 w 1577"/>
                                <a:gd name="T78" fmla="+- 0 609 488"/>
                                <a:gd name="T79" fmla="*/ 609 h 821"/>
                                <a:gd name="T80" fmla="+- 0 5426 5273"/>
                                <a:gd name="T81" fmla="*/ T80 w 1577"/>
                                <a:gd name="T82" fmla="+- 0 657 488"/>
                                <a:gd name="T83" fmla="*/ 657 h 821"/>
                                <a:gd name="T84" fmla="+- 0 5361 5273"/>
                                <a:gd name="T85" fmla="*/ T84 w 1577"/>
                                <a:gd name="T86" fmla="+- 0 710 488"/>
                                <a:gd name="T87" fmla="*/ 710 h 821"/>
                                <a:gd name="T88" fmla="+- 0 5314 5273"/>
                                <a:gd name="T89" fmla="*/ T88 w 1577"/>
                                <a:gd name="T90" fmla="+- 0 769 488"/>
                                <a:gd name="T91" fmla="*/ 769 h 821"/>
                                <a:gd name="T92" fmla="+- 0 5284 5273"/>
                                <a:gd name="T93" fmla="*/ T92 w 1577"/>
                                <a:gd name="T94" fmla="+- 0 832 488"/>
                                <a:gd name="T95" fmla="*/ 832 h 821"/>
                                <a:gd name="T96" fmla="+- 0 5273 5273"/>
                                <a:gd name="T97" fmla="*/ T96 w 1577"/>
                                <a:gd name="T98" fmla="+- 0 899 488"/>
                                <a:gd name="T99" fmla="*/ 899 h 821"/>
                                <a:gd name="T100" fmla="+- 0 5276 5273"/>
                                <a:gd name="T101" fmla="*/ T100 w 1577"/>
                                <a:gd name="T102" fmla="+- 0 932 488"/>
                                <a:gd name="T103" fmla="*/ 932 h 821"/>
                                <a:gd name="T104" fmla="+- 0 5296 5273"/>
                                <a:gd name="T105" fmla="*/ T104 w 1577"/>
                                <a:gd name="T106" fmla="+- 0 997 488"/>
                                <a:gd name="T107" fmla="*/ 997 h 821"/>
                                <a:gd name="T108" fmla="+- 0 5335 5273"/>
                                <a:gd name="T109" fmla="*/ T108 w 1577"/>
                                <a:gd name="T110" fmla="+- 0 1058 488"/>
                                <a:gd name="T111" fmla="*/ 1058 h 821"/>
                                <a:gd name="T112" fmla="+- 0 5392 5273"/>
                                <a:gd name="T113" fmla="*/ T112 w 1577"/>
                                <a:gd name="T114" fmla="+- 0 1114 488"/>
                                <a:gd name="T115" fmla="*/ 1114 h 821"/>
                                <a:gd name="T116" fmla="+- 0 5463 5273"/>
                                <a:gd name="T117" fmla="*/ T116 w 1577"/>
                                <a:gd name="T118" fmla="+- 0 1165 488"/>
                                <a:gd name="T119" fmla="*/ 1165 h 821"/>
                                <a:gd name="T120" fmla="+- 0 5549 5273"/>
                                <a:gd name="T121" fmla="*/ T120 w 1577"/>
                                <a:gd name="T122" fmla="+- 0 1210 488"/>
                                <a:gd name="T123" fmla="*/ 1210 h 821"/>
                                <a:gd name="T124" fmla="+- 0 5647 5273"/>
                                <a:gd name="T125" fmla="*/ T124 w 1577"/>
                                <a:gd name="T126" fmla="+- 0 1247 488"/>
                                <a:gd name="T127" fmla="*/ 1247 h 821"/>
                                <a:gd name="T128" fmla="+- 0 5755 5273"/>
                                <a:gd name="T129" fmla="*/ T128 w 1577"/>
                                <a:gd name="T130" fmla="+- 0 1277 488"/>
                                <a:gd name="T131" fmla="*/ 1277 h 821"/>
                                <a:gd name="T132" fmla="+- 0 5873 5273"/>
                                <a:gd name="T133" fmla="*/ T132 w 1577"/>
                                <a:gd name="T134" fmla="+- 0 1297 488"/>
                                <a:gd name="T135" fmla="*/ 1297 h 821"/>
                                <a:gd name="T136" fmla="+- 0 5935 5273"/>
                                <a:gd name="T137" fmla="*/ T136 w 1577"/>
                                <a:gd name="T138" fmla="+- 0 1304 488"/>
                                <a:gd name="T139" fmla="*/ 1304 h 821"/>
                                <a:gd name="T140" fmla="+- 0 5998 5273"/>
                                <a:gd name="T141" fmla="*/ T140 w 1577"/>
                                <a:gd name="T142" fmla="+- 0 1308 488"/>
                                <a:gd name="T143" fmla="*/ 1308 h 821"/>
                                <a:gd name="T144" fmla="+- 0 6063 5273"/>
                                <a:gd name="T145" fmla="*/ T144 w 1577"/>
                                <a:gd name="T146" fmla="+- 0 1309 488"/>
                                <a:gd name="T147" fmla="*/ 1309 h 821"/>
                                <a:gd name="T148" fmla="+- 0 6127 5273"/>
                                <a:gd name="T149" fmla="*/ T148 w 1577"/>
                                <a:gd name="T150" fmla="+- 0 1308 488"/>
                                <a:gd name="T151" fmla="*/ 1308 h 821"/>
                                <a:gd name="T152" fmla="+- 0 6191 5273"/>
                                <a:gd name="T153" fmla="*/ T152 w 1577"/>
                                <a:gd name="T154" fmla="+- 0 1304 488"/>
                                <a:gd name="T155" fmla="*/ 1304 h 821"/>
                                <a:gd name="T156" fmla="+- 0 6252 5273"/>
                                <a:gd name="T157" fmla="*/ T156 w 1577"/>
                                <a:gd name="T158" fmla="+- 0 1297 488"/>
                                <a:gd name="T159" fmla="*/ 1297 h 821"/>
                                <a:gd name="T160" fmla="+- 0 6312 5273"/>
                                <a:gd name="T161" fmla="*/ T160 w 1577"/>
                                <a:gd name="T162" fmla="+- 0 1288 488"/>
                                <a:gd name="T163" fmla="*/ 1288 h 821"/>
                                <a:gd name="T164" fmla="+- 0 6425 5273"/>
                                <a:gd name="T165" fmla="*/ T164 w 1577"/>
                                <a:gd name="T166" fmla="+- 0 1263 488"/>
                                <a:gd name="T167" fmla="*/ 1263 h 821"/>
                                <a:gd name="T168" fmla="+- 0 6528 5273"/>
                                <a:gd name="T169" fmla="*/ T168 w 1577"/>
                                <a:gd name="T170" fmla="+- 0 1229 488"/>
                                <a:gd name="T171" fmla="*/ 1229 h 821"/>
                                <a:gd name="T172" fmla="+- 0 6619 5273"/>
                                <a:gd name="T173" fmla="*/ T172 w 1577"/>
                                <a:gd name="T174" fmla="+- 0 1188 488"/>
                                <a:gd name="T175" fmla="*/ 1188 h 821"/>
                                <a:gd name="T176" fmla="+- 0 6698 5273"/>
                                <a:gd name="T177" fmla="*/ T176 w 1577"/>
                                <a:gd name="T178" fmla="+- 0 1140 488"/>
                                <a:gd name="T179" fmla="*/ 1140 h 821"/>
                                <a:gd name="T180" fmla="+- 0 6762 5273"/>
                                <a:gd name="T181" fmla="*/ T180 w 1577"/>
                                <a:gd name="T182" fmla="+- 0 1087 488"/>
                                <a:gd name="T183" fmla="*/ 1087 h 821"/>
                                <a:gd name="T184" fmla="+- 0 6810 5273"/>
                                <a:gd name="T185" fmla="*/ T184 w 1577"/>
                                <a:gd name="T186" fmla="+- 0 1028 488"/>
                                <a:gd name="T187" fmla="*/ 1028 h 821"/>
                                <a:gd name="T188" fmla="+- 0 6840 5273"/>
                                <a:gd name="T189" fmla="*/ T188 w 1577"/>
                                <a:gd name="T190" fmla="+- 0 965 488"/>
                                <a:gd name="T191" fmla="*/ 965 h 821"/>
                                <a:gd name="T192" fmla="+- 0 6850 5273"/>
                                <a:gd name="T193" fmla="*/ T192 w 1577"/>
                                <a:gd name="T194" fmla="+- 0 899 488"/>
                                <a:gd name="T195" fmla="*/ 899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577" h="821">
                                  <a:moveTo>
                                    <a:pt x="1577" y="411"/>
                                  </a:moveTo>
                                  <a:lnTo>
                                    <a:pt x="1567" y="344"/>
                                  </a:lnTo>
                                  <a:lnTo>
                                    <a:pt x="1537" y="281"/>
                                  </a:lnTo>
                                  <a:lnTo>
                                    <a:pt x="1489" y="222"/>
                                  </a:lnTo>
                                  <a:lnTo>
                                    <a:pt x="1425" y="169"/>
                                  </a:lnTo>
                                  <a:lnTo>
                                    <a:pt x="1346" y="121"/>
                                  </a:lnTo>
                                  <a:lnTo>
                                    <a:pt x="1255" y="80"/>
                                  </a:lnTo>
                                  <a:lnTo>
                                    <a:pt x="1152" y="46"/>
                                  </a:lnTo>
                                  <a:lnTo>
                                    <a:pt x="1039" y="21"/>
                                  </a:lnTo>
                                  <a:lnTo>
                                    <a:pt x="979" y="12"/>
                                  </a:lnTo>
                                  <a:lnTo>
                                    <a:pt x="918" y="6"/>
                                  </a:lnTo>
                                  <a:lnTo>
                                    <a:pt x="854" y="2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725" y="2"/>
                                  </a:lnTo>
                                  <a:lnTo>
                                    <a:pt x="662" y="6"/>
                                  </a:lnTo>
                                  <a:lnTo>
                                    <a:pt x="600" y="12"/>
                                  </a:lnTo>
                                  <a:lnTo>
                                    <a:pt x="540" y="21"/>
                                  </a:lnTo>
                                  <a:lnTo>
                                    <a:pt x="427" y="46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153" y="169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41" y="281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3" y="444"/>
                                  </a:lnTo>
                                  <a:lnTo>
                                    <a:pt x="23" y="509"/>
                                  </a:lnTo>
                                  <a:lnTo>
                                    <a:pt x="62" y="5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90" y="677"/>
                                  </a:lnTo>
                                  <a:lnTo>
                                    <a:pt x="276" y="722"/>
                                  </a:lnTo>
                                  <a:lnTo>
                                    <a:pt x="374" y="759"/>
                                  </a:lnTo>
                                  <a:lnTo>
                                    <a:pt x="482" y="789"/>
                                  </a:lnTo>
                                  <a:lnTo>
                                    <a:pt x="600" y="809"/>
                                  </a:lnTo>
                                  <a:lnTo>
                                    <a:pt x="662" y="816"/>
                                  </a:lnTo>
                                  <a:lnTo>
                                    <a:pt x="725" y="820"/>
                                  </a:lnTo>
                                  <a:lnTo>
                                    <a:pt x="790" y="821"/>
                                  </a:lnTo>
                                  <a:lnTo>
                                    <a:pt x="854" y="820"/>
                                  </a:lnTo>
                                  <a:lnTo>
                                    <a:pt x="918" y="816"/>
                                  </a:lnTo>
                                  <a:lnTo>
                                    <a:pt x="979" y="809"/>
                                  </a:lnTo>
                                  <a:lnTo>
                                    <a:pt x="1039" y="800"/>
                                  </a:lnTo>
                                  <a:lnTo>
                                    <a:pt x="1152" y="775"/>
                                  </a:lnTo>
                                  <a:lnTo>
                                    <a:pt x="1255" y="741"/>
                                  </a:lnTo>
                                  <a:lnTo>
                                    <a:pt x="1346" y="700"/>
                                  </a:lnTo>
                                  <a:lnTo>
                                    <a:pt x="1425" y="652"/>
                                  </a:lnTo>
                                  <a:lnTo>
                                    <a:pt x="1489" y="599"/>
                                  </a:lnTo>
                                  <a:lnTo>
                                    <a:pt x="1537" y="540"/>
                                  </a:lnTo>
                                  <a:lnTo>
                                    <a:pt x="1567" y="477"/>
                                  </a:lnTo>
                                  <a:lnTo>
                                    <a:pt x="1577" y="4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162"/>
                        <wpg:cNvGrpSpPr>
                          <a:grpSpLocks/>
                        </wpg:cNvGrpSpPr>
                        <wpg:grpSpPr bwMode="auto">
                          <a:xfrm>
                            <a:off x="7520" y="685"/>
                            <a:ext cx="845" cy="430"/>
                            <a:chOff x="7520" y="685"/>
                            <a:chExt cx="845" cy="430"/>
                          </a:xfrm>
                        </wpg:grpSpPr>
                        <wps:wsp>
                          <wps:cNvPr id="204" name="Freeform 1163"/>
                          <wps:cNvSpPr>
                            <a:spLocks/>
                          </wps:cNvSpPr>
                          <wps:spPr bwMode="auto">
                            <a:xfrm>
                              <a:off x="7520" y="685"/>
                              <a:ext cx="845" cy="430"/>
                            </a:xfrm>
                            <a:custGeom>
                              <a:avLst/>
                              <a:gdLst>
                                <a:gd name="T0" fmla="+- 0 8364 7520"/>
                                <a:gd name="T1" fmla="*/ T0 w 845"/>
                                <a:gd name="T2" fmla="+- 0 901 685"/>
                                <a:gd name="T3" fmla="*/ 901 h 430"/>
                                <a:gd name="T4" fmla="+- 0 8343 7520"/>
                                <a:gd name="T5" fmla="*/ T4 w 845"/>
                                <a:gd name="T6" fmla="+- 0 832 685"/>
                                <a:gd name="T7" fmla="*/ 832 h 430"/>
                                <a:gd name="T8" fmla="+- 0 8301 7520"/>
                                <a:gd name="T9" fmla="*/ T8 w 845"/>
                                <a:gd name="T10" fmla="+- 0 787 685"/>
                                <a:gd name="T11" fmla="*/ 787 h 430"/>
                                <a:gd name="T12" fmla="+- 0 8240 7520"/>
                                <a:gd name="T13" fmla="*/ T12 w 845"/>
                                <a:gd name="T14" fmla="+- 0 748 685"/>
                                <a:gd name="T15" fmla="*/ 748 h 430"/>
                                <a:gd name="T16" fmla="+- 0 8164 7520"/>
                                <a:gd name="T17" fmla="*/ T16 w 845"/>
                                <a:gd name="T18" fmla="+- 0 717 685"/>
                                <a:gd name="T19" fmla="*/ 717 h 430"/>
                                <a:gd name="T20" fmla="+- 0 8106 7520"/>
                                <a:gd name="T21" fmla="*/ T20 w 845"/>
                                <a:gd name="T22" fmla="+- 0 702 685"/>
                                <a:gd name="T23" fmla="*/ 702 h 430"/>
                                <a:gd name="T24" fmla="+- 0 8043 7520"/>
                                <a:gd name="T25" fmla="*/ T24 w 845"/>
                                <a:gd name="T26" fmla="+- 0 691 685"/>
                                <a:gd name="T27" fmla="*/ 691 h 430"/>
                                <a:gd name="T28" fmla="+- 0 7977 7520"/>
                                <a:gd name="T29" fmla="*/ T28 w 845"/>
                                <a:gd name="T30" fmla="+- 0 686 685"/>
                                <a:gd name="T31" fmla="*/ 686 h 430"/>
                                <a:gd name="T32" fmla="+- 0 7942 7520"/>
                                <a:gd name="T33" fmla="*/ T32 w 845"/>
                                <a:gd name="T34" fmla="+- 0 685 685"/>
                                <a:gd name="T35" fmla="*/ 685 h 430"/>
                                <a:gd name="T36" fmla="+- 0 7907 7520"/>
                                <a:gd name="T37" fmla="*/ T36 w 845"/>
                                <a:gd name="T38" fmla="+- 0 686 685"/>
                                <a:gd name="T39" fmla="*/ 686 h 430"/>
                                <a:gd name="T40" fmla="+- 0 7841 7520"/>
                                <a:gd name="T41" fmla="*/ T40 w 845"/>
                                <a:gd name="T42" fmla="+- 0 691 685"/>
                                <a:gd name="T43" fmla="*/ 691 h 430"/>
                                <a:gd name="T44" fmla="+- 0 7778 7520"/>
                                <a:gd name="T45" fmla="*/ T44 w 845"/>
                                <a:gd name="T46" fmla="+- 0 702 685"/>
                                <a:gd name="T47" fmla="*/ 702 h 430"/>
                                <a:gd name="T48" fmla="+- 0 7720 7520"/>
                                <a:gd name="T49" fmla="*/ T48 w 845"/>
                                <a:gd name="T50" fmla="+- 0 717 685"/>
                                <a:gd name="T51" fmla="*/ 717 h 430"/>
                                <a:gd name="T52" fmla="+- 0 7644 7520"/>
                                <a:gd name="T53" fmla="*/ T52 w 845"/>
                                <a:gd name="T54" fmla="+- 0 748 685"/>
                                <a:gd name="T55" fmla="*/ 748 h 430"/>
                                <a:gd name="T56" fmla="+- 0 7583 7520"/>
                                <a:gd name="T57" fmla="*/ T56 w 845"/>
                                <a:gd name="T58" fmla="+- 0 787 685"/>
                                <a:gd name="T59" fmla="*/ 787 h 430"/>
                                <a:gd name="T60" fmla="+- 0 7541 7520"/>
                                <a:gd name="T61" fmla="*/ T60 w 845"/>
                                <a:gd name="T62" fmla="+- 0 832 685"/>
                                <a:gd name="T63" fmla="*/ 832 h 430"/>
                                <a:gd name="T64" fmla="+- 0 7520 7520"/>
                                <a:gd name="T65" fmla="*/ T64 w 845"/>
                                <a:gd name="T66" fmla="+- 0 901 685"/>
                                <a:gd name="T67" fmla="*/ 901 h 430"/>
                                <a:gd name="T68" fmla="+- 0 7521 7520"/>
                                <a:gd name="T69" fmla="*/ T68 w 845"/>
                                <a:gd name="T70" fmla="+- 0 918 685"/>
                                <a:gd name="T71" fmla="*/ 918 h 430"/>
                                <a:gd name="T72" fmla="+- 0 7553 7520"/>
                                <a:gd name="T73" fmla="*/ T72 w 845"/>
                                <a:gd name="T74" fmla="+- 0 984 685"/>
                                <a:gd name="T75" fmla="*/ 984 h 430"/>
                                <a:gd name="T76" fmla="+- 0 7601 7520"/>
                                <a:gd name="T77" fmla="*/ T76 w 845"/>
                                <a:gd name="T78" fmla="+- 0 1027 685"/>
                                <a:gd name="T79" fmla="*/ 1027 h 430"/>
                                <a:gd name="T80" fmla="+- 0 7667 7520"/>
                                <a:gd name="T81" fmla="*/ T80 w 845"/>
                                <a:gd name="T82" fmla="+- 0 1063 685"/>
                                <a:gd name="T83" fmla="*/ 1063 h 430"/>
                                <a:gd name="T84" fmla="+- 0 7748 7520"/>
                                <a:gd name="T85" fmla="*/ T84 w 845"/>
                                <a:gd name="T86" fmla="+- 0 1091 685"/>
                                <a:gd name="T87" fmla="*/ 1091 h 430"/>
                                <a:gd name="T88" fmla="+- 0 7809 7520"/>
                                <a:gd name="T89" fmla="*/ T88 w 845"/>
                                <a:gd name="T90" fmla="+- 0 1104 685"/>
                                <a:gd name="T91" fmla="*/ 1104 h 430"/>
                                <a:gd name="T92" fmla="+- 0 7874 7520"/>
                                <a:gd name="T93" fmla="*/ T92 w 845"/>
                                <a:gd name="T94" fmla="+- 0 1112 685"/>
                                <a:gd name="T95" fmla="*/ 1112 h 430"/>
                                <a:gd name="T96" fmla="+- 0 7942 7520"/>
                                <a:gd name="T97" fmla="*/ T96 w 845"/>
                                <a:gd name="T98" fmla="+- 0 1115 685"/>
                                <a:gd name="T99" fmla="*/ 1115 h 430"/>
                                <a:gd name="T100" fmla="+- 0 7977 7520"/>
                                <a:gd name="T101" fmla="*/ T100 w 845"/>
                                <a:gd name="T102" fmla="+- 0 1114 685"/>
                                <a:gd name="T103" fmla="*/ 1114 h 430"/>
                                <a:gd name="T104" fmla="+- 0 8043 7520"/>
                                <a:gd name="T105" fmla="*/ T104 w 845"/>
                                <a:gd name="T106" fmla="+- 0 1108 685"/>
                                <a:gd name="T107" fmla="*/ 1108 h 430"/>
                                <a:gd name="T108" fmla="+- 0 8106 7520"/>
                                <a:gd name="T109" fmla="*/ T108 w 845"/>
                                <a:gd name="T110" fmla="+- 0 1098 685"/>
                                <a:gd name="T111" fmla="*/ 1098 h 430"/>
                                <a:gd name="T112" fmla="+- 0 8164 7520"/>
                                <a:gd name="T113" fmla="*/ T112 w 845"/>
                                <a:gd name="T114" fmla="+- 0 1082 685"/>
                                <a:gd name="T115" fmla="*/ 1082 h 430"/>
                                <a:gd name="T116" fmla="+- 0 8240 7520"/>
                                <a:gd name="T117" fmla="*/ T116 w 845"/>
                                <a:gd name="T118" fmla="+- 0 1052 685"/>
                                <a:gd name="T119" fmla="*/ 1052 h 430"/>
                                <a:gd name="T120" fmla="+- 0 8301 7520"/>
                                <a:gd name="T121" fmla="*/ T120 w 845"/>
                                <a:gd name="T122" fmla="+- 0 1013 685"/>
                                <a:gd name="T123" fmla="*/ 1013 h 430"/>
                                <a:gd name="T124" fmla="+- 0 8343 7520"/>
                                <a:gd name="T125" fmla="*/ T124 w 845"/>
                                <a:gd name="T126" fmla="+- 0 968 685"/>
                                <a:gd name="T127" fmla="*/ 968 h 430"/>
                                <a:gd name="T128" fmla="+- 0 8364 7520"/>
                                <a:gd name="T129" fmla="*/ T128 w 845"/>
                                <a:gd name="T130" fmla="+- 0 901 685"/>
                                <a:gd name="T131" fmla="*/ 90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45" h="430">
                                  <a:moveTo>
                                    <a:pt x="844" y="216"/>
                                  </a:moveTo>
                                  <a:lnTo>
                                    <a:pt x="823" y="147"/>
                                  </a:lnTo>
                                  <a:lnTo>
                                    <a:pt x="781" y="102"/>
                                  </a:lnTo>
                                  <a:lnTo>
                                    <a:pt x="720" y="63"/>
                                  </a:lnTo>
                                  <a:lnTo>
                                    <a:pt x="644" y="32"/>
                                  </a:lnTo>
                                  <a:lnTo>
                                    <a:pt x="586" y="17"/>
                                  </a:lnTo>
                                  <a:lnTo>
                                    <a:pt x="523" y="6"/>
                                  </a:lnTo>
                                  <a:lnTo>
                                    <a:pt x="457" y="1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258" y="17"/>
                                  </a:lnTo>
                                  <a:lnTo>
                                    <a:pt x="200" y="32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" y="233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81" y="342"/>
                                  </a:lnTo>
                                  <a:lnTo>
                                    <a:pt x="147" y="378"/>
                                  </a:lnTo>
                                  <a:lnTo>
                                    <a:pt x="228" y="406"/>
                                  </a:lnTo>
                                  <a:lnTo>
                                    <a:pt x="289" y="419"/>
                                  </a:lnTo>
                                  <a:lnTo>
                                    <a:pt x="354" y="427"/>
                                  </a:lnTo>
                                  <a:lnTo>
                                    <a:pt x="422" y="430"/>
                                  </a:lnTo>
                                  <a:lnTo>
                                    <a:pt x="457" y="429"/>
                                  </a:lnTo>
                                  <a:lnTo>
                                    <a:pt x="523" y="423"/>
                                  </a:lnTo>
                                  <a:lnTo>
                                    <a:pt x="586" y="413"/>
                                  </a:lnTo>
                                  <a:lnTo>
                                    <a:pt x="644" y="397"/>
                                  </a:lnTo>
                                  <a:lnTo>
                                    <a:pt x="720" y="367"/>
                                  </a:lnTo>
                                  <a:lnTo>
                                    <a:pt x="781" y="328"/>
                                  </a:lnTo>
                                  <a:lnTo>
                                    <a:pt x="823" y="283"/>
                                  </a:lnTo>
                                  <a:lnTo>
                                    <a:pt x="844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160"/>
                        <wpg:cNvGrpSpPr>
                          <a:grpSpLocks/>
                        </wpg:cNvGrpSpPr>
                        <wpg:grpSpPr bwMode="auto">
                          <a:xfrm>
                            <a:off x="6" y="630"/>
                            <a:ext cx="1071" cy="552"/>
                            <a:chOff x="6" y="630"/>
                            <a:chExt cx="1071" cy="552"/>
                          </a:xfrm>
                        </wpg:grpSpPr>
                        <wps:wsp>
                          <wps:cNvPr id="206" name="Freeform 1161"/>
                          <wps:cNvSpPr>
                            <a:spLocks/>
                          </wps:cNvSpPr>
                          <wps:spPr bwMode="auto">
                            <a:xfrm>
                              <a:off x="6" y="630"/>
                              <a:ext cx="1071" cy="552"/>
                            </a:xfrm>
                            <a:custGeom>
                              <a:avLst/>
                              <a:gdLst>
                                <a:gd name="T0" fmla="+- 0 1076 6"/>
                                <a:gd name="T1" fmla="*/ T0 w 1071"/>
                                <a:gd name="T2" fmla="+- 0 906 630"/>
                                <a:gd name="T3" fmla="*/ 906 h 552"/>
                                <a:gd name="T4" fmla="+- 0 1061 6"/>
                                <a:gd name="T5" fmla="*/ T4 w 1071"/>
                                <a:gd name="T6" fmla="+- 0 840 630"/>
                                <a:gd name="T7" fmla="*/ 840 h 552"/>
                                <a:gd name="T8" fmla="+- 0 1016 6"/>
                                <a:gd name="T9" fmla="*/ T8 w 1071"/>
                                <a:gd name="T10" fmla="+- 0 779 630"/>
                                <a:gd name="T11" fmla="*/ 779 h 552"/>
                                <a:gd name="T12" fmla="+- 0 947 6"/>
                                <a:gd name="T13" fmla="*/ T12 w 1071"/>
                                <a:gd name="T14" fmla="+- 0 727 630"/>
                                <a:gd name="T15" fmla="*/ 727 h 552"/>
                                <a:gd name="T16" fmla="+- 0 889 6"/>
                                <a:gd name="T17" fmla="*/ T16 w 1071"/>
                                <a:gd name="T18" fmla="+- 0 697 630"/>
                                <a:gd name="T19" fmla="*/ 697 h 552"/>
                                <a:gd name="T20" fmla="+- 0 823 6"/>
                                <a:gd name="T21" fmla="*/ T20 w 1071"/>
                                <a:gd name="T22" fmla="+- 0 671 630"/>
                                <a:gd name="T23" fmla="*/ 671 h 552"/>
                                <a:gd name="T24" fmla="+- 0 749 6"/>
                                <a:gd name="T25" fmla="*/ T24 w 1071"/>
                                <a:gd name="T26" fmla="+- 0 652 630"/>
                                <a:gd name="T27" fmla="*/ 652 h 552"/>
                                <a:gd name="T28" fmla="+- 0 669 6"/>
                                <a:gd name="T29" fmla="*/ T28 w 1071"/>
                                <a:gd name="T30" fmla="+- 0 638 630"/>
                                <a:gd name="T31" fmla="*/ 638 h 552"/>
                                <a:gd name="T32" fmla="+- 0 585 6"/>
                                <a:gd name="T33" fmla="*/ T32 w 1071"/>
                                <a:gd name="T34" fmla="+- 0 631 630"/>
                                <a:gd name="T35" fmla="*/ 631 h 552"/>
                                <a:gd name="T36" fmla="+- 0 541 6"/>
                                <a:gd name="T37" fmla="*/ T36 w 1071"/>
                                <a:gd name="T38" fmla="+- 0 630 630"/>
                                <a:gd name="T39" fmla="*/ 630 h 552"/>
                                <a:gd name="T40" fmla="+- 0 497 6"/>
                                <a:gd name="T41" fmla="*/ T40 w 1071"/>
                                <a:gd name="T42" fmla="+- 0 631 630"/>
                                <a:gd name="T43" fmla="*/ 631 h 552"/>
                                <a:gd name="T44" fmla="+- 0 413 6"/>
                                <a:gd name="T45" fmla="*/ T44 w 1071"/>
                                <a:gd name="T46" fmla="+- 0 638 630"/>
                                <a:gd name="T47" fmla="*/ 638 h 552"/>
                                <a:gd name="T48" fmla="+- 0 333 6"/>
                                <a:gd name="T49" fmla="*/ T48 w 1071"/>
                                <a:gd name="T50" fmla="+- 0 652 630"/>
                                <a:gd name="T51" fmla="*/ 652 h 552"/>
                                <a:gd name="T52" fmla="+- 0 259 6"/>
                                <a:gd name="T53" fmla="*/ T52 w 1071"/>
                                <a:gd name="T54" fmla="+- 0 671 630"/>
                                <a:gd name="T55" fmla="*/ 671 h 552"/>
                                <a:gd name="T56" fmla="+- 0 193 6"/>
                                <a:gd name="T57" fmla="*/ T56 w 1071"/>
                                <a:gd name="T58" fmla="+- 0 697 630"/>
                                <a:gd name="T59" fmla="*/ 697 h 552"/>
                                <a:gd name="T60" fmla="+- 0 135 6"/>
                                <a:gd name="T61" fmla="*/ T60 w 1071"/>
                                <a:gd name="T62" fmla="+- 0 727 630"/>
                                <a:gd name="T63" fmla="*/ 727 h 552"/>
                                <a:gd name="T64" fmla="+- 0 66 6"/>
                                <a:gd name="T65" fmla="*/ T64 w 1071"/>
                                <a:gd name="T66" fmla="+- 0 779 630"/>
                                <a:gd name="T67" fmla="*/ 779 h 552"/>
                                <a:gd name="T68" fmla="+- 0 21 6"/>
                                <a:gd name="T69" fmla="*/ T68 w 1071"/>
                                <a:gd name="T70" fmla="+- 0 840 630"/>
                                <a:gd name="T71" fmla="*/ 840 h 552"/>
                                <a:gd name="T72" fmla="+- 0 6 6"/>
                                <a:gd name="T73" fmla="*/ T72 w 1071"/>
                                <a:gd name="T74" fmla="+- 0 906 630"/>
                                <a:gd name="T75" fmla="*/ 906 h 552"/>
                                <a:gd name="T76" fmla="+- 0 8 6"/>
                                <a:gd name="T77" fmla="*/ T76 w 1071"/>
                                <a:gd name="T78" fmla="+- 0 929 630"/>
                                <a:gd name="T79" fmla="*/ 929 h 552"/>
                                <a:gd name="T80" fmla="+- 0 33 6"/>
                                <a:gd name="T81" fmla="*/ T80 w 1071"/>
                                <a:gd name="T82" fmla="+- 0 993 630"/>
                                <a:gd name="T83" fmla="*/ 993 h 552"/>
                                <a:gd name="T84" fmla="+- 0 86 6"/>
                                <a:gd name="T85" fmla="*/ T84 w 1071"/>
                                <a:gd name="T86" fmla="+- 0 1052 630"/>
                                <a:gd name="T87" fmla="*/ 1052 h 552"/>
                                <a:gd name="T88" fmla="+- 0 163 6"/>
                                <a:gd name="T89" fmla="*/ T88 w 1071"/>
                                <a:gd name="T90" fmla="+- 0 1101 630"/>
                                <a:gd name="T91" fmla="*/ 1101 h 552"/>
                                <a:gd name="T92" fmla="+- 0 225 6"/>
                                <a:gd name="T93" fmla="*/ T92 w 1071"/>
                                <a:gd name="T94" fmla="+- 0 1129 630"/>
                                <a:gd name="T95" fmla="*/ 1129 h 552"/>
                                <a:gd name="T96" fmla="+- 0 295 6"/>
                                <a:gd name="T97" fmla="*/ T96 w 1071"/>
                                <a:gd name="T98" fmla="+- 0 1151 630"/>
                                <a:gd name="T99" fmla="*/ 1151 h 552"/>
                                <a:gd name="T100" fmla="+- 0 372 6"/>
                                <a:gd name="T101" fmla="*/ T100 w 1071"/>
                                <a:gd name="T102" fmla="+- 0 1168 630"/>
                                <a:gd name="T103" fmla="*/ 1168 h 552"/>
                                <a:gd name="T104" fmla="+- 0 454 6"/>
                                <a:gd name="T105" fmla="*/ T104 w 1071"/>
                                <a:gd name="T106" fmla="+- 0 1178 630"/>
                                <a:gd name="T107" fmla="*/ 1178 h 552"/>
                                <a:gd name="T108" fmla="+- 0 541 6"/>
                                <a:gd name="T109" fmla="*/ T108 w 1071"/>
                                <a:gd name="T110" fmla="+- 0 1182 630"/>
                                <a:gd name="T111" fmla="*/ 1182 h 552"/>
                                <a:gd name="T112" fmla="+- 0 585 6"/>
                                <a:gd name="T113" fmla="*/ T112 w 1071"/>
                                <a:gd name="T114" fmla="+- 0 1181 630"/>
                                <a:gd name="T115" fmla="*/ 1181 h 552"/>
                                <a:gd name="T116" fmla="+- 0 669 6"/>
                                <a:gd name="T117" fmla="*/ T116 w 1071"/>
                                <a:gd name="T118" fmla="+- 0 1174 630"/>
                                <a:gd name="T119" fmla="*/ 1174 h 552"/>
                                <a:gd name="T120" fmla="+- 0 749 6"/>
                                <a:gd name="T121" fmla="*/ T120 w 1071"/>
                                <a:gd name="T122" fmla="+- 0 1160 630"/>
                                <a:gd name="T123" fmla="*/ 1160 h 552"/>
                                <a:gd name="T124" fmla="+- 0 823 6"/>
                                <a:gd name="T125" fmla="*/ T124 w 1071"/>
                                <a:gd name="T126" fmla="+- 0 1141 630"/>
                                <a:gd name="T127" fmla="*/ 1141 h 552"/>
                                <a:gd name="T128" fmla="+- 0 889 6"/>
                                <a:gd name="T129" fmla="*/ T128 w 1071"/>
                                <a:gd name="T130" fmla="+- 0 1116 630"/>
                                <a:gd name="T131" fmla="*/ 1116 h 552"/>
                                <a:gd name="T132" fmla="+- 0 947 6"/>
                                <a:gd name="T133" fmla="*/ T132 w 1071"/>
                                <a:gd name="T134" fmla="+- 0 1086 630"/>
                                <a:gd name="T135" fmla="*/ 1086 h 552"/>
                                <a:gd name="T136" fmla="+- 0 1016 6"/>
                                <a:gd name="T137" fmla="*/ T136 w 1071"/>
                                <a:gd name="T138" fmla="+- 0 1033 630"/>
                                <a:gd name="T139" fmla="*/ 1033 h 552"/>
                                <a:gd name="T140" fmla="+- 0 1061 6"/>
                                <a:gd name="T141" fmla="*/ T140 w 1071"/>
                                <a:gd name="T142" fmla="+- 0 972 630"/>
                                <a:gd name="T143" fmla="*/ 972 h 552"/>
                                <a:gd name="T144" fmla="+- 0 1076 6"/>
                                <a:gd name="T145" fmla="*/ T144 w 1071"/>
                                <a:gd name="T146" fmla="+- 0 906 630"/>
                                <a:gd name="T147" fmla="*/ 906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71" h="552">
                                  <a:moveTo>
                                    <a:pt x="1070" y="276"/>
                                  </a:moveTo>
                                  <a:lnTo>
                                    <a:pt x="1055" y="210"/>
                                  </a:lnTo>
                                  <a:lnTo>
                                    <a:pt x="1010" y="149"/>
                                  </a:lnTo>
                                  <a:lnTo>
                                    <a:pt x="941" y="97"/>
                                  </a:lnTo>
                                  <a:lnTo>
                                    <a:pt x="883" y="67"/>
                                  </a:lnTo>
                                  <a:lnTo>
                                    <a:pt x="817" y="41"/>
                                  </a:lnTo>
                                  <a:lnTo>
                                    <a:pt x="743" y="22"/>
                                  </a:lnTo>
                                  <a:lnTo>
                                    <a:pt x="663" y="8"/>
                                  </a:lnTo>
                                  <a:lnTo>
                                    <a:pt x="579" y="1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07" y="8"/>
                                  </a:lnTo>
                                  <a:lnTo>
                                    <a:pt x="327" y="22"/>
                                  </a:lnTo>
                                  <a:lnTo>
                                    <a:pt x="253" y="41"/>
                                  </a:lnTo>
                                  <a:lnTo>
                                    <a:pt x="187" y="67"/>
                                  </a:lnTo>
                                  <a:lnTo>
                                    <a:pt x="129" y="9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" y="299"/>
                                  </a:lnTo>
                                  <a:lnTo>
                                    <a:pt x="27" y="363"/>
                                  </a:lnTo>
                                  <a:lnTo>
                                    <a:pt x="80" y="422"/>
                                  </a:lnTo>
                                  <a:lnTo>
                                    <a:pt x="157" y="471"/>
                                  </a:lnTo>
                                  <a:lnTo>
                                    <a:pt x="219" y="499"/>
                                  </a:lnTo>
                                  <a:lnTo>
                                    <a:pt x="289" y="521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448" y="548"/>
                                  </a:lnTo>
                                  <a:lnTo>
                                    <a:pt x="535" y="552"/>
                                  </a:lnTo>
                                  <a:lnTo>
                                    <a:pt x="579" y="551"/>
                                  </a:lnTo>
                                  <a:lnTo>
                                    <a:pt x="663" y="544"/>
                                  </a:lnTo>
                                  <a:lnTo>
                                    <a:pt x="743" y="530"/>
                                  </a:lnTo>
                                  <a:lnTo>
                                    <a:pt x="817" y="511"/>
                                  </a:lnTo>
                                  <a:lnTo>
                                    <a:pt x="883" y="486"/>
                                  </a:lnTo>
                                  <a:lnTo>
                                    <a:pt x="941" y="456"/>
                                  </a:lnTo>
                                  <a:lnTo>
                                    <a:pt x="1010" y="403"/>
                                  </a:lnTo>
                                  <a:lnTo>
                                    <a:pt x="1055" y="342"/>
                                  </a:lnTo>
                                  <a:lnTo>
                                    <a:pt x="1070" y="2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158"/>
                        <wpg:cNvGrpSpPr>
                          <a:grpSpLocks/>
                        </wpg:cNvGrpSpPr>
                        <wpg:grpSpPr bwMode="auto">
                          <a:xfrm>
                            <a:off x="3838" y="6"/>
                            <a:ext cx="2" cy="411"/>
                            <a:chOff x="3838" y="6"/>
                            <a:chExt cx="2" cy="411"/>
                          </a:xfrm>
                        </wpg:grpSpPr>
                        <wps:wsp>
                          <wps:cNvPr id="208" name="Freeform 1159"/>
                          <wps:cNvSpPr>
                            <a:spLocks/>
                          </wps:cNvSpPr>
                          <wps:spPr bwMode="auto">
                            <a:xfrm>
                              <a:off x="3838" y="6"/>
                              <a:ext cx="2" cy="41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411"/>
                                <a:gd name="T2" fmla="+- 0 416 6"/>
                                <a:gd name="T3" fmla="*/ 416 h 4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1">
                                  <a:moveTo>
                                    <a:pt x="0" y="0"/>
                                  </a:moveTo>
                                  <a:lnTo>
                                    <a:pt x="0" y="410"/>
                                  </a:lnTo>
                                </a:path>
                              </a:pathLst>
                            </a:custGeom>
                            <a:noFill/>
                            <a:ln w="7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155"/>
                        <wpg:cNvGrpSpPr>
                          <a:grpSpLocks/>
                        </wpg:cNvGrpSpPr>
                        <wpg:grpSpPr bwMode="auto">
                          <a:xfrm>
                            <a:off x="3769" y="287"/>
                            <a:ext cx="137" cy="197"/>
                            <a:chOff x="3769" y="287"/>
                            <a:chExt cx="137" cy="197"/>
                          </a:xfrm>
                        </wpg:grpSpPr>
                        <wps:wsp>
                          <wps:cNvPr id="210" name="Freeform 1157"/>
                          <wps:cNvSpPr>
                            <a:spLocks/>
                          </wps:cNvSpPr>
                          <wps:spPr bwMode="auto">
                            <a:xfrm>
                              <a:off x="3769" y="287"/>
                              <a:ext cx="137" cy="197"/>
                            </a:xfrm>
                            <a:custGeom>
                              <a:avLst/>
                              <a:gdLst>
                                <a:gd name="T0" fmla="+- 0 3769 3769"/>
                                <a:gd name="T1" fmla="*/ T0 w 137"/>
                                <a:gd name="T2" fmla="+- 0 287 287"/>
                                <a:gd name="T3" fmla="*/ 287 h 197"/>
                                <a:gd name="T4" fmla="+- 0 3838 3769"/>
                                <a:gd name="T5" fmla="*/ T4 w 137"/>
                                <a:gd name="T6" fmla="+- 0 483 287"/>
                                <a:gd name="T7" fmla="*/ 483 h 197"/>
                                <a:gd name="T8" fmla="+- 0 3874 3769"/>
                                <a:gd name="T9" fmla="*/ T8 w 137"/>
                                <a:gd name="T10" fmla="+- 0 380 287"/>
                                <a:gd name="T11" fmla="*/ 380 h 197"/>
                                <a:gd name="T12" fmla="+- 0 3838 3769"/>
                                <a:gd name="T13" fmla="*/ T12 w 137"/>
                                <a:gd name="T14" fmla="+- 0 380 287"/>
                                <a:gd name="T15" fmla="*/ 380 h 197"/>
                                <a:gd name="T16" fmla="+- 0 3769 3769"/>
                                <a:gd name="T17" fmla="*/ T16 w 137"/>
                                <a:gd name="T18" fmla="+- 0 287 287"/>
                                <a:gd name="T19" fmla="*/ 2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197">
                                  <a:moveTo>
                                    <a:pt x="0" y="0"/>
                                  </a:moveTo>
                                  <a:lnTo>
                                    <a:pt x="69" y="196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156"/>
                          <wps:cNvSpPr>
                            <a:spLocks/>
                          </wps:cNvSpPr>
                          <wps:spPr bwMode="auto">
                            <a:xfrm>
                              <a:off x="3769" y="287"/>
                              <a:ext cx="137" cy="197"/>
                            </a:xfrm>
                            <a:custGeom>
                              <a:avLst/>
                              <a:gdLst>
                                <a:gd name="T0" fmla="+- 0 3906 3769"/>
                                <a:gd name="T1" fmla="*/ T0 w 137"/>
                                <a:gd name="T2" fmla="+- 0 287 287"/>
                                <a:gd name="T3" fmla="*/ 287 h 197"/>
                                <a:gd name="T4" fmla="+- 0 3838 3769"/>
                                <a:gd name="T5" fmla="*/ T4 w 137"/>
                                <a:gd name="T6" fmla="+- 0 380 287"/>
                                <a:gd name="T7" fmla="*/ 380 h 197"/>
                                <a:gd name="T8" fmla="+- 0 3874 3769"/>
                                <a:gd name="T9" fmla="*/ T8 w 137"/>
                                <a:gd name="T10" fmla="+- 0 380 287"/>
                                <a:gd name="T11" fmla="*/ 380 h 197"/>
                                <a:gd name="T12" fmla="+- 0 3906 3769"/>
                                <a:gd name="T13" fmla="*/ T12 w 137"/>
                                <a:gd name="T14" fmla="+- 0 287 287"/>
                                <a:gd name="T15" fmla="*/ 28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197">
                                  <a:moveTo>
                                    <a:pt x="137" y="0"/>
                                  </a:moveTo>
                                  <a:lnTo>
                                    <a:pt x="69" y="93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153"/>
                        <wpg:cNvGrpSpPr>
                          <a:grpSpLocks/>
                        </wpg:cNvGrpSpPr>
                        <wpg:grpSpPr bwMode="auto">
                          <a:xfrm>
                            <a:off x="3769" y="287"/>
                            <a:ext cx="137" cy="197"/>
                            <a:chOff x="3769" y="287"/>
                            <a:chExt cx="137" cy="197"/>
                          </a:xfrm>
                        </wpg:grpSpPr>
                        <wps:wsp>
                          <wps:cNvPr id="213" name="Freeform 1154"/>
                          <wps:cNvSpPr>
                            <a:spLocks/>
                          </wps:cNvSpPr>
                          <wps:spPr bwMode="auto">
                            <a:xfrm>
                              <a:off x="3769" y="287"/>
                              <a:ext cx="137" cy="197"/>
                            </a:xfrm>
                            <a:custGeom>
                              <a:avLst/>
                              <a:gdLst>
                                <a:gd name="T0" fmla="+- 0 3838 3769"/>
                                <a:gd name="T1" fmla="*/ T0 w 137"/>
                                <a:gd name="T2" fmla="+- 0 483 287"/>
                                <a:gd name="T3" fmla="*/ 483 h 197"/>
                                <a:gd name="T4" fmla="+- 0 3769 3769"/>
                                <a:gd name="T5" fmla="*/ T4 w 137"/>
                                <a:gd name="T6" fmla="+- 0 287 287"/>
                                <a:gd name="T7" fmla="*/ 287 h 197"/>
                                <a:gd name="T8" fmla="+- 0 3838 3769"/>
                                <a:gd name="T9" fmla="*/ T8 w 137"/>
                                <a:gd name="T10" fmla="+- 0 380 287"/>
                                <a:gd name="T11" fmla="*/ 380 h 197"/>
                                <a:gd name="T12" fmla="+- 0 3906 3769"/>
                                <a:gd name="T13" fmla="*/ T12 w 137"/>
                                <a:gd name="T14" fmla="+- 0 287 287"/>
                                <a:gd name="T15" fmla="*/ 287 h 197"/>
                                <a:gd name="T16" fmla="+- 0 3838 3769"/>
                                <a:gd name="T17" fmla="*/ T16 w 137"/>
                                <a:gd name="T18" fmla="+- 0 483 287"/>
                                <a:gd name="T19" fmla="*/ 48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197">
                                  <a:moveTo>
                                    <a:pt x="69" y="19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69" y="1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151"/>
                        <wpg:cNvGrpSpPr>
                          <a:grpSpLocks/>
                        </wpg:cNvGrpSpPr>
                        <wpg:grpSpPr bwMode="auto">
                          <a:xfrm>
                            <a:off x="6065" y="1316"/>
                            <a:ext cx="2" cy="298"/>
                            <a:chOff x="6065" y="1316"/>
                            <a:chExt cx="2" cy="298"/>
                          </a:xfrm>
                        </wpg:grpSpPr>
                        <wps:wsp>
                          <wps:cNvPr id="215" name="Freeform 1152"/>
                          <wps:cNvSpPr>
                            <a:spLocks/>
                          </wps:cNvSpPr>
                          <wps:spPr bwMode="auto">
                            <a:xfrm>
                              <a:off x="6065" y="1316"/>
                              <a:ext cx="2" cy="298"/>
                            </a:xfrm>
                            <a:custGeom>
                              <a:avLst/>
                              <a:gdLst>
                                <a:gd name="T0" fmla="+- 0 1316 1316"/>
                                <a:gd name="T1" fmla="*/ 1316 h 298"/>
                                <a:gd name="T2" fmla="+- 0 1614 1316"/>
                                <a:gd name="T3" fmla="*/ 1614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0"/>
                                  </a:moveTo>
                                  <a:lnTo>
                                    <a:pt x="0" y="298"/>
                                  </a:lnTo>
                                </a:path>
                              </a:pathLst>
                            </a:custGeom>
                            <a:noFill/>
                            <a:ln w="7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148"/>
                        <wpg:cNvGrpSpPr>
                          <a:grpSpLocks/>
                        </wpg:cNvGrpSpPr>
                        <wpg:grpSpPr bwMode="auto">
                          <a:xfrm>
                            <a:off x="5996" y="1484"/>
                            <a:ext cx="137" cy="197"/>
                            <a:chOff x="5996" y="1484"/>
                            <a:chExt cx="137" cy="197"/>
                          </a:xfrm>
                        </wpg:grpSpPr>
                        <wps:wsp>
                          <wps:cNvPr id="217" name="Freeform 1150"/>
                          <wps:cNvSpPr>
                            <a:spLocks/>
                          </wps:cNvSpPr>
                          <wps:spPr bwMode="auto">
                            <a:xfrm>
                              <a:off x="5996" y="1484"/>
                              <a:ext cx="137" cy="197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137"/>
                                <a:gd name="T2" fmla="+- 0 1484 1484"/>
                                <a:gd name="T3" fmla="*/ 1484 h 197"/>
                                <a:gd name="T4" fmla="+- 0 6065 5996"/>
                                <a:gd name="T5" fmla="*/ T4 w 137"/>
                                <a:gd name="T6" fmla="+- 0 1681 1484"/>
                                <a:gd name="T7" fmla="*/ 1681 h 197"/>
                                <a:gd name="T8" fmla="+- 0 6101 5996"/>
                                <a:gd name="T9" fmla="*/ T8 w 137"/>
                                <a:gd name="T10" fmla="+- 0 1578 1484"/>
                                <a:gd name="T11" fmla="*/ 1578 h 197"/>
                                <a:gd name="T12" fmla="+- 0 6065 5996"/>
                                <a:gd name="T13" fmla="*/ T12 w 137"/>
                                <a:gd name="T14" fmla="+- 0 1578 1484"/>
                                <a:gd name="T15" fmla="*/ 1578 h 197"/>
                                <a:gd name="T16" fmla="+- 0 5996 5996"/>
                                <a:gd name="T17" fmla="*/ T16 w 137"/>
                                <a:gd name="T18" fmla="+- 0 1484 1484"/>
                                <a:gd name="T19" fmla="*/ 148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197">
                                  <a:moveTo>
                                    <a:pt x="0" y="0"/>
                                  </a:moveTo>
                                  <a:lnTo>
                                    <a:pt x="69" y="197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149"/>
                          <wps:cNvSpPr>
                            <a:spLocks/>
                          </wps:cNvSpPr>
                          <wps:spPr bwMode="auto">
                            <a:xfrm>
                              <a:off x="5996" y="1484"/>
                              <a:ext cx="137" cy="197"/>
                            </a:xfrm>
                            <a:custGeom>
                              <a:avLst/>
                              <a:gdLst>
                                <a:gd name="T0" fmla="+- 0 6133 5996"/>
                                <a:gd name="T1" fmla="*/ T0 w 137"/>
                                <a:gd name="T2" fmla="+- 0 1484 1484"/>
                                <a:gd name="T3" fmla="*/ 1484 h 197"/>
                                <a:gd name="T4" fmla="+- 0 6065 5996"/>
                                <a:gd name="T5" fmla="*/ T4 w 137"/>
                                <a:gd name="T6" fmla="+- 0 1578 1484"/>
                                <a:gd name="T7" fmla="*/ 1578 h 197"/>
                                <a:gd name="T8" fmla="+- 0 6101 5996"/>
                                <a:gd name="T9" fmla="*/ T8 w 137"/>
                                <a:gd name="T10" fmla="+- 0 1578 1484"/>
                                <a:gd name="T11" fmla="*/ 1578 h 197"/>
                                <a:gd name="T12" fmla="+- 0 6133 5996"/>
                                <a:gd name="T13" fmla="*/ T12 w 137"/>
                                <a:gd name="T14" fmla="+- 0 1484 1484"/>
                                <a:gd name="T15" fmla="*/ 148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197">
                                  <a:moveTo>
                                    <a:pt x="137" y="0"/>
                                  </a:moveTo>
                                  <a:lnTo>
                                    <a:pt x="69" y="94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37"/>
                        <wpg:cNvGrpSpPr>
                          <a:grpSpLocks/>
                        </wpg:cNvGrpSpPr>
                        <wpg:grpSpPr bwMode="auto">
                          <a:xfrm>
                            <a:off x="5996" y="1484"/>
                            <a:ext cx="137" cy="197"/>
                            <a:chOff x="5996" y="1484"/>
                            <a:chExt cx="137" cy="197"/>
                          </a:xfrm>
                        </wpg:grpSpPr>
                        <wps:wsp>
                          <wps:cNvPr id="220" name="Freeform 1147"/>
                          <wps:cNvSpPr>
                            <a:spLocks/>
                          </wps:cNvSpPr>
                          <wps:spPr bwMode="auto">
                            <a:xfrm>
                              <a:off x="5996" y="1484"/>
                              <a:ext cx="137" cy="197"/>
                            </a:xfrm>
                            <a:custGeom>
                              <a:avLst/>
                              <a:gdLst>
                                <a:gd name="T0" fmla="+- 0 6065 5996"/>
                                <a:gd name="T1" fmla="*/ T0 w 137"/>
                                <a:gd name="T2" fmla="+- 0 1681 1484"/>
                                <a:gd name="T3" fmla="*/ 1681 h 197"/>
                                <a:gd name="T4" fmla="+- 0 5996 5996"/>
                                <a:gd name="T5" fmla="*/ T4 w 137"/>
                                <a:gd name="T6" fmla="+- 0 1484 1484"/>
                                <a:gd name="T7" fmla="*/ 1484 h 197"/>
                                <a:gd name="T8" fmla="+- 0 6065 5996"/>
                                <a:gd name="T9" fmla="*/ T8 w 137"/>
                                <a:gd name="T10" fmla="+- 0 1578 1484"/>
                                <a:gd name="T11" fmla="*/ 1578 h 197"/>
                                <a:gd name="T12" fmla="+- 0 6133 5996"/>
                                <a:gd name="T13" fmla="*/ T12 w 137"/>
                                <a:gd name="T14" fmla="+- 0 1484 1484"/>
                                <a:gd name="T15" fmla="*/ 1484 h 197"/>
                                <a:gd name="T16" fmla="+- 0 6065 5996"/>
                                <a:gd name="T17" fmla="*/ T16 w 137"/>
                                <a:gd name="T18" fmla="+- 0 1681 1484"/>
                                <a:gd name="T19" fmla="*/ 1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197">
                                  <a:moveTo>
                                    <a:pt x="69" y="1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69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4" y="673"/>
                              <a:ext cx="381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55" w:lineRule="exact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"/>
                                    <w:sz w:val="15"/>
                                  </w:rPr>
                                  <w:t>Ruwe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1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0" y="673"/>
                              <a:ext cx="520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55" w:lineRule="exact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3"/>
                                    <w:w w:val="105"/>
                                    <w:sz w:val="15"/>
                                  </w:rPr>
                                  <w:t>Zwarte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1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6" y="673"/>
                              <a:ext cx="751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55" w:lineRule="exact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"/>
                                    <w:sz w:val="15"/>
                                  </w:rPr>
                                  <w:t>Gezuiverd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1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" y="823"/>
                              <a:ext cx="380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82" w:lineRule="exact"/>
                                  <w:ind w:left="50" w:hanging="51"/>
                                  <w:rPr>
                                    <w:rFonts w:ascii="Comic Sans MS" w:eastAsia="Comic Sans MS" w:hAnsi="Comic Sans MS" w:cs="Comic Sans MS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120"/>
                                    <w:sz w:val="7"/>
                                  </w:rPr>
                                  <w:t>Wassen</w:t>
                                </w:r>
                                <w:r>
                                  <w:rPr>
                                    <w:rFonts w:ascii="Comic Sans MS"/>
                                    <w:spacing w:val="2"/>
                                    <w:w w:val="120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20"/>
                                    <w:sz w:val="7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before="15" w:line="93" w:lineRule="exact"/>
                                  <w:ind w:left="50"/>
                                  <w:rPr>
                                    <w:rFonts w:ascii="Comic Sans MS" w:eastAsia="Comic Sans MS" w:hAnsi="Comic Sans MS" w:cs="Comic Sans MS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120"/>
                                    <w:sz w:val="7"/>
                                  </w:rPr>
                                  <w:t>snijden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7" y="820"/>
                              <a:ext cx="536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82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120"/>
                                    <w:sz w:val="7"/>
                                  </w:rPr>
                                  <w:t>Extraheren</w:t>
                                </w:r>
                                <w:r>
                                  <w:rPr>
                                    <w:rFonts w:ascii="Comic Sans MS"/>
                                    <w:spacing w:val="6"/>
                                    <w:w w:val="120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20"/>
                                    <w:sz w:val="7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before="15" w:line="93" w:lineRule="exact"/>
                                  <w:ind w:left="3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3"/>
                                    <w:w w:val="120"/>
                                    <w:sz w:val="7"/>
                                  </w:rPr>
                                  <w:t>zeven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1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" y="846"/>
                              <a:ext cx="704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55" w:lineRule="exact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4"/>
                                    <w:w w:val="105"/>
                                    <w:sz w:val="15"/>
                                  </w:rPr>
                                  <w:t>Adsorptie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1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7" y="846"/>
                              <a:ext cx="589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55" w:lineRule="exact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4"/>
                                    <w:w w:val="105"/>
                                    <w:sz w:val="15"/>
                                  </w:rPr>
                                  <w:t>Filtratie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7" y="854"/>
                              <a:ext cx="492" cy="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17" w:lineRule="exact"/>
                                  <w:rPr>
                                    <w:rFonts w:ascii="Comic Sans MS" w:eastAsia="Comic Sans MS" w:hAnsi="Comic Sans MS" w:cs="Comic Sans MS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sz w:val="11"/>
                                  </w:rPr>
                                  <w:t>Indampen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1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8" y="1009"/>
                              <a:ext cx="4912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tabs>
                                    <w:tab w:val="left" w:pos="2066"/>
                                    <w:tab w:val="left" w:pos="4391"/>
                                  </w:tabs>
                                  <w:spacing w:line="155" w:lineRule="exact"/>
                                  <w:rPr>
                                    <w:rFonts w:ascii="Comic Sans MS" w:eastAsia="Comic Sans MS" w:hAnsi="Comic Sans MS" w:cs="Comic Sans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z w:val="15"/>
                                  </w:rPr>
                                  <w:t>Dunsap</w:t>
                                </w:r>
                                <w:r>
                                  <w:rPr>
                                    <w:rFonts w:ascii="Comic Sans MS"/>
                                    <w:sz w:val="15"/>
                                  </w:rPr>
                                  <w:tab/>
                                  <w:t>Suspensie</w:t>
                                </w:r>
                                <w:r>
                                  <w:rPr>
                                    <w:rFonts w:ascii="Comic Sans MS"/>
                                    <w:sz w:val="15"/>
                                  </w:rPr>
                                  <w:tab/>
                                  <w:t>Dunsap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6" o:spid="_x0000_s1345" style="width:418.55pt;height:84.15pt;mso-position-horizontal-relative:char;mso-position-vertical-relative:line" coordsize="8371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">
                <v:group id="Group 1192" o:spid="_x0000_s1346" style="position:absolute;left:1083;top:906;width:260;height:3" coordorigin="1083,906" coordsize="26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193" o:spid="_x0000_s1347" style="position:absolute;left:1083;top:906;width:260;height:3;visibility:visible;mso-wrap-style:square;v-text-anchor:top" coordsize="2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CdL0A&#10;AADcAAAADwAAAGRycy9kb3ducmV2LnhtbERPzYrCMBC+L/gOYQRva6roKtUoRRTrcdUHGJqxrTaT&#10;0kRb394Igrf5+H5nue5MJR7UuNKygtEwAkGcWV1yruB82v3OQTiPrLGyTAqe5GC96v0sMda25X96&#10;HH0uQgi7GBUU3texlC4ryKAb2po4cBfbGPQBNrnUDbYh3FRyHEV/0mDJoaHAmjYFZbfj3SjYHyLE&#10;bXdNOW+naZW4aWKpVmrQ75IFCE+d/4o/7lSH+bMJvJ8JF8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2CdL0AAADcAAAADwAAAAAAAAAAAAAAAACYAgAAZHJzL2Rvd25yZXYu&#10;eG1sUEsFBgAAAAAEAAQA9QAAAIIDAAAAAA==&#10;" path="m,2l260,e" filled="f" strokeweight=".20678mm">
                    <v:path arrowok="t" o:connecttype="custom" o:connectlocs="0,908;260,906" o:connectangles="0,0"/>
                  </v:shape>
                </v:group>
                <v:group id="Group 1190" o:spid="_x0000_s1348" style="position:absolute;left:1218;top:839;width:197;height:135" coordorigin="1218,839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191" o:spid="_x0000_s1349" style="position:absolute;left:1218;top:839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3p8AA&#10;AADcAAAADwAAAGRycy9kb3ducmV2LnhtbERPS4vCMBC+C/sfwix4EU3dg49qFNml4FUtnodmbIvN&#10;pJtEjf9+syB4m4/vOettNJ24k/OtZQXTSQaCuLK65VpBeSrGCxA+IGvsLJOCJ3nYbj4Ga8y1ffCB&#10;7sdQixTCPkcFTQh9LqWvGjLoJ7YnTtzFOoMhQVdL7fCRwk0nv7JsJg22nBoa7Om7oep6vBkFv6fy&#10;5mNBu2V/dTLuR9Pz+adQavgZdysQgWJ4i1/uvU7z5zP4fyZd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y3p8AAAADcAAAADwAAAAAAAAAAAAAAAACYAgAAZHJzL2Rvd25y&#10;ZXYueG1sUEsFBgAAAAAEAAQA9QAAAIUDAAAAAA==&#10;" path="m,l96,67,2,134,197,67,,xe" fillcolor="black" stroked="f">
                    <v:path arrowok="t" o:connecttype="custom" o:connectlocs="0,839;96,906;2,973;197,906;0,839" o:connectangles="0,0,0,0,0"/>
                  </v:shape>
                </v:group>
                <v:group id="Group 1188" o:spid="_x0000_s1350" style="position:absolute;left:1218;top:839;width:197;height:135" coordorigin="1218,839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189" o:spid="_x0000_s1351" style="position:absolute;left:1218;top:839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eZ8QA&#10;AADcAAAADwAAAGRycy9kb3ducmV2LnhtbESPT4vCQAzF78J+hyEL3nSqiEp1FBFWPS34Z9lr6MS2&#10;2Ml0O2Ot335zELwlvJf3flmuO1eplppQejYwGiagiDNvS84NXM5fgzmoEJEtVp7JwJMCrFcfvSWm&#10;1j/4SO0p5kpCOKRooIixTrUOWUEOw9DXxKJdfeMwytrk2jb4kHBX6XGSTLXDkqWhwJq2BWW3090Z&#10;uPl91f515/0Fv39+d/VkO+P2aUz/s9ssQEXq4tv8uj5YwZ8JrTwjE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2HmfEAAAA3AAAAA8AAAAAAAAAAAAAAAAAmAIAAGRycy9k&#10;b3ducmV2LnhtbFBLBQYAAAAABAAEAPUAAACJAwAAAAA=&#10;" path="m197,67l2,134,96,67,,,197,67xe" filled="f" strokeweight=".12pt">
                    <v:path arrowok="t" o:connecttype="custom" o:connectlocs="197,906;2,973;96,906;0,839;197,906" o:connectangles="0,0,0,0,0"/>
                  </v:shape>
                </v:group>
                <v:group id="Group 1186" o:spid="_x0000_s1352" style="position:absolute;left:1419;top:627;width:1092;height:552" coordorigin="1419,627" coordsize="1092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187" o:spid="_x0000_s1353" style="position:absolute;left:1419;top:627;width:1092;height:552;visibility:visible;mso-wrap-style:square;v-text-anchor:top" coordsize="109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qF8UA&#10;AADcAAAADwAAAGRycy9kb3ducmV2LnhtbESPT0/DMAzF70h8h8hIXBBL4QBVaTZNlAEnpHUTZ6tx&#10;/0DjVE3osm+PD0jcbL3n934uN8mNaqE5DJ4N3K0yUMSNtwN3Bo6H3W0OKkRki6NnMnCmAJv15UWJ&#10;hfUn3tNSx05JCIcCDfQxToXWoenJYVj5iVi01s8Oo6xzp+2MJwl3o77PsgftcGBp6HGi556a7/rH&#10;GXhs344fL6+pPlfjtnI3n19pt1TGXF+l7ROoSCn+m/+u363g5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yoXxQAAANwAAAAPAAAAAAAAAAAAAAAAAJgCAABkcnMv&#10;ZG93bnJldi54bWxQSwUGAAAAAAQABAD1AAAAigMAAAAA&#10;" path="m1092,276r-16,-66l1031,150,961,97,902,67,834,42,759,22,678,8,592,1,547,,503,1,416,8,334,22,259,42,191,67,132,97,82,132,28,190,2,254,,276r2,23l28,364r54,58l132,456r59,30l259,511r75,20l416,544r87,7l547,552r45,-1l678,544r81,-13l834,511r68,-25l961,456r49,-34l1064,364r26,-65l1092,276xe" filled="f" strokeweight=".20661mm">
                    <v:path arrowok="t" o:connecttype="custom" o:connectlocs="1092,903;1076,837;1031,777;961,724;902,694;834,669;759,649;678,635;592,628;547,627;503,628;416,635;334,649;259,669;191,694;132,724;82,759;28,817;2,881;0,903;2,926;28,991;82,1049;132,1083;191,1113;259,1138;334,1158;416,1171;503,1178;547,1179;592,1178;678,1171;759,1158;834,1138;902,1113;961,1083;1010,1049;1064,991;1090,926;1092,903" o:connectangles="0,0,0,0,0,0,0,0,0,0,0,0,0,0,0,0,0,0,0,0,0,0,0,0,0,0,0,0,0,0,0,0,0,0,0,0,0,0,0,0"/>
                  </v:shape>
                </v:group>
                <v:group id="Group 1184" o:spid="_x0000_s1354" style="position:absolute;left:2518;top:901;width:459;height:5" coordorigin="2518,901" coordsize="45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185" o:spid="_x0000_s1355" style="position:absolute;left:2518;top:901;width:459;height:5;visibility:visible;mso-wrap-style:square;v-text-anchor:top" coordsize="45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4D8MA&#10;AADcAAAADwAAAGRycy9kb3ducmV2LnhtbERPTYvCMBC9C/6HMAteRFO7ILUaRRZcxIuuq3gdmtmm&#10;2ExKE7X7783Cgrd5vM9ZrDpbizu1vnKsYDJOQBAXTldcKjh9b0YZCB+QNdaOScEveVgt+70F5to9&#10;+Ivux1CKGMI+RwUmhCaX0heGLPqxa4gj9+NaiyHCtpS6xUcMt7VMk2QqLVYcGww29GGouB5vVsH1&#10;Nsw+35tsZw67oZtd9ud0upkoNXjr1nMQgbrwEv+7tzrOz1L4ey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54D8MAAADcAAAADwAAAAAAAAAAAAAAAACYAgAAZHJzL2Rv&#10;d25yZXYueG1sUEsFBgAAAAAEAAQA9QAAAIgDAAAAAA==&#10;" path="m,5l459,e" filled="f" strokeweight=".20678mm">
                    <v:path arrowok="t" o:connecttype="custom" o:connectlocs="0,906;459,901" o:connectangles="0,0"/>
                  </v:shape>
                </v:group>
                <v:group id="Group 1182" o:spid="_x0000_s1356" style="position:absolute;left:2852;top:834;width:197;height:135" coordorigin="2852,834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183" o:spid="_x0000_s1357" style="position:absolute;left:2852;top:834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8bL8A&#10;AADcAAAADwAAAGRycy9kb3ducmV2LnhtbERPTYvCMBC9C/sfwgheZE2VZdFqFFEKXtXieWhm22Iz&#10;6SZR4783wsLe5vE+Z7WJphN3cr61rGA6yUAQV1a3XCsoz8XnHIQPyBo7y6TgSR4264/BCnNtH3yk&#10;+ynUIoWwz1FBE0KfS+mrhgz6ie2JE/djncGQoKuldvhI4aaTsyz7lgZbTg0N9rRrqLqebkbB77m8&#10;+VjQdtFfnYyH8fRy2RdKjYZxuwQRKIZ/8Z/7oNP8+Re8n0kX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/xsvwAAANwAAAAPAAAAAAAAAAAAAAAAAJgCAABkcnMvZG93bnJl&#10;di54bWxQSwUGAAAAAAQABAD1AAAAhAMAAAAA&#10;" path="m,l96,67,2,134,197,67,,xe" fillcolor="black" stroked="f">
                    <v:path arrowok="t" o:connecttype="custom" o:connectlocs="0,834;96,901;2,968;197,901;0,834" o:connectangles="0,0,0,0,0"/>
                  </v:shape>
                </v:group>
                <v:group id="Group 1180" o:spid="_x0000_s1358" style="position:absolute;left:2852;top:834;width:197;height:135" coordorigin="2852,834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181" o:spid="_x0000_s1359" style="position:absolute;left:2852;top:834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fqcEA&#10;AADcAAAADwAAAGRycy9kb3ducmV2LnhtbERPTYvCMBC9L/gfwgh7W1NlcaWaigjqngSt4nVoxra0&#10;mdQm1vrvN4Kwt3m8z1kse1OLjlpXWlYwHkUgiDOrS84VnNLN1wyE88gaa8uk4EkOlsngY4Gxtg8+&#10;UHf0uQgh7GJUUHjfxFK6rCCDbmQb4sBdbWvQB9jmUrf4COGmlpMomkqDJYeGAhtaF5RVx7tRUNld&#10;3d36dHfC/fmybb7XP9w9lfoc9qs5CE+9/xe/3b86zJ9N4fV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wX6nBAAAA3AAAAA8AAAAAAAAAAAAAAAAAmAIAAGRycy9kb3du&#10;cmV2LnhtbFBLBQYAAAAABAAEAPUAAACGAwAAAAA=&#10;" path="m197,67l2,134,96,67,,,197,67xe" filled="f" strokeweight=".12pt">
                    <v:path arrowok="t" o:connecttype="custom" o:connectlocs="197,901;2,968;96,901;0,834;197,901" o:connectangles="0,0,0,0,0"/>
                  </v:shape>
                </v:group>
                <v:group id="Group 1178" o:spid="_x0000_s1360" style="position:absolute;left:3054;top:488;width:1575;height:821" coordorigin="3054,488" coordsize="1575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179" o:spid="_x0000_s1361" style="position:absolute;left:3054;top:488;width:1575;height:821;visibility:visible;mso-wrap-style:square;v-text-anchor:top" coordsize="1575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/6WMkA&#10;AADcAAAADwAAAGRycy9kb3ducmV2LnhtbESPQUvDQBCF70L/wzIFL2I3ldjG2G0RQaliK6Y99Dhk&#10;xyQ0Oxuy2zb+e+cgeJvhvXnvm8VqcK06Ux8azwamkwQUceltw5WB/e7lNgMVIrLF1jMZ+KEAq+Xo&#10;aoG59Rf+onMRKyUhHHI0UMfY5VqHsiaHYeI7YtG+fe8wytpX2vZ4kXDX6rskmWmHDUtDjR0911Qe&#10;i5MzkM6z97f74mO3fthuP19v0sPmNE+NuR4PT4+gIg3x3/x3vbaCnwmtPCMT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V/6WMkAAADcAAAADwAAAAAAAAAAAAAAAACYAgAA&#10;ZHJzL2Rvd25yZXYueG1sUEsFBgAAAAAEAAQA9QAAAI4DAAAAAA==&#10;" path="m1574,411r-10,-67l1534,281r-48,-59l1422,169r-79,-48l1251,80,1148,46,1035,21,976,12,914,6,851,2,787,,722,2,659,6r-61,6l538,21,425,46,322,80r-92,41l152,169,88,222,40,281,10,344,,411r2,33l22,509r40,61l118,626r71,51l275,722r97,37l480,789r118,20l659,816r63,4l787,821r64,-1l914,816r62,-7l1035,800r113,-25l1251,741r92,-41l1422,652r64,-53l1534,540r30,-63l1574,411xe" filled="f" strokeweight=".20661mm">
                    <v:path arrowok="t" o:connecttype="custom" o:connectlocs="1574,899;1564,832;1534,769;1486,710;1422,657;1343,609;1251,568;1148,534;1035,509;976,500;914,494;851,490;787,488;722,490;659,494;598,500;538,509;425,534;322,568;230,609;152,657;88,710;40,769;10,832;0,899;2,932;22,997;62,1058;118,1114;189,1165;275,1210;372,1247;480,1277;598,1297;659,1304;722,1308;787,1309;851,1308;914,1304;976,1297;1035,1288;1148,1263;1251,1229;1343,1188;1422,1140;1486,1087;1534,1028;1564,965;1574,899" o:connectangles="0,0,0,0,0,0,0,0,0,0,0,0,0,0,0,0,0,0,0,0,0,0,0,0,0,0,0,0,0,0,0,0,0,0,0,0,0,0,0,0,0,0,0,0,0,0,0,0,0"/>
                  </v:shape>
                </v:group>
                <v:group id="Group 1176" o:spid="_x0000_s1362" style="position:absolute;left:4635;top:901;width:564;height:3" coordorigin="4635,901" coordsize="56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177" o:spid="_x0000_s1363" style="position:absolute;left:4635;top:901;width:564;height:3;visibility:visible;mso-wrap-style:square;v-text-anchor:top" coordsize="56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TqsUA&#10;AADcAAAADwAAAGRycy9kb3ducmV2LnhtbESPzU7DMBCE70i8g7WVuFG7PQAJdSuEQEL8CNH2AVb2&#10;EkfE6xCbJnl79oDEbVczO/PtZjfFTp1oyG1iC6ulAUXskm+5sXA8PF7egMoF2WOXmCzMlGG3PT/b&#10;YO3TyB902pdGSQjnGi2EUvpa6+wCRczL1BOL9pmGiEXWodF+wFHCY6fXxlzpiC1LQ8Ce7gO5r/1P&#10;tLCeH5x5nb/D++jezPX8XKr+pbL2YjHd3YIqNJV/89/1kxf8S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VOqxQAAANwAAAAPAAAAAAAAAAAAAAAAAJgCAABkcnMv&#10;ZG93bnJldi54bWxQSwUGAAAAAAQABAD1AAAAigMAAAAA&#10;" path="m,2l564,e" filled="f" strokeweight=".20678mm">
                    <v:path arrowok="t" o:connecttype="custom" o:connectlocs="0,903;564,901" o:connectangles="0,0"/>
                  </v:shape>
                </v:group>
                <v:group id="Group 1174" o:spid="_x0000_s1364" style="position:absolute;left:5072;top:834;width:197;height:135" coordorigin="5072,834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175" o:spid="_x0000_s1365" style="position:absolute;left:5072;top:834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XXr4A&#10;AADcAAAADwAAAGRycy9kb3ducmV2LnhtbERPy6rCMBDdC/5DGOFuRFNdiFajiJeCWx+4HpqxLTaT&#10;mkTN/fsbQXA3h/Oc1SaaVjzJ+caygsk4A0FcWt1wpeB8KkZzED4ga2wtk4I/8rBZ93srzLV98YGe&#10;x1CJFMI+RwV1CF0upS9rMujHtiNO3NU6gyFBV0nt8JXCTSunWTaTBhtODTV2tKupvB0fRsH9dH74&#10;WNB20d2cjPvh5HL5LZT6GcTtEkSgGL7ij3uv0/zFFN7PpAv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7V16+AAAA3AAAAA8AAAAAAAAAAAAAAAAAmAIAAGRycy9kb3ducmV2&#10;LnhtbFBLBQYAAAAABAAEAPUAAACDAwAAAAA=&#10;" path="m,l96,67,,134,197,67,,xe" fillcolor="black" stroked="f">
                    <v:path arrowok="t" o:connecttype="custom" o:connectlocs="0,834;96,901;0,968;197,901;0,834" o:connectangles="0,0,0,0,0"/>
                  </v:shape>
                </v:group>
                <v:group id="Group 1172" o:spid="_x0000_s1366" style="position:absolute;left:5072;top:834;width:197;height:135" coordorigin="5072,834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173" o:spid="_x0000_s1367" style="position:absolute;left:5072;top:834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ymMIA&#10;AADcAAAADwAAAGRycy9kb3ducmV2LnhtbERPyWrDMBC9F/IPYgq5NXJLaFInsgmGJj0VstHrYE1s&#10;Y2vkSqrj/H1VKOQ2j7fOOh9NJwZyvrGs4HmWgCAurW64UnA6vj8tQfiArLGzTApu5CHPJg9rTLW9&#10;8p6GQ6hEDGGfooI6hD6V0pc1GfQz2xNH7mKdwRChq6R2eI3hppMvSfIqDTYcG2rsqaipbA8/RkFr&#10;d93wPR53J/w8f237ebHg4abU9HHcrEAEGsNd/O/+0HH+2xz+no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/KYwgAAANwAAAAPAAAAAAAAAAAAAAAAAJgCAABkcnMvZG93&#10;bnJldi54bWxQSwUGAAAAAAQABAD1AAAAhwMAAAAA&#10;" path="m197,67l,134,96,67,,,197,67xe" filled="f" strokeweight=".12pt">
                    <v:path arrowok="t" o:connecttype="custom" o:connectlocs="197,901;0,968;96,901;0,834;197,901" o:connectangles="0,0,0,0,0"/>
                  </v:shape>
                </v:group>
                <v:group id="Group 1170" o:spid="_x0000_s1368" style="position:absolute;left:6857;top:901;width:588;height:3" coordorigin="6857,901" coordsize="58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171" o:spid="_x0000_s1369" style="position:absolute;left:6857;top:901;width:588;height:3;visibility:visible;mso-wrap-style:square;v-text-anchor:top" coordsize="5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OMQA&#10;AADcAAAADwAAAGRycy9kb3ducmV2LnhtbERPS2sCMRC+F/ofwhS81WzFLroaRQX7kF6qHjyOm3Gz&#10;NJksm6jb/vqmUPA2H99zpvPOWXGhNtSeFTz1MxDEpdc1Vwr2u/XjCESIyBqtZ1LwTQHms/u7KRba&#10;X/mTLttYiRTCoUAFJsamkDKUhhyGvm+IE3fyrcOYYFtJ3eI1hTsrB1mWS4c1pwaDDa0MlV/bs1PQ&#10;6c152Njn/GBfjqOPwW75+v5jlOo9dIsJiEhdvIn/3W86zR/n8PdMuk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1VTjEAAAA3AAAAA8AAAAAAAAAAAAAAAAAmAIAAGRycy9k&#10;b3ducmV2LnhtbFBLBQYAAAAABAAEAPUAAACJAwAAAAA=&#10;" path="m,2l588,e" filled="f" strokeweight=".20678mm">
                    <v:path arrowok="t" o:connecttype="custom" o:connectlocs="0,903;588,901" o:connectangles="0,0"/>
                  </v:shape>
                </v:group>
                <v:group id="Group 1168" o:spid="_x0000_s1370" style="position:absolute;left:7318;top:834;width:197;height:135" coordorigin="7318,834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169" o:spid="_x0000_s1371" style="position:absolute;left:7318;top:834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gtMMA&#10;AADcAAAADwAAAGRycy9kb3ducmV2LnhtbESPQW/CMAyF75P2HyJP2mWClB0QdASEhipxHaCercZr&#10;KxqnSwKEfz8fkLjZes/vfV5tshvUlULsPRuYTQtQxI23PbcGTsdqsgAVE7LFwTMZuFOEzfr1ZYWl&#10;9Tf+oeshtUpCOJZooEtpLLWOTUcO49SPxKL9+uAwyRpabQPeJNwN+rMo5tphz9LQ4UjfHTXnw8UZ&#10;+DueLjFXtF2O56Dz/mNW17vKmPe3vP0ClSinp/lxvbeCvxRaeUYm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NgtMMAAADcAAAADwAAAAAAAAAAAAAAAACYAgAAZHJzL2Rv&#10;d25yZXYueG1sUEsFBgAAAAAEAAQA9QAAAIgDAAAAAA==&#10;" path="m,l96,67,,134,197,67,,xe" fillcolor="black" stroked="f">
                    <v:path arrowok="t" o:connecttype="custom" o:connectlocs="0,834;96,901;0,968;197,901;0,834" o:connectangles="0,0,0,0,0"/>
                  </v:shape>
                </v:group>
                <v:group id="Group 1166" o:spid="_x0000_s1372" style="position:absolute;left:7318;top:834;width:197;height:135" coordorigin="7318,834" coordsize="197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167" o:spid="_x0000_s1373" style="position:absolute;left:7318;top:834;width:197;height:135;visibility:visible;mso-wrap-style:square;v-text-anchor:top" coordsize="19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AYMIA&#10;AADcAAAADwAAAGRycy9kb3ducmV2LnhtbESPT4vCMBTE7wt+h/AEb2u6Iqt0jWUR/HMStIrXR/O2&#10;LW1eahNr/fZmQfA4zMxvmEXSm1p01LrSsoKvcQSCOLO65FzBKV1/zkE4j6yxtkwKHuQgWQ4+Fhhr&#10;e+cDdUefiwBhF6OCwvsmltJlBRl0Y9sQB+/PtgZ9kG0udYv3ADe1nETRtzRYclgosKFVQVl1vBkF&#10;ld3W3bVPtyfcny+bZrqacfdQajTsf39AeOr9O/xq77SCQIT/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wBgwgAAANwAAAAPAAAAAAAAAAAAAAAAAJgCAABkcnMvZG93&#10;bnJldi54bWxQSwUGAAAAAAQABAD1AAAAhwMAAAAA&#10;" path="m197,67l,134,96,67,,,197,67xe" filled="f" strokeweight=".12pt">
                    <v:path arrowok="t" o:connecttype="custom" o:connectlocs="197,901;0,968;96,901;0,834;197,901" o:connectangles="0,0,0,0,0"/>
                  </v:shape>
                </v:group>
                <v:group id="Group 1164" o:spid="_x0000_s1374" style="position:absolute;left:5273;top:488;width:1577;height:821" coordorigin="5273,488" coordsize="1577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165" o:spid="_x0000_s1375" style="position:absolute;left:5273;top:488;width:1577;height:821;visibility:visible;mso-wrap-style:square;v-text-anchor:top" coordsize="1577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+hsQA&#10;AADcAAAADwAAAGRycy9kb3ducmV2LnhtbESPQWvCQBSE70L/w/IKvQTdNAeR6CaIUNpDK2jt/ZF9&#10;JtHs27C7TdJ/3xUEj8PMfMNsysl0YiDnW8sKXhcpCOLK6pZrBafvt/kKhA/IGjvLpOCPPJTF02yD&#10;ubYjH2g4hlpECPscFTQh9LmUvmrIoF/Ynjh6Z+sMhihdLbXDMcJNJ7M0XUqDLceFBnvaNVRdj79G&#10;wXuS7LrEjP7rM6vdcPnh016zUi/P03YNItAUHuF7+0MryNIMb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vobEAAAA3AAAAA8AAAAAAAAAAAAAAAAAmAIAAGRycy9k&#10;b3ducmV2LnhtbFBLBQYAAAAABAAEAPUAAACJAwAAAAA=&#10;" path="m1577,411r-10,-67l1537,281r-48,-59l1425,169r-79,-48l1255,80,1152,46,1039,21,979,12,918,6,854,2,790,,725,2,662,6r-62,6l540,21,427,46,323,80r-92,41l153,169,88,222,41,281,11,344,,411r3,33l23,509r39,61l119,626r71,51l276,722r98,37l482,789r118,20l662,816r63,4l790,821r64,-1l918,816r61,-7l1039,800r113,-25l1255,741r91,-41l1425,652r64,-53l1537,540r30,-63l1577,411xe" filled="f" strokeweight=".20661mm">
                    <v:path arrowok="t" o:connecttype="custom" o:connectlocs="1577,899;1567,832;1537,769;1489,710;1425,657;1346,609;1255,568;1152,534;1039,509;979,500;918,494;854,490;790,488;725,490;662,494;600,500;540,509;427,534;323,568;231,609;153,657;88,710;41,769;11,832;0,899;3,932;23,997;62,1058;119,1114;190,1165;276,1210;374,1247;482,1277;600,1297;662,1304;725,1308;790,1309;854,1308;918,1304;979,1297;1039,1288;1152,1263;1255,1229;1346,1188;1425,1140;1489,1087;1537,1028;1567,965;1577,899" o:connectangles="0,0,0,0,0,0,0,0,0,0,0,0,0,0,0,0,0,0,0,0,0,0,0,0,0,0,0,0,0,0,0,0,0,0,0,0,0,0,0,0,0,0,0,0,0,0,0,0,0"/>
                  </v:shape>
                </v:group>
                <v:group id="Group 1162" o:spid="_x0000_s1376" style="position:absolute;left:7520;top:685;width:845;height:430" coordorigin="7520,685" coordsize="845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163" o:spid="_x0000_s1377" style="position:absolute;left:7520;top:685;width:845;height:430;visibility:visible;mso-wrap-style:square;v-text-anchor:top" coordsize="84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51cIA&#10;AADcAAAADwAAAGRycy9kb3ducmV2LnhtbESPwWrDMBBE74X8g9hAb40UY0pxo4QQYkhPbZJ+wGJt&#10;bBNrZaRt4v59VSj0OMzMG2a1mfygbhRTH9jCcmFAETfB9dxa+DzXTy+gkiA7HAKThW9KsFnPHlZY&#10;uXDnI91O0qoM4VShhU5krLROTUce0yKMxNm7hOhRsoytdhHvGe4HXRjzrD32nBc6HGnXUXM9fXkL&#10;VMa3ZVsX++Lj4vD9UMvRlGLt43zavoISmuQ//Nc+OAuFKeH3TD4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7nVwgAAANwAAAAPAAAAAAAAAAAAAAAAAJgCAABkcnMvZG93&#10;bnJldi54bWxQSwUGAAAAAAQABAD1AAAAhwMAAAAA&#10;" path="m844,216l823,147,781,102,720,63,644,32,586,17,523,6,457,1,422,,387,1,321,6,258,17,200,32,124,63,63,102,21,147,,216r1,17l33,299r48,43l147,378r81,28l289,419r65,8l422,430r35,-1l523,423r63,-10l644,397r76,-30l781,328r42,-45l844,216xe" filled="f" strokeweight=".20661mm">
                    <v:path arrowok="t" o:connecttype="custom" o:connectlocs="844,901;823,832;781,787;720,748;644,717;586,702;523,691;457,686;422,685;387,686;321,691;258,702;200,717;124,748;63,787;21,832;0,901;1,918;33,984;81,1027;147,1063;228,1091;289,1104;354,1112;422,1115;457,1114;523,1108;586,1098;644,1082;720,1052;781,1013;823,968;844,901" o:connectangles="0,0,0,0,0,0,0,0,0,0,0,0,0,0,0,0,0,0,0,0,0,0,0,0,0,0,0,0,0,0,0,0,0"/>
                  </v:shape>
                </v:group>
                <v:group id="Group 1160" o:spid="_x0000_s1378" style="position:absolute;left:6;top:630;width:1071;height:552" coordorigin="6,630" coordsize="1071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161" o:spid="_x0000_s1379" style="position:absolute;left:6;top:630;width:1071;height:552;visibility:visible;mso-wrap-style:square;v-text-anchor:top" coordsize="107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k0cQA&#10;AADcAAAADwAAAGRycy9kb3ducmV2LnhtbESPzWoCMRSF9wXfIVyhO00UFJkaRQuFLly0agvdXZPr&#10;zOjkZpqkOr59UxC6PJyfjzNfdq4RFwqx9qxhNFQgiI23NZca9ruXwQxETMgWG8+k4UYRlovewxwL&#10;66/8TpdtKkUe4VighiqltpAymoocxqFvibN39MFhyjKU0ga85nHXyLFSU+mw5kyosKXnisx5++My&#10;N318ng7fu7CaqJv5Wm/Mm5tFrR/73eoJRKIu/Yfv7VerYaym8HcmH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pNHEAAAA3AAAAA8AAAAAAAAAAAAAAAAAmAIAAGRycy9k&#10;b3ducmV2LnhtbFBLBQYAAAAABAAEAPUAAACJAwAAAAA=&#10;" path="m1070,276r-15,-66l1010,149,941,97,883,67,817,41,743,22,663,8,579,1,535,,491,1,407,8,327,22,253,41,187,67,129,97,60,149,15,210,,276r2,23l27,363r53,59l157,471r62,28l289,521r77,17l448,548r87,4l579,551r84,-7l743,530r74,-19l883,486r58,-30l1010,403r45,-61l1070,276xe" filled="f" strokeweight=".20661mm">
                    <v:path arrowok="t" o:connecttype="custom" o:connectlocs="1070,906;1055,840;1010,779;941,727;883,697;817,671;743,652;663,638;579,631;535,630;491,631;407,638;327,652;253,671;187,697;129,727;60,779;15,840;0,906;2,929;27,993;80,1052;157,1101;219,1129;289,1151;366,1168;448,1178;535,1182;579,1181;663,1174;743,1160;817,1141;883,1116;941,1086;1010,1033;1055,972;1070,906" o:connectangles="0,0,0,0,0,0,0,0,0,0,0,0,0,0,0,0,0,0,0,0,0,0,0,0,0,0,0,0,0,0,0,0,0,0,0,0,0"/>
                  </v:shape>
                </v:group>
                <v:group id="Group 1158" o:spid="_x0000_s1380" style="position:absolute;left:3838;top:6;width:2;height:411" coordorigin="3838,6" coordsize="2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159" o:spid="_x0000_s1381" style="position:absolute;left:3838;top:6;width:2;height:411;visibility:visible;mso-wrap-style:square;v-text-anchor:top" coordsize="2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EgMMA&#10;AADcAAAADwAAAGRycy9kb3ducmV2LnhtbERPz2vCMBS+C/4P4Qm7aaqwIdUoo+hQhMncPHh7NM+2&#10;rHmJSWbrf78cBjt+fL+X69604k4+NJYVTCcZCOLS6oYrBV+f2/EcRIjIGlvLpOBBAdar4WCJubYd&#10;f9D9FCuRQjjkqKCO0eVShrImg2FiHXHirtYbjAn6SmqPXQo3rZxl2Ys02HBqqNFRUVP5ffoxCi63&#10;XbUp3Nvz9Px+OHp323fFwyn1NOpfFyAi9fFf/OfeaQWzLK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uEgMMAAADcAAAADwAAAAAAAAAAAAAAAACYAgAAZHJzL2Rv&#10;d25yZXYueG1sUEsFBgAAAAAEAAQA9QAAAIgDAAAAAA==&#10;" path="m,l,410e" filled="f" strokeweight=".20594mm">
                    <v:path arrowok="t" o:connecttype="custom" o:connectlocs="0,6;0,416" o:connectangles="0,0"/>
                  </v:shape>
                </v:group>
                <v:group id="Group 1155" o:spid="_x0000_s1382" style="position:absolute;left:3769;top:287;width:137;height:197" coordorigin="3769,287" coordsize="13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157" o:spid="_x0000_s1383" style="position:absolute;left:3769;top:287;width:137;height:197;visibility:visible;mso-wrap-style:square;v-text-anchor:top" coordsize="13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IbcUA&#10;AADcAAAADwAAAGRycy9kb3ducmV2LnhtbERPz2vCMBS+C/sfwhO8iKbqqKMziiiTwQ7T1sN2ezTP&#10;tqx5qUmm3X+/HAY7fny/V5vetOJGzjeWFcymCQji0uqGKwXn4mXyBMIHZI2tZVLwQx4264fBCjNt&#10;73yiWx4qEUPYZ6igDqHLpPRlTQb91HbEkbtYZzBE6CqpHd5juGnlPElSabDh2FBjR7uayq/82yg4&#10;HHef1/3x7ePajxf+PS2LZfu4V2o07LfPIAL14V/8537VCuazOD+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YhtxQAAANwAAAAPAAAAAAAAAAAAAAAAAJgCAABkcnMv&#10;ZG93bnJldi54bWxQSwUGAAAAAAQABAD1AAAAigMAAAAA&#10;" path="m,l69,196,105,93r-36,l,xe" fillcolor="black" stroked="f">
                    <v:path arrowok="t" o:connecttype="custom" o:connectlocs="0,287;69,483;105,380;69,380;0,287" o:connectangles="0,0,0,0,0"/>
                  </v:shape>
                  <v:shape id="Freeform 1156" o:spid="_x0000_s1384" style="position:absolute;left:3769;top:287;width:137;height:197;visibility:visible;mso-wrap-style:square;v-text-anchor:top" coordsize="13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t9sgA&#10;AADcAAAADwAAAGRycy9kb3ducmV2LnhtbESPQWvCQBSE74X+h+UVvBTdxIotaTYiikXwoI0e2tsj&#10;+5qEZt/G7Krx37tCocdhZr5h0llvGnGmztWWFcSjCARxYXXNpYLDfjV8A+E8ssbGMim4koNZ9viQ&#10;YqLthT/pnPtSBAi7BBVU3reJlK6oyKAb2ZY4eD+2M+iD7EqpO7wEuGnkOIqm0mDNYaHClhYVFb/5&#10;ySj42C2+j8vd5uvYP7+47bTYvzaTpVKDp37+DsJT7//Df+21VjCOY7if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ES32yAAAANwAAAAPAAAAAAAAAAAAAAAAAJgCAABk&#10;cnMvZG93bnJldi54bWxQSwUGAAAAAAQABAD1AAAAjQMAAAAA&#10;" path="m137,l69,93r36,l137,xe" fillcolor="black" stroked="f">
                    <v:path arrowok="t" o:connecttype="custom" o:connectlocs="137,287;69,380;105,380;137,287" o:connectangles="0,0,0,0"/>
                  </v:shape>
                </v:group>
                <v:group id="Group 1153" o:spid="_x0000_s1385" style="position:absolute;left:3769;top:287;width:137;height:197" coordorigin="3769,287" coordsize="13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154" o:spid="_x0000_s1386" style="position:absolute;left:3769;top:287;width:137;height:197;visibility:visible;mso-wrap-style:square;v-text-anchor:top" coordsize="13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OnMMA&#10;AADcAAAADwAAAGRycy9kb3ducmV2LnhtbESP0YrCMBRE3xf8h3CFfVk0VReRahQRBWFB2OoHXJtr&#10;W01uSpO19e83guDjMDNnmMWqs0bcqfGVYwWjYQKCOHe64kLB6bgbzED4gKzROCYFD/KwWvY+Fphq&#10;1/Iv3bNQiAhhn6KCMoQ6ldLnJVn0Q1cTR+/iGoshyqaQusE2wq2R4ySZSosVx4USa9qUlN+yP6tg&#10;l20P559t8XXVB5Obtbm09C2V+ux36zmIQF14h1/tvVYwHk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OnMMAAADcAAAADwAAAAAAAAAAAAAAAACYAgAAZHJzL2Rv&#10;d25yZXYueG1sUEsFBgAAAAAEAAQA9QAAAIgDAAAAAA==&#10;" path="m69,196l,,69,93,137,,69,196xe" filled="f" strokeweight=".12pt">
                    <v:path arrowok="t" o:connecttype="custom" o:connectlocs="69,483;0,287;69,380;137,287;69,483" o:connectangles="0,0,0,0,0"/>
                  </v:shape>
                </v:group>
                <v:group id="Group 1151" o:spid="_x0000_s1387" style="position:absolute;left:6065;top:1316;width:2;height:298" coordorigin="6065,1316" coordsize="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152" o:spid="_x0000_s1388" style="position:absolute;left:6065;top:1316;width:2;height:298;visibility:visible;mso-wrap-style:square;v-text-anchor:top" coordsize="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qYcQA&#10;AADcAAAADwAAAGRycy9kb3ducmV2LnhtbESPQYvCMBSE78L+h/AW9qapgiJdo4iiyIosVvf+bJ5t&#10;afNSmljrvzfCgsdhZr5hZovOVKKlxhWWFQwHEQji1OqCMwXn06Y/BeE8ssbKMil4kIPF/KM3w1jb&#10;Ox+pTXwmAoRdjApy7+tYSpfmZNANbE0cvKttDPogm0zqBu8Bbio5iqKJNFhwWMixplVOaZncjIL2&#10;Um2Xf4/ycJqauvw93NY/++taqa/PbvkNwlPn3+H/9k4rGA3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qmHEAAAA3AAAAA8AAAAAAAAAAAAAAAAAmAIAAGRycy9k&#10;b3ducmV2LnhtbFBLBQYAAAAABAAEAPUAAACJAwAAAAA=&#10;" path="m,l,298e" filled="f" strokeweight=".20594mm">
                    <v:path arrowok="t" o:connecttype="custom" o:connectlocs="0,1316;0,1614" o:connectangles="0,0"/>
                  </v:shape>
                </v:group>
                <v:group id="Group 1148" o:spid="_x0000_s1389" style="position:absolute;left:5996;top:1484;width:137;height:197" coordorigin="5996,1484" coordsize="13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150" o:spid="_x0000_s1390" style="position:absolute;left:5996;top:1484;width:137;height:197;visibility:visible;mso-wrap-style:square;v-text-anchor:top" coordsize="13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QGcgA&#10;AADcAAAADwAAAGRycy9kb3ducmV2LnhtbESPQWvCQBSE7wX/w/IKvRTdJC0q0TUUg0XooVY96O2R&#10;fU2C2bcxu2r8991CocdhZr5h5llvGnGlztWWFcSjCARxYXXNpYL9bjWcgnAeWWNjmRTcyUG2GDzM&#10;MdX2xl903fpSBAi7FBVU3replK6oyKAb2ZY4eN+2M+iD7EqpO7wFuGlkEkVjabDmsFBhS8uKitP2&#10;YhS8b5bHc775OJz75xf3OS52k+Y1V+rpsX+bgfDU+//wX3utFSTxBH7Ph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tBAZyAAAANwAAAAPAAAAAAAAAAAAAAAAAJgCAABk&#10;cnMvZG93bnJldi54bWxQSwUGAAAAAAQABAD1AAAAjQMAAAAA&#10;" path="m,l69,197,105,94r-36,l,xe" fillcolor="black" stroked="f">
                    <v:path arrowok="t" o:connecttype="custom" o:connectlocs="0,1484;69,1681;105,1578;69,1578;0,1484" o:connectangles="0,0,0,0,0"/>
                  </v:shape>
                  <v:shape id="Freeform 1149" o:spid="_x0000_s1391" style="position:absolute;left:5996;top:1484;width:137;height:197;visibility:visible;mso-wrap-style:square;v-text-anchor:top" coordsize="13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Ea8UA&#10;AADcAAAADwAAAGRycy9kb3ducmV2LnhtbERPz2vCMBS+C/sfwhO8iKbqqKMziiiTwQ7T1sN2ezTP&#10;tqx5qUmm3X+/HAY7fny/V5vetOJGzjeWFcymCQji0uqGKwXn4mXyBMIHZI2tZVLwQx4264fBCjNt&#10;73yiWx4qEUPYZ6igDqHLpPRlTQb91HbEkbtYZzBE6CqpHd5juGnlPElSabDh2FBjR7uayq/82yg4&#10;HHef1/3x7ePajxf+PS2LZfu4V2o07LfPIAL14V/8537VCuazuDa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4RrxQAAANwAAAAPAAAAAAAAAAAAAAAAAJgCAABkcnMv&#10;ZG93bnJldi54bWxQSwUGAAAAAAQABAD1AAAAigMAAAAA&#10;" path="m137,l69,94r36,l137,xe" fillcolor="black" stroked="f">
                    <v:path arrowok="t" o:connecttype="custom" o:connectlocs="137,1484;69,1578;105,1578;137,1484" o:connectangles="0,0,0,0"/>
                  </v:shape>
                </v:group>
                <v:group id="Group 1137" o:spid="_x0000_s1392" style="position:absolute;left:5996;top:1484;width:137;height:197" coordorigin="5996,1484" coordsize="13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47" o:spid="_x0000_s1393" style="position:absolute;left:5996;top:1484;width:137;height:197;visibility:visible;mso-wrap-style:square;v-text-anchor:top" coordsize="13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aVsEA&#10;AADcAAAADwAAAGRycy9kb3ducmV2LnhtbERP3WrCMBS+H/gO4Qy8GTNdGUOqUYq0IAjCqg9w1hzb&#10;uuSkNFlb3365GOzy4/vf7mdrxEiD7xwreFslIIhrpztuFFwv5esahA/IGo1jUvAgD/vd4mmLmXYT&#10;f9JYhUbEEPYZKmhD6DMpfd2SRb9yPXHkbm6wGCIcGqkHnGK4NTJNkg9psePY0GJPh5bq7+rHKiir&#10;4vx1KpqXuz6b2uTmNtG7VGr5POcbEIHm8C/+cx+1gjSN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IWlbBAAAA3AAAAA8AAAAAAAAAAAAAAAAAmAIAAGRycy9kb3du&#10;cmV2LnhtbFBLBQYAAAAABAAEAPUAAACGAwAAAAA=&#10;" path="m69,197l,,69,94,137,,69,197xe" filled="f" strokeweight=".12pt">
                    <v:path arrowok="t" o:connecttype="custom" o:connectlocs="69,1681;0,1484;69,1578;137,1484;69,1681" o:connectangles="0,0,0,0,0"/>
                  </v:shape>
                  <v:shape id="Text Box 1146" o:spid="_x0000_s1394" type="#_x0000_t202" style="position:absolute;left:2554;top:673;width:381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55" w:lineRule="exact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mic Sans MS"/>
                              <w:spacing w:val="1"/>
                              <w:sz w:val="15"/>
                            </w:rPr>
                            <w:t>Ruwe</w:t>
                          </w:r>
                        </w:p>
                      </w:txbxContent>
                    </v:textbox>
                  </v:shape>
                  <v:shape id="Text Box 1145" o:spid="_x0000_s1395" type="#_x0000_t202" style="position:absolute;left:4690;top:673;width:520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55" w:lineRule="exact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mic Sans MS"/>
                              <w:spacing w:val="-3"/>
                              <w:w w:val="105"/>
                              <w:sz w:val="15"/>
                            </w:rPr>
                            <w:t>Zwarte</w:t>
                          </w:r>
                        </w:p>
                      </w:txbxContent>
                    </v:textbox>
                  </v:shape>
                  <v:shape id="Text Box 1144" o:spid="_x0000_s1396" type="#_x0000_t202" style="position:absolute;left:6836;top:673;width:751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55" w:lineRule="exact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mic Sans MS"/>
                              <w:spacing w:val="1"/>
                              <w:sz w:val="15"/>
                            </w:rPr>
                            <w:t>Gezuiverd</w:t>
                          </w:r>
                        </w:p>
                      </w:txbxContent>
                    </v:textbox>
                  </v:shape>
                  <v:shape id="Text Box 1143" o:spid="_x0000_s1397" type="#_x0000_t202" style="position:absolute;left:359;top:823;width:38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82" w:lineRule="exact"/>
                            <w:ind w:left="50" w:hanging="51"/>
                            <w:rPr>
                              <w:rFonts w:ascii="Comic Sans MS" w:eastAsia="Comic Sans MS" w:hAnsi="Comic Sans MS" w:cs="Comic Sans MS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120"/>
                              <w:sz w:val="7"/>
                            </w:rPr>
                            <w:t>Wassen</w:t>
                          </w:r>
                          <w:r>
                            <w:rPr>
                              <w:rFonts w:ascii="Comic Sans MS"/>
                              <w:spacing w:val="2"/>
                              <w:w w:val="120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20"/>
                              <w:sz w:val="7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before="15" w:line="93" w:lineRule="exact"/>
                            <w:ind w:left="50"/>
                            <w:rPr>
                              <w:rFonts w:ascii="Comic Sans MS" w:eastAsia="Comic Sans MS" w:hAnsi="Comic Sans MS" w:cs="Comic Sans MS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120"/>
                              <w:sz w:val="7"/>
                            </w:rPr>
                            <w:t>snijden</w:t>
                          </w:r>
                        </w:p>
                      </w:txbxContent>
                    </v:textbox>
                  </v:shape>
                  <v:shape id="Text Box 1142" o:spid="_x0000_s1398" type="#_x0000_t202" style="position:absolute;left:1707;top:820;width:53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82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120"/>
                              <w:sz w:val="7"/>
                            </w:rPr>
                            <w:t>Extraheren</w:t>
                          </w:r>
                          <w:r>
                            <w:rPr>
                              <w:rFonts w:ascii="Comic Sans MS"/>
                              <w:spacing w:val="6"/>
                              <w:w w:val="120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20"/>
                              <w:sz w:val="7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before="15" w:line="93" w:lineRule="exact"/>
                            <w:ind w:left="3"/>
                            <w:jc w:val="center"/>
                            <w:rPr>
                              <w:rFonts w:ascii="Comic Sans MS" w:eastAsia="Comic Sans MS" w:hAnsi="Comic Sans MS" w:cs="Comic Sans MS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Comic Sans MS"/>
                              <w:spacing w:val="-3"/>
                              <w:w w:val="120"/>
                              <w:sz w:val="7"/>
                            </w:rPr>
                            <w:t>zeven</w:t>
                          </w:r>
                        </w:p>
                      </w:txbxContent>
                    </v:textbox>
                  </v:shape>
                  <v:shape id="Text Box 1141" o:spid="_x0000_s1399" type="#_x0000_t202" style="position:absolute;left:3500;top:846;width:704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55" w:lineRule="exact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mic Sans MS"/>
                              <w:spacing w:val="-4"/>
                              <w:w w:val="105"/>
                              <w:sz w:val="15"/>
                            </w:rPr>
                            <w:t>Adsorptie</w:t>
                          </w:r>
                        </w:p>
                      </w:txbxContent>
                    </v:textbox>
                  </v:shape>
                  <v:shape id="Text Box 1140" o:spid="_x0000_s1400" type="#_x0000_t202" style="position:absolute;left:5777;top:846;width:589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55" w:lineRule="exact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mic Sans MS"/>
                              <w:spacing w:val="-4"/>
                              <w:w w:val="105"/>
                              <w:sz w:val="15"/>
                            </w:rPr>
                            <w:t>Filtratie</w:t>
                          </w:r>
                        </w:p>
                      </w:txbxContent>
                    </v:textbox>
                  </v:shape>
                  <v:shape id="Text Box 1139" o:spid="_x0000_s1401" type="#_x0000_t202" style="position:absolute;left:7707;top:854;width:492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17" w:lineRule="exact"/>
                            <w:rPr>
                              <w:rFonts w:ascii="Comic Sans MS" w:eastAsia="Comic Sans MS" w:hAnsi="Comic Sans MS" w:cs="Comic Sans MS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sz w:val="11"/>
                            </w:rPr>
                            <w:t>Indampen</w:t>
                          </w:r>
                        </w:p>
                      </w:txbxContent>
                    </v:textbox>
                  </v:shape>
                  <v:shape id="Text Box 1138" o:spid="_x0000_s1402" type="#_x0000_t202" style="position:absolute;left:2518;top:1009;width:4912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tabs>
                              <w:tab w:val="left" w:pos="2066"/>
                              <w:tab w:val="left" w:pos="4391"/>
                            </w:tabs>
                            <w:spacing w:line="155" w:lineRule="exact"/>
                            <w:rPr>
                              <w:rFonts w:ascii="Comic Sans MS" w:eastAsia="Comic Sans MS" w:hAnsi="Comic Sans MS" w:cs="Comic Sans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omic Sans MS"/>
                              <w:sz w:val="15"/>
                            </w:rPr>
                            <w:t>Dunsap</w:t>
                          </w:r>
                          <w:r>
                            <w:rPr>
                              <w:rFonts w:ascii="Comic Sans MS"/>
                              <w:sz w:val="15"/>
                            </w:rPr>
                            <w:tab/>
                            <w:t>Suspensie</w:t>
                          </w:r>
                          <w:r>
                            <w:rPr>
                              <w:rFonts w:ascii="Comic Sans MS"/>
                              <w:sz w:val="15"/>
                            </w:rPr>
                            <w:tab/>
                            <w:t>Dunsap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6897" w:rsidRDefault="00FD644E">
      <w:pPr>
        <w:spacing w:before="5" w:line="543" w:lineRule="exact"/>
        <w:ind w:left="1517"/>
        <w:jc w:val="center"/>
        <w:rPr>
          <w:rFonts w:ascii="Comic Sans MS" w:eastAsia="Comic Sans MS" w:hAnsi="Comic Sans MS" w:cs="Comic Sans MS"/>
          <w:sz w:val="39"/>
          <w:szCs w:val="39"/>
        </w:rPr>
      </w:pPr>
      <w:r w:rsidRPr="00FD644E">
        <w:rPr>
          <w:rFonts w:ascii="Calibri" w:eastAsia="Calibri" w:hAnsi="Calibri" w:cs="Calibri"/>
          <w:b/>
          <w:bCs/>
          <w:noProof/>
          <w:sz w:val="19"/>
          <w:szCs w:val="19"/>
          <w:lang w:val="nl-NL" w:eastAsia="nl-NL"/>
        </w:rPr>
        <w:drawing>
          <wp:anchor distT="0" distB="0" distL="114300" distR="114300" simplePos="0" relativeHeight="251667456" behindDoc="0" locked="0" layoutInCell="1" allowOverlap="1" wp14:anchorId="0580BA39" wp14:editId="3674C159">
            <wp:simplePos x="0" y="0"/>
            <wp:positionH relativeFrom="column">
              <wp:posOffset>250190</wp:posOffset>
            </wp:positionH>
            <wp:positionV relativeFrom="paragraph">
              <wp:posOffset>344170</wp:posOffset>
            </wp:positionV>
            <wp:extent cx="245745" cy="226060"/>
            <wp:effectExtent l="0" t="0" r="1905" b="2540"/>
            <wp:wrapNone/>
            <wp:docPr id="720" name="Afbeelding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Comic Sans MS"/>
          <w:spacing w:val="1"/>
          <w:sz w:val="15"/>
        </w:rPr>
        <w:t>Norit</w:t>
      </w:r>
      <w:r w:rsidR="009C36BD">
        <w:rPr>
          <w:rFonts w:ascii="Comic Sans MS"/>
          <w:spacing w:val="-7"/>
          <w:sz w:val="15"/>
        </w:rPr>
        <w:t xml:space="preserve"> </w:t>
      </w:r>
      <w:r w:rsidR="009C36BD">
        <w:rPr>
          <w:rFonts w:ascii="Comic Sans MS"/>
          <w:spacing w:val="-3"/>
          <w:sz w:val="15"/>
        </w:rPr>
        <w:t>met</w:t>
      </w:r>
      <w:r w:rsidR="009C36BD">
        <w:rPr>
          <w:rFonts w:ascii="Comic Sans MS"/>
          <w:spacing w:val="-7"/>
          <w:sz w:val="15"/>
        </w:rPr>
        <w:t xml:space="preserve"> </w:t>
      </w:r>
      <w:r w:rsidR="009C36BD">
        <w:rPr>
          <w:rFonts w:ascii="Comic Sans MS"/>
          <w:sz w:val="39"/>
        </w:rPr>
        <w:t>?</w:t>
      </w:r>
    </w:p>
    <w:p w:rsidR="00036897" w:rsidRDefault="009C36BD">
      <w:pPr>
        <w:pStyle w:val="Kop4"/>
        <w:spacing w:before="0" w:line="341" w:lineRule="exact"/>
        <w:ind w:left="480"/>
        <w:rPr>
          <w:u w:val="none"/>
        </w:rPr>
      </w:pPr>
      <w:r>
        <w:rPr>
          <w:rFonts w:ascii="Arial"/>
          <w:u w:val="none"/>
        </w:rPr>
        <w:t xml:space="preserve">el </w:t>
      </w:r>
      <w:r>
        <w:rPr>
          <w:rFonts w:ascii="Arial"/>
          <w:spacing w:val="23"/>
          <w:u w:val="none"/>
        </w:rPr>
        <w:t xml:space="preserve"> </w:t>
      </w:r>
      <w:r>
        <w:rPr>
          <w:spacing w:val="-1"/>
          <w:u w:val="thick" w:color="000000"/>
        </w:rPr>
        <w:t>Iedereen</w:t>
      </w:r>
      <w:r>
        <w:rPr>
          <w:spacing w:val="-5"/>
          <w:u w:val="thick" w:color="000000"/>
        </w:rPr>
        <w:t xml:space="preserve"> </w:t>
      </w:r>
      <w:r>
        <w:rPr>
          <w:spacing w:val="-2"/>
          <w:u w:val="thick" w:color="000000"/>
        </w:rPr>
        <w:t>neemt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7"/>
          <w:u w:val="thick" w:color="000000"/>
        </w:rPr>
        <w:t xml:space="preserve"> </w:t>
      </w:r>
      <w:r>
        <w:rPr>
          <w:spacing w:val="1"/>
          <w:u w:val="thick" w:color="000000"/>
        </w:rPr>
        <w:t>rol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aan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die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in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vorige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taak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is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vastgesteld.</w:t>
      </w:r>
    </w:p>
    <w:p w:rsidR="00036897" w:rsidRDefault="00036897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036897" w:rsidRDefault="00FD644E">
      <w:pPr>
        <w:pStyle w:val="Plattetekst"/>
        <w:tabs>
          <w:tab w:val="left" w:pos="478"/>
        </w:tabs>
        <w:spacing w:before="66"/>
        <w:ind w:left="120" w:firstLine="0"/>
      </w:pPr>
      <w:r w:rsidRPr="00FD644E">
        <w:rPr>
          <w:rFonts w:ascii="Comic Sans MS"/>
          <w:noProof/>
          <w:spacing w:val="1"/>
          <w:sz w:val="15"/>
          <w:lang w:val="nl-NL" w:eastAsia="nl-NL"/>
        </w:rPr>
        <w:drawing>
          <wp:anchor distT="0" distB="0" distL="114300" distR="114300" simplePos="0" relativeHeight="251669504" behindDoc="0" locked="0" layoutInCell="1" allowOverlap="1" wp14:anchorId="382A465A" wp14:editId="48D9CE6D">
            <wp:simplePos x="0" y="0"/>
            <wp:positionH relativeFrom="column">
              <wp:posOffset>3810</wp:posOffset>
            </wp:positionH>
            <wp:positionV relativeFrom="paragraph">
              <wp:posOffset>36830</wp:posOffset>
            </wp:positionV>
            <wp:extent cx="245745" cy="226060"/>
            <wp:effectExtent l="0" t="0" r="1905" b="2540"/>
            <wp:wrapNone/>
            <wp:docPr id="722" name="Afbeelding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t>Aan</w:t>
      </w:r>
      <w:r w:rsidR="009C36BD">
        <w:rPr>
          <w:spacing w:val="-5"/>
        </w:rPr>
        <w:t xml:space="preserve"> </w:t>
      </w:r>
      <w:r w:rsidR="009C36BD"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eind</w:t>
      </w:r>
      <w:r w:rsidR="009C36BD">
        <w:rPr>
          <w:spacing w:val="-2"/>
        </w:rPr>
        <w:t xml:space="preserve"> van</w:t>
      </w:r>
      <w:r w:rsidR="009C36BD">
        <w:rPr>
          <w:spacing w:val="-4"/>
        </w:rPr>
        <w:t xml:space="preserve"> </w:t>
      </w:r>
      <w:r w:rsidR="009C36BD">
        <w:t>taak</w:t>
      </w:r>
      <w:r w:rsidR="009C36BD">
        <w:rPr>
          <w:spacing w:val="-5"/>
        </w:rPr>
        <w:t xml:space="preserve"> </w:t>
      </w:r>
      <w:r w:rsidR="009C36BD">
        <w:t>3</w:t>
      </w:r>
      <w:r w:rsidR="009C36BD">
        <w:rPr>
          <w:spacing w:val="-4"/>
        </w:rPr>
        <w:t xml:space="preserve"> </w:t>
      </w:r>
      <w:r w:rsidR="009C36BD">
        <w:t>hebben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water/bietenmengsel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gezeefd.</w:t>
      </w:r>
    </w:p>
    <w:p w:rsidR="00036897" w:rsidRDefault="009C36BD">
      <w:pPr>
        <w:pStyle w:val="Plattetekst"/>
        <w:ind w:left="478" w:firstLine="0"/>
      </w:pPr>
      <w:r>
        <w:rPr>
          <w:spacing w:val="-1"/>
        </w:rPr>
        <w:t>Het filtraat</w:t>
      </w:r>
      <w:r>
        <w:rPr>
          <w:spacing w:val="-4"/>
        </w:rPr>
        <w:t xml:space="preserve"> </w:t>
      </w:r>
      <w:r>
        <w:t>zit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jullie</w:t>
      </w:r>
      <w:r>
        <w:rPr>
          <w:spacing w:val="-4"/>
        </w:rPr>
        <w:t xml:space="preserve"> </w:t>
      </w:r>
      <w:r>
        <w:rPr>
          <w:spacing w:val="-1"/>
        </w:rPr>
        <w:t>bekerglas,</w:t>
      </w:r>
      <w:r>
        <w:rPr>
          <w:spacing w:val="-2"/>
        </w:rPr>
        <w:t xml:space="preserve"> </w:t>
      </w:r>
      <w:r>
        <w:rPr>
          <w:spacing w:val="-1"/>
        </w:rPr>
        <w:t>het residu</w:t>
      </w:r>
      <w:r>
        <w:rPr>
          <w:spacing w:val="-3"/>
        </w:rPr>
        <w:t xml:space="preserve"> </w:t>
      </w:r>
      <w:r>
        <w:rPr>
          <w:spacing w:val="-1"/>
        </w:rPr>
        <w:t>hebben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weggegooid.</w:t>
      </w:r>
    </w:p>
    <w:p w:rsidR="00036897" w:rsidRDefault="00FD644E">
      <w:pPr>
        <w:spacing w:before="12"/>
        <w:rPr>
          <w:rFonts w:ascii="Calibri" w:eastAsia="Calibri" w:hAnsi="Calibri" w:cs="Calibri"/>
          <w:sz w:val="23"/>
          <w:szCs w:val="23"/>
        </w:rPr>
      </w:pPr>
      <w:r w:rsidRPr="00FD644E">
        <w:rPr>
          <w:rFonts w:ascii="Comic Sans MS"/>
          <w:noProof/>
          <w:spacing w:val="1"/>
          <w:sz w:val="15"/>
          <w:lang w:val="nl-NL" w:eastAsia="nl-NL"/>
        </w:rPr>
        <w:drawing>
          <wp:anchor distT="0" distB="0" distL="114300" distR="114300" simplePos="0" relativeHeight="251670528" behindDoc="0" locked="0" layoutInCell="1" allowOverlap="1" wp14:anchorId="66D0FC5E" wp14:editId="7A6E9B01">
            <wp:simplePos x="0" y="0"/>
            <wp:positionH relativeFrom="column">
              <wp:posOffset>5614</wp:posOffset>
            </wp:positionH>
            <wp:positionV relativeFrom="paragraph">
              <wp:posOffset>165100</wp:posOffset>
            </wp:positionV>
            <wp:extent cx="245745" cy="205740"/>
            <wp:effectExtent l="0" t="0" r="1905" b="3810"/>
            <wp:wrapNone/>
            <wp:docPr id="701" name="Afbeelding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ind w:left="478" w:right="1668" w:hanging="358"/>
      </w:pPr>
      <w:r>
        <w:rPr>
          <w:rFonts w:ascii="Arial"/>
          <w:w w:val="105"/>
        </w:rPr>
        <w:t>'</w:t>
      </w:r>
      <w:r>
        <w:rPr>
          <w:rFonts w:ascii="Arial"/>
          <w:spacing w:val="1"/>
          <w:w w:val="105"/>
        </w:rPr>
        <w:t xml:space="preserve"> </w:t>
      </w:r>
      <w:r w:rsidR="00FD644E">
        <w:rPr>
          <w:rFonts w:ascii="Arial"/>
          <w:spacing w:val="1"/>
          <w:w w:val="105"/>
        </w:rPr>
        <w:tab/>
      </w:r>
      <w:r>
        <w:rPr>
          <w:spacing w:val="-2"/>
          <w:w w:val="105"/>
        </w:rPr>
        <w:t>Haal</w:t>
      </w:r>
      <w:r>
        <w:rPr>
          <w:spacing w:val="-13"/>
          <w:w w:val="105"/>
        </w:rPr>
        <w:t xml:space="preserve"> </w:t>
      </w:r>
      <w:r>
        <w:rPr>
          <w:w w:val="105"/>
        </w:rPr>
        <w:t>jullie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bekerglas</w:t>
      </w:r>
      <w:r>
        <w:rPr>
          <w:spacing w:val="-16"/>
          <w:w w:val="105"/>
        </w:rPr>
        <w:t xml:space="preserve"> </w:t>
      </w:r>
      <w:r>
        <w:rPr>
          <w:w w:val="105"/>
        </w:rPr>
        <w:t>met</w:t>
      </w:r>
      <w:r>
        <w:rPr>
          <w:spacing w:val="-16"/>
          <w:w w:val="105"/>
        </w:rPr>
        <w:t xml:space="preserve"> </w:t>
      </w:r>
      <w:r>
        <w:rPr>
          <w:w w:val="105"/>
        </w:rPr>
        <w:t>het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ruwe</w:t>
      </w:r>
      <w:r>
        <w:rPr>
          <w:spacing w:val="-14"/>
          <w:w w:val="105"/>
        </w:rPr>
        <w:t xml:space="preserve"> </w:t>
      </w:r>
      <w:r>
        <w:rPr>
          <w:w w:val="105"/>
        </w:rPr>
        <w:t>dunsap,</w:t>
      </w:r>
      <w:r>
        <w:rPr>
          <w:spacing w:val="-16"/>
          <w:w w:val="105"/>
        </w:rPr>
        <w:t xml:space="preserve"> </w:t>
      </w:r>
      <w:r>
        <w:rPr>
          <w:w w:val="105"/>
        </w:rPr>
        <w:t>2</w:t>
      </w:r>
      <w:r>
        <w:rPr>
          <w:spacing w:val="-14"/>
          <w:w w:val="105"/>
        </w:rPr>
        <w:t xml:space="preserve"> </w:t>
      </w:r>
      <w:r>
        <w:rPr>
          <w:i/>
          <w:spacing w:val="-2"/>
          <w:w w:val="105"/>
        </w:rPr>
        <w:t>erlenmeyers</w:t>
      </w:r>
      <w:r>
        <w:rPr>
          <w:i/>
          <w:spacing w:val="-14"/>
          <w:w w:val="105"/>
        </w:rPr>
        <w:t xml:space="preserve"> </w:t>
      </w:r>
      <w:r>
        <w:rPr>
          <w:i/>
          <w:spacing w:val="-2"/>
          <w:w w:val="105"/>
        </w:rPr>
        <w:t>van</w:t>
      </w:r>
      <w:r>
        <w:rPr>
          <w:i/>
          <w:spacing w:val="-14"/>
          <w:w w:val="105"/>
        </w:rPr>
        <w:t xml:space="preserve"> </w:t>
      </w:r>
      <w:r>
        <w:rPr>
          <w:i/>
          <w:spacing w:val="-2"/>
          <w:w w:val="105"/>
        </w:rPr>
        <w:t>250</w:t>
      </w:r>
      <w:r>
        <w:rPr>
          <w:i/>
          <w:spacing w:val="-13"/>
          <w:w w:val="105"/>
        </w:rPr>
        <w:t xml:space="preserve"> </w:t>
      </w:r>
      <w:r>
        <w:rPr>
          <w:i/>
          <w:spacing w:val="-2"/>
          <w:w w:val="105"/>
        </w:rPr>
        <w:t>mL</w:t>
      </w:r>
      <w:r>
        <w:rPr>
          <w:spacing w:val="-2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w w:val="105"/>
        </w:rPr>
        <w:t>een</w:t>
      </w:r>
      <w:r>
        <w:rPr>
          <w:spacing w:val="-16"/>
          <w:w w:val="105"/>
        </w:rPr>
        <w:t xml:space="preserve"> </w:t>
      </w:r>
      <w:r>
        <w:rPr>
          <w:w w:val="105"/>
        </w:rPr>
        <w:t>brander,</w:t>
      </w:r>
      <w:r>
        <w:rPr>
          <w:spacing w:val="-16"/>
          <w:w w:val="105"/>
        </w:rPr>
        <w:t xml:space="preserve"> </w:t>
      </w:r>
      <w:r>
        <w:rPr>
          <w:w w:val="105"/>
        </w:rPr>
        <w:t>een</w:t>
      </w:r>
      <w:r>
        <w:rPr>
          <w:spacing w:val="53"/>
        </w:rPr>
        <w:t xml:space="preserve"> </w:t>
      </w:r>
      <w:r>
        <w:rPr>
          <w:spacing w:val="-2"/>
          <w:w w:val="105"/>
        </w:rPr>
        <w:t>driepoot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met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gaasje,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een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spateltje,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norit,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een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grote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trechter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met</w:t>
      </w:r>
      <w:r>
        <w:rPr>
          <w:spacing w:val="-31"/>
          <w:w w:val="105"/>
        </w:rPr>
        <w:t xml:space="preserve"> </w:t>
      </w:r>
      <w:r>
        <w:rPr>
          <w:w w:val="105"/>
        </w:rPr>
        <w:t>2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grote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bijpassende</w:t>
      </w:r>
      <w:r>
        <w:rPr>
          <w:spacing w:val="93"/>
          <w:w w:val="99"/>
        </w:rPr>
        <w:t xml:space="preserve"> </w:t>
      </w:r>
      <w:r>
        <w:rPr>
          <w:spacing w:val="-1"/>
        </w:rPr>
        <w:t>filtreerpapiertjes,</w:t>
      </w:r>
      <w:r>
        <w:rPr>
          <w:spacing w:val="-5"/>
        </w:rPr>
        <w:t xml:space="preserve"> </w:t>
      </w:r>
      <w:r>
        <w:rPr>
          <w:spacing w:val="-1"/>
        </w:rPr>
        <w:t>lucifers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rPr>
          <w:spacing w:val="-1"/>
        </w:rPr>
        <w:t>spuitfles</w:t>
      </w:r>
      <w:r>
        <w:rPr>
          <w:spacing w:val="-5"/>
        </w:rPr>
        <w:t xml:space="preserve"> </w:t>
      </w:r>
      <w:r>
        <w:rPr>
          <w:spacing w:val="-1"/>
        </w:rPr>
        <w:t>met</w:t>
      </w:r>
      <w:r>
        <w:rPr>
          <w:spacing w:val="-6"/>
        </w:rPr>
        <w:t xml:space="preserve"> </w:t>
      </w:r>
      <w:r>
        <w:rPr>
          <w:spacing w:val="-1"/>
        </w:rPr>
        <w:t>demiwater.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 w:rsidP="00FD644E">
      <w:pPr>
        <w:pStyle w:val="Plattetekst"/>
        <w:ind w:left="120" w:firstLine="358"/>
      </w:pPr>
      <w:r w:rsidRPr="00FD644E">
        <w:rPr>
          <w:rFonts w:ascii="Comic Sans MS"/>
          <w:noProof/>
          <w:spacing w:val="1"/>
          <w:sz w:val="15"/>
          <w:lang w:val="nl-NL" w:eastAsia="nl-NL"/>
        </w:rPr>
        <w:drawing>
          <wp:anchor distT="0" distB="0" distL="114300" distR="114300" simplePos="0" relativeHeight="251668480" behindDoc="0" locked="0" layoutInCell="1" allowOverlap="1" wp14:anchorId="003D750C" wp14:editId="50BFEE41">
            <wp:simplePos x="0" y="0"/>
            <wp:positionH relativeFrom="column">
              <wp:posOffset>4445</wp:posOffset>
            </wp:positionH>
            <wp:positionV relativeFrom="paragraph">
              <wp:posOffset>16510</wp:posOffset>
            </wp:positionV>
            <wp:extent cx="229235" cy="180340"/>
            <wp:effectExtent l="0" t="0" r="0" b="0"/>
            <wp:wrapNone/>
            <wp:docPr id="721" name="Afbeelding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E24037C" wp14:editId="76A6AC65">
                <wp:simplePos x="0" y="0"/>
                <wp:positionH relativeFrom="page">
                  <wp:posOffset>4767580</wp:posOffset>
                </wp:positionH>
                <wp:positionV relativeFrom="paragraph">
                  <wp:posOffset>-9525</wp:posOffset>
                </wp:positionV>
                <wp:extent cx="1442085" cy="1878330"/>
                <wp:effectExtent l="5080" t="0" r="635" b="7620"/>
                <wp:wrapNone/>
                <wp:docPr id="154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878330"/>
                          <a:chOff x="7508" y="-15"/>
                          <a:chExt cx="2271" cy="2958"/>
                        </a:xfrm>
                      </wpg:grpSpPr>
                      <pic:pic xmlns:pic="http://schemas.openxmlformats.org/drawingml/2006/picture">
                        <pic:nvPicPr>
                          <pic:cNvPr id="155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46"/>
                            <a:ext cx="2129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6" name="Group 1133"/>
                        <wpg:cNvGrpSpPr>
                          <a:grpSpLocks/>
                        </wpg:cNvGrpSpPr>
                        <wpg:grpSpPr bwMode="auto">
                          <a:xfrm>
                            <a:off x="7519" y="2933"/>
                            <a:ext cx="2249" cy="2"/>
                            <a:chOff x="7519" y="2933"/>
                            <a:chExt cx="2249" cy="2"/>
                          </a:xfrm>
                        </wpg:grpSpPr>
                        <wps:wsp>
                          <wps:cNvPr id="157" name="Freeform 1134"/>
                          <wps:cNvSpPr>
                            <a:spLocks/>
                          </wps:cNvSpPr>
                          <wps:spPr bwMode="auto">
                            <a:xfrm>
                              <a:off x="7519" y="2933"/>
                              <a:ext cx="2249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2249"/>
                                <a:gd name="T2" fmla="+- 0 9768 7519"/>
                                <a:gd name="T3" fmla="*/ T2 w 2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9">
                                  <a:moveTo>
                                    <a:pt x="0" y="0"/>
                                  </a:moveTo>
                                  <a:lnTo>
                                    <a:pt x="22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31"/>
                        <wpg:cNvGrpSpPr>
                          <a:grpSpLocks/>
                        </wpg:cNvGrpSpPr>
                        <wpg:grpSpPr bwMode="auto">
                          <a:xfrm>
                            <a:off x="7529" y="6"/>
                            <a:ext cx="2" cy="2918"/>
                            <a:chOff x="7529" y="6"/>
                            <a:chExt cx="2" cy="2918"/>
                          </a:xfrm>
                        </wpg:grpSpPr>
                        <wps:wsp>
                          <wps:cNvPr id="159" name="Freeform 1132"/>
                          <wps:cNvSpPr>
                            <a:spLocks/>
                          </wps:cNvSpPr>
                          <wps:spPr bwMode="auto">
                            <a:xfrm>
                              <a:off x="7529" y="6"/>
                              <a:ext cx="2" cy="2918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918"/>
                                <a:gd name="T2" fmla="+- 0 2924 6"/>
                                <a:gd name="T3" fmla="*/ 2924 h 29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8">
                                  <a:moveTo>
                                    <a:pt x="0" y="0"/>
                                  </a:moveTo>
                                  <a:lnTo>
                                    <a:pt x="0" y="291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29"/>
                        <wpg:cNvGrpSpPr>
                          <a:grpSpLocks/>
                        </wpg:cNvGrpSpPr>
                        <wpg:grpSpPr bwMode="auto">
                          <a:xfrm>
                            <a:off x="7519" y="-4"/>
                            <a:ext cx="2249" cy="2"/>
                            <a:chOff x="7519" y="-4"/>
                            <a:chExt cx="2249" cy="2"/>
                          </a:xfrm>
                        </wpg:grpSpPr>
                        <wps:wsp>
                          <wps:cNvPr id="161" name="Freeform 1130"/>
                          <wps:cNvSpPr>
                            <a:spLocks/>
                          </wps:cNvSpPr>
                          <wps:spPr bwMode="auto">
                            <a:xfrm>
                              <a:off x="7519" y="-4"/>
                              <a:ext cx="2249" cy="2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2249"/>
                                <a:gd name="T2" fmla="+- 0 9768 7519"/>
                                <a:gd name="T3" fmla="*/ T2 w 2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9">
                                  <a:moveTo>
                                    <a:pt x="0" y="0"/>
                                  </a:moveTo>
                                  <a:lnTo>
                                    <a:pt x="2249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127"/>
                        <wpg:cNvGrpSpPr>
                          <a:grpSpLocks/>
                        </wpg:cNvGrpSpPr>
                        <wpg:grpSpPr bwMode="auto">
                          <a:xfrm>
                            <a:off x="9758" y="5"/>
                            <a:ext cx="2" cy="2919"/>
                            <a:chOff x="9758" y="5"/>
                            <a:chExt cx="2" cy="2919"/>
                          </a:xfrm>
                        </wpg:grpSpPr>
                        <wps:wsp>
                          <wps:cNvPr id="163" name="Freeform 1128"/>
                          <wps:cNvSpPr>
                            <a:spLocks/>
                          </wps:cNvSpPr>
                          <wps:spPr bwMode="auto">
                            <a:xfrm>
                              <a:off x="9758" y="5"/>
                              <a:ext cx="2" cy="2919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919"/>
                                <a:gd name="T2" fmla="+- 0 2924 5"/>
                                <a:gd name="T3" fmla="*/ 2924 h 2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9">
                                  <a:moveTo>
                                    <a:pt x="0" y="0"/>
                                  </a:moveTo>
                                  <a:lnTo>
                                    <a:pt x="0" y="291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25"/>
                        <wpg:cNvGrpSpPr>
                          <a:grpSpLocks/>
                        </wpg:cNvGrpSpPr>
                        <wpg:grpSpPr bwMode="auto">
                          <a:xfrm>
                            <a:off x="7560" y="2892"/>
                            <a:ext cx="2167" cy="2"/>
                            <a:chOff x="7560" y="2892"/>
                            <a:chExt cx="2167" cy="2"/>
                          </a:xfrm>
                        </wpg:grpSpPr>
                        <wps:wsp>
                          <wps:cNvPr id="165" name="Freeform 1126"/>
                          <wps:cNvSpPr>
                            <a:spLocks/>
                          </wps:cNvSpPr>
                          <wps:spPr bwMode="auto">
                            <a:xfrm>
                              <a:off x="7560" y="2892"/>
                              <a:ext cx="2167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2167"/>
                                <a:gd name="T2" fmla="+- 0 9727 7560"/>
                                <a:gd name="T3" fmla="*/ T2 w 2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7">
                                  <a:moveTo>
                                    <a:pt x="0" y="0"/>
                                  </a:moveTo>
                                  <a:lnTo>
                                    <a:pt x="216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123"/>
                        <wpg:cNvGrpSpPr>
                          <a:grpSpLocks/>
                        </wpg:cNvGrpSpPr>
                        <wpg:grpSpPr bwMode="auto">
                          <a:xfrm>
                            <a:off x="7570" y="46"/>
                            <a:ext cx="2" cy="2836"/>
                            <a:chOff x="7570" y="46"/>
                            <a:chExt cx="2" cy="2836"/>
                          </a:xfrm>
                        </wpg:grpSpPr>
                        <wps:wsp>
                          <wps:cNvPr id="167" name="Freeform 1124"/>
                          <wps:cNvSpPr>
                            <a:spLocks/>
                          </wps:cNvSpPr>
                          <wps:spPr bwMode="auto">
                            <a:xfrm>
                              <a:off x="7570" y="46"/>
                              <a:ext cx="2" cy="2836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46 h 2836"/>
                                <a:gd name="T2" fmla="+- 0 2882 46"/>
                                <a:gd name="T3" fmla="*/ 2882 h 2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6">
                                  <a:moveTo>
                                    <a:pt x="0" y="0"/>
                                  </a:moveTo>
                                  <a:lnTo>
                                    <a:pt x="0" y="283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121"/>
                        <wpg:cNvGrpSpPr>
                          <a:grpSpLocks/>
                        </wpg:cNvGrpSpPr>
                        <wpg:grpSpPr bwMode="auto">
                          <a:xfrm>
                            <a:off x="7560" y="36"/>
                            <a:ext cx="2167" cy="2"/>
                            <a:chOff x="7560" y="36"/>
                            <a:chExt cx="2167" cy="2"/>
                          </a:xfrm>
                        </wpg:grpSpPr>
                        <wps:wsp>
                          <wps:cNvPr id="169" name="Freeform 1122"/>
                          <wps:cNvSpPr>
                            <a:spLocks/>
                          </wps:cNvSpPr>
                          <wps:spPr bwMode="auto">
                            <a:xfrm>
                              <a:off x="7560" y="36"/>
                              <a:ext cx="2167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2167"/>
                                <a:gd name="T2" fmla="+- 0 9727 7560"/>
                                <a:gd name="T3" fmla="*/ T2 w 2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7">
                                  <a:moveTo>
                                    <a:pt x="0" y="0"/>
                                  </a:moveTo>
                                  <a:lnTo>
                                    <a:pt x="216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119"/>
                        <wpg:cNvGrpSpPr>
                          <a:grpSpLocks/>
                        </wpg:cNvGrpSpPr>
                        <wpg:grpSpPr bwMode="auto">
                          <a:xfrm>
                            <a:off x="9718" y="46"/>
                            <a:ext cx="2" cy="2837"/>
                            <a:chOff x="9718" y="46"/>
                            <a:chExt cx="2" cy="2837"/>
                          </a:xfrm>
                        </wpg:grpSpPr>
                        <wps:wsp>
                          <wps:cNvPr id="171" name="Freeform 1120"/>
                          <wps:cNvSpPr>
                            <a:spLocks/>
                          </wps:cNvSpPr>
                          <wps:spPr bwMode="auto">
                            <a:xfrm>
                              <a:off x="9718" y="46"/>
                              <a:ext cx="2" cy="2837"/>
                            </a:xfrm>
                            <a:custGeom>
                              <a:avLst/>
                              <a:gdLst>
                                <a:gd name="T0" fmla="+- 0 46 46"/>
                                <a:gd name="T1" fmla="*/ 46 h 2837"/>
                                <a:gd name="T2" fmla="+- 0 2883 46"/>
                                <a:gd name="T3" fmla="*/ 2883 h 28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7">
                                  <a:moveTo>
                                    <a:pt x="0" y="0"/>
                                  </a:moveTo>
                                  <a:lnTo>
                                    <a:pt x="0" y="283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375.4pt;margin-top:-.75pt;width:113.55pt;height:147.9pt;z-index:2296;mso-position-horizontal-relative:page" coordorigin="7508,-15" coordsize="2271,2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">
                <v:shape id="Picture 1135" o:spid="_x0000_s1027" type="#_x0000_t75" style="position:absolute;left:7579;top:46;width:2129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6nfGAAAA3AAAAA8AAABkcnMvZG93bnJldi54bWxEj09rwkAQxe9Cv8MyQm+6UUyp0VVqqbV4&#10;8w96HbJjspidDdk1pv30bqHQ2wzvzfu9mS87W4mWGm8cKxgNExDEudOGCwXHw3rwCsIHZI2VY1Lw&#10;TR6Wi6feHDPt7ryjdh8KEUPYZ6igDKHOpPR5SRb90NXEUbu4xmKIa1NI3eA9httKjpPkRVo0HAkl&#10;1vReUn7d32yETIz8OE237efGpLfJeb37mR5XSj33u7cZiEBd+Df/XX/pWD9N4feZOIF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zqd8YAAADcAAAADwAAAAAAAAAAAAAA&#10;AACfAgAAZHJzL2Rvd25yZXYueG1sUEsFBgAAAAAEAAQA9wAAAJIDAAAAAA==&#10;">
                  <v:imagedata r:id="rId48" o:title=""/>
                </v:shape>
                <v:group id="Group 1133" o:spid="_x0000_s1028" style="position:absolute;left:7519;top:2933;width:2249;height:2" coordorigin="7519,2933" coordsize="2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34" o:spid="_x0000_s1029" style="position:absolute;left:7519;top:2933;width:2249;height:2;visibility:visible;mso-wrap-style:square;v-text-anchor:top" coordsize="2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brcIA&#10;AADcAAAADwAAAGRycy9kb3ducmV2LnhtbERPTWvCQBC9C/0PyxR6Ed2k0Bqja6g1Kb2a6n3ITpNg&#10;djZktyb++26h4G0e73O22WQ6caXBtZYVxMsIBHFldcu1gtNXsUhAOI+ssbNMCm7kINs9zLaYajvy&#10;ka6lr0UIYZeigsb7PpXSVQ0ZdEvbEwfu2w4GfYBDLfWAYwg3nXyOoldpsOXQ0GBP7w1Vl/LHKJDn&#10;877ID3PcJ0lcHlfFZf0R5Uo9PU5vGxCeJn8X/7s/dZj/so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1utwgAAANwAAAAPAAAAAAAAAAAAAAAAAJgCAABkcnMvZG93&#10;bnJldi54bWxQSwUGAAAAAAQABAD1AAAAhwMAAAAA&#10;" path="m,l2249,e" filled="f" strokeweight="1pt">
                    <v:path arrowok="t" o:connecttype="custom" o:connectlocs="0,0;2249,0" o:connectangles="0,0"/>
                  </v:shape>
                </v:group>
                <v:group id="Group 1131" o:spid="_x0000_s1030" style="position:absolute;left:7529;top:6;width:2;height:2918" coordorigin="7529,6" coordsize="2,2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32" o:spid="_x0000_s1031" style="position:absolute;left:7529;top:6;width:2;height:2918;visibility:visible;mso-wrap-style:square;v-text-anchor:top" coordsize="2,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V/sMA&#10;AADcAAAADwAAAGRycy9kb3ducmV2LnhtbERPTWvCQBC9C/0PyxS86aaCVlNXKYUUES+1heJtyE43&#10;IdnZkF2T6K93BaG3ebzPWW8HW4uOWl86VvAyTUAQ506XbBT8fGeTJQgfkDXWjknBhTxsN0+jNaba&#10;9fxF3TEYEUPYp6igCKFJpfR5QRb91DXEkftzrcUQYWukbrGP4baWsyRZSIslx4YCG/ooKK+OZ6sg&#10;25tz1X2e/P5qZn2/fP09VBkrNX4e3t9ABBrCv/jh3uk4f76C+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cV/sMAAADcAAAADwAAAAAAAAAAAAAAAACYAgAAZHJzL2Rv&#10;d25yZXYueG1sUEsFBgAAAAAEAAQA9QAAAIgDAAAAAA==&#10;" path="m,l,2918e" filled="f" strokeweight="1.06pt">
                    <v:path arrowok="t" o:connecttype="custom" o:connectlocs="0,6;0,2924" o:connectangles="0,0"/>
                  </v:shape>
                </v:group>
                <v:group id="Group 1129" o:spid="_x0000_s1032" style="position:absolute;left:7519;top:-4;width:2249;height:2" coordorigin="7519,-4" coordsize="2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130" o:spid="_x0000_s1033" style="position:absolute;left:7519;top:-4;width:2249;height:2;visibility:visible;mso-wrap-style:square;v-text-anchor:top" coordsize="2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7h8MA&#10;AADcAAAADwAAAGRycy9kb3ducmV2LnhtbESPT4vCMBDF78J+hzALe9O0sohWY+kKwnoS/4DXsRnb&#10;us2kNFmtfnojCN5meO/35s0s7UwtLtS6yrKCeBCBIM6trrhQsN8t+2MQziNrrC2Tghs5SOcfvRkm&#10;2l55Q5etL0QIYZeggtL7JpHS5SUZdAPbEAftZFuDPqxtIXWL1xBuajmMopE0WHG4UGJDi5Lyv+2/&#10;CTV+ljaP8JCtG54cJyu8x998Vurrs8umIDx1/m1+0b86cKMYns+EC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a7h8MAAADcAAAADwAAAAAAAAAAAAAAAACYAgAAZHJzL2Rv&#10;d25yZXYueG1sUEsFBgAAAAAEAAQA9QAAAIgDAAAAAA==&#10;" path="m,l2249,e" filled="f" strokeweight="1.1pt">
                    <v:path arrowok="t" o:connecttype="custom" o:connectlocs="0,0;2249,0" o:connectangles="0,0"/>
                  </v:shape>
                </v:group>
                <v:group id="Group 1127" o:spid="_x0000_s1034" style="position:absolute;left:9758;top:5;width:2;height:2919" coordorigin="9758,5" coordsize="2,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28" o:spid="_x0000_s1035" style="position:absolute;left:9758;top:5;width:2;height:2919;visibility:visible;mso-wrap-style:square;v-text-anchor:top" coordsize="2,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PccQA&#10;AADcAAAADwAAAGRycy9kb3ducmV2LnhtbERPTWvCQBC9C/0PyxR6040tiKSuEtIKSgVp2oPehuyY&#10;hGZnw+4a47/vCoK3ebzPWawG04qenG8sK5hOEhDEpdUNVwp+f9bjOQgfkDW2lknBlTyslk+jBaba&#10;Xvib+iJUIoawT1FBHUKXSunLmgz6ie2II3eyzmCI0FVSO7zEcNPK1ySZSYMNx4YaO8prKv+Ks1Gw&#10;dets2PW7w2eRT49f2X7zcc4PSr08D9k7iEBDeIjv7o2O82dvcHsmX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T3HEAAAA3AAAAA8AAAAAAAAAAAAAAAAAmAIAAGRycy9k&#10;b3ducmV2LnhtbFBLBQYAAAAABAAEAPUAAACJAwAAAAA=&#10;" path="m,l,2919e" filled="f" strokeweight="1.06pt">
                    <v:path arrowok="t" o:connecttype="custom" o:connectlocs="0,5;0,2924" o:connectangles="0,0"/>
                  </v:shape>
                </v:group>
                <v:group id="Group 1125" o:spid="_x0000_s1036" style="position:absolute;left:7560;top:2892;width:2167;height:2" coordorigin="7560,2892" coordsize="2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126" o:spid="_x0000_s1037" style="position:absolute;left:7560;top:2892;width:2167;height:2;visibility:visible;mso-wrap-style:square;v-text-anchor:top" coordsize="2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nM8IA&#10;AADcAAAADwAAAGRycy9kb3ducmV2LnhtbERPTWvCQBC9C/0PyxR6002FBomu0haEqieNF2/T3WkS&#10;zM6G7Mak/npXELzN433OYjXYWlyo9ZVjBe+TBASxdqbiQsExX49nIHxANlg7JgX/5GG1fBktMDOu&#10;5z1dDqEQMYR9hgrKEJpMSq9LsugnriGO3J9rLYYI20KaFvsYbms5TZJUWqw4NpTY0HdJ+nzorIK+&#10;O26uv1+7E+dmV3Rabs96kyr19jp8zkEEGsJT/HD/mDg//YD7M/E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uczwgAAANwAAAAPAAAAAAAAAAAAAAAAAJgCAABkcnMvZG93&#10;bnJldi54bWxQSwUGAAAAAAQABAD1AAAAhwMAAAAA&#10;" path="m,l2167,e" filled="f" strokeweight="1.1pt">
                    <v:path arrowok="t" o:connecttype="custom" o:connectlocs="0,0;2167,0" o:connectangles="0,0"/>
                  </v:shape>
                </v:group>
                <v:group id="Group 1123" o:spid="_x0000_s1038" style="position:absolute;left:7570;top:46;width:2;height:2836" coordorigin="7570,46" coordsize="2,2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124" o:spid="_x0000_s1039" style="position:absolute;left:7570;top:46;width:2;height:2836;visibility:visible;mso-wrap-style:square;v-text-anchor:top" coordsize="2,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oycQA&#10;AADcAAAADwAAAGRycy9kb3ducmV2LnhtbERPTUsDMRC9C/0PYQQvYrMt0uratJQWQejJtRW8DZtx&#10;dzGZLMnYbv+9KQi9zeN9zmI1eKeOFFMX2MBkXIAiroPtuDGw/3h9eAKVBNmiC0wGzpRgtRzdLLC0&#10;4cTvdKykUTmEU4kGWpG+1DrVLXlM49ATZ+47RI+SYWy0jXjK4d7paVHMtMeOc0OLPW1aqn+qX2/g&#10;a7uvHt06usP8efo5OezkfL8VY+5uh/ULKKFBruJ/95vN82dzuDyTL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aMnEAAAA3AAAAA8AAAAAAAAAAAAAAAAAmAIAAGRycy9k&#10;b3ducmV2LnhtbFBLBQYAAAAABAAEAPUAAACJAwAAAAA=&#10;" path="m,l,2836e" filled="f" strokeweight="1.06pt">
                    <v:path arrowok="t" o:connecttype="custom" o:connectlocs="0,46;0,2882" o:connectangles="0,0"/>
                  </v:shape>
                </v:group>
                <v:group id="Group 1121" o:spid="_x0000_s1040" style="position:absolute;left:7560;top:36;width:2167;height:2" coordorigin="7560,36" coordsize="2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122" o:spid="_x0000_s1041" style="position:absolute;left:7560;top:36;width:2167;height:2;visibility:visible;mso-wrap-style:square;v-text-anchor:top" coordsize="2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tNsMA&#10;AADcAAAADwAAAGRycy9kb3ducmV2LnhtbERPS2vCQBC+C/0PyxR60009BJu6Bi0ItZ58XHobd8ck&#10;JDsbshuT9td3BaG3+fies8xH24gbdb5yrOB1loAg1s5UXCg4n7bTBQgfkA02jknBD3nIV0+TJWbG&#10;DXyg2zEUIoawz1BBGUKbSel1SRb9zLXEkbu6zmKIsCuk6XCI4baR8yRJpcWKY0OJLX2UpOtjbxUM&#10;/Xn3e9nsv/lk9kWv5Vetd6lSL8/j+h1EoDH8ix/uTxPnp29w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/tNsMAAADcAAAADwAAAAAAAAAAAAAAAACYAgAAZHJzL2Rv&#10;d25yZXYueG1sUEsFBgAAAAAEAAQA9QAAAIgDAAAAAA==&#10;" path="m,l2167,e" filled="f" strokeweight="1.1pt">
                    <v:path arrowok="t" o:connecttype="custom" o:connectlocs="0,0;2167,0" o:connectangles="0,0"/>
                  </v:shape>
                </v:group>
                <v:group id="Group 1119" o:spid="_x0000_s1042" style="position:absolute;left:9718;top:46;width:2;height:2837" coordorigin="9718,46" coordsize="2,2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120" o:spid="_x0000_s1043" style="position:absolute;left:9718;top:46;width:2;height:2837;visibility:visible;mso-wrap-style:square;v-text-anchor:top" coordsize="2,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aUsEA&#10;AADcAAAADwAAAGRycy9kb3ducmV2LnhtbERPS4vCMBC+C/6HMII3TS2yK9UoIu6yIh584XVoZtuy&#10;zaQ2qdZ/b4QFb/PxPWe2aE0pblS7wrKC0TACQZxaXXCm4HT8GkxAOI+ssbRMCh7kYDHvdmaYaHvn&#10;Pd0OPhMhhF2CCnLvq0RKl+Zk0A1tRRy4X1sb9AHWmdQ13kO4KWUcRR/SYMGhIceKVjmlf4fGKIjP&#10;13i/uYw3u7gxj+/CNestklL9XrucgvDU+rf43/2jw/zPE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OGlLBAAAA3AAAAA8AAAAAAAAAAAAAAAAAmAIAAGRycy9kb3du&#10;cmV2LnhtbFBLBQYAAAAABAAEAPUAAACGAwAAAAA=&#10;" path="m,l,2837e" filled="f" strokeweight="1.06pt">
                    <v:path arrowok="t" o:connecttype="custom" o:connectlocs="0,46;0,2883" o:connectangles="0,0"/>
                  </v:shape>
                </v:group>
                <w10:wrap anchorx="page"/>
              </v:group>
            </w:pict>
          </mc:Fallback>
        </mc:AlternateContent>
      </w:r>
      <w:r w:rsidR="009C36BD">
        <w:rPr>
          <w:spacing w:val="-2"/>
          <w:w w:val="105"/>
        </w:rPr>
        <w:t>Giet</w:t>
      </w:r>
      <w:r w:rsidR="009C36BD">
        <w:rPr>
          <w:spacing w:val="-20"/>
          <w:w w:val="105"/>
        </w:rPr>
        <w:t xml:space="preserve"> </w:t>
      </w:r>
      <w:r w:rsidR="009C36BD">
        <w:rPr>
          <w:w w:val="105"/>
        </w:rPr>
        <w:t>de</w:t>
      </w:r>
      <w:r w:rsidR="009C36BD">
        <w:rPr>
          <w:spacing w:val="-19"/>
          <w:w w:val="105"/>
        </w:rPr>
        <w:t xml:space="preserve"> </w:t>
      </w:r>
      <w:r w:rsidR="009C36BD">
        <w:rPr>
          <w:spacing w:val="-2"/>
          <w:w w:val="105"/>
        </w:rPr>
        <w:t>inhoud</w:t>
      </w:r>
      <w:r w:rsidR="009C36BD">
        <w:rPr>
          <w:spacing w:val="-20"/>
          <w:w w:val="105"/>
        </w:rPr>
        <w:t xml:space="preserve"> </w:t>
      </w:r>
      <w:r w:rsidR="009C36BD">
        <w:rPr>
          <w:spacing w:val="-2"/>
          <w:w w:val="105"/>
        </w:rPr>
        <w:t>van</w:t>
      </w:r>
      <w:r w:rsidR="009C36BD">
        <w:rPr>
          <w:spacing w:val="-20"/>
          <w:w w:val="105"/>
        </w:rPr>
        <w:t xml:space="preserve"> </w:t>
      </w:r>
      <w:r w:rsidR="009C36BD">
        <w:rPr>
          <w:w w:val="105"/>
        </w:rPr>
        <w:t>jullie</w:t>
      </w:r>
      <w:r w:rsidR="009C36BD">
        <w:rPr>
          <w:spacing w:val="-22"/>
          <w:w w:val="105"/>
        </w:rPr>
        <w:t xml:space="preserve"> </w:t>
      </w:r>
      <w:r w:rsidR="009C36BD">
        <w:rPr>
          <w:w w:val="105"/>
        </w:rPr>
        <w:t>flesje,</w:t>
      </w:r>
      <w:r w:rsidR="009C36BD">
        <w:rPr>
          <w:spacing w:val="-20"/>
          <w:w w:val="105"/>
        </w:rPr>
        <w:t xml:space="preserve"> </w:t>
      </w:r>
      <w:r w:rsidR="009C36BD">
        <w:rPr>
          <w:spacing w:val="-2"/>
          <w:w w:val="105"/>
        </w:rPr>
        <w:t>het</w:t>
      </w:r>
      <w:r w:rsidR="009C36BD">
        <w:rPr>
          <w:spacing w:val="-18"/>
          <w:w w:val="105"/>
        </w:rPr>
        <w:t xml:space="preserve"> </w:t>
      </w:r>
      <w:r w:rsidR="009C36BD">
        <w:rPr>
          <w:spacing w:val="-2"/>
          <w:w w:val="105"/>
        </w:rPr>
        <w:t>ruwe</w:t>
      </w:r>
      <w:r w:rsidR="009C36BD">
        <w:rPr>
          <w:spacing w:val="-19"/>
          <w:w w:val="105"/>
        </w:rPr>
        <w:t xml:space="preserve"> </w:t>
      </w:r>
      <w:r w:rsidR="009C36BD">
        <w:rPr>
          <w:spacing w:val="-2"/>
          <w:w w:val="105"/>
        </w:rPr>
        <w:t>dunsap,</w:t>
      </w:r>
      <w:r w:rsidR="009C36BD">
        <w:rPr>
          <w:spacing w:val="-17"/>
          <w:w w:val="105"/>
        </w:rPr>
        <w:t xml:space="preserve"> </w:t>
      </w:r>
      <w:r w:rsidR="009C36BD">
        <w:rPr>
          <w:spacing w:val="-3"/>
          <w:w w:val="105"/>
        </w:rPr>
        <w:t>in</w:t>
      </w:r>
      <w:r w:rsidR="009C36BD">
        <w:rPr>
          <w:spacing w:val="-19"/>
          <w:w w:val="105"/>
        </w:rPr>
        <w:t xml:space="preserve"> </w:t>
      </w:r>
      <w:r w:rsidR="009C36BD">
        <w:rPr>
          <w:spacing w:val="-2"/>
          <w:w w:val="105"/>
        </w:rPr>
        <w:t>een</w:t>
      </w:r>
    </w:p>
    <w:p w:rsidR="00036897" w:rsidRDefault="009C36BD">
      <w:pPr>
        <w:ind w:left="47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erlenmeyer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van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250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spacing w:val="-2"/>
          <w:sz w:val="24"/>
        </w:rPr>
        <w:t>(op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foto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zien).</w:t>
      </w:r>
    </w:p>
    <w:p w:rsidR="00036897" w:rsidRDefault="009C36BD">
      <w:pPr>
        <w:pStyle w:val="Plattetekst"/>
        <w:spacing w:line="241" w:lineRule="auto"/>
        <w:ind w:left="478" w:right="4574" w:firstLine="0"/>
      </w:pPr>
      <w:r>
        <w:t>Maak</w:t>
      </w:r>
      <w:r>
        <w:rPr>
          <w:spacing w:val="-5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bekerglas</w:t>
      </w:r>
      <w:r>
        <w:rPr>
          <w:spacing w:val="-4"/>
        </w:rPr>
        <w:t xml:space="preserve"> </w:t>
      </w:r>
      <w:r>
        <w:rPr>
          <w:spacing w:val="-1"/>
        </w:rPr>
        <w:t>schoon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-5"/>
        </w:rPr>
        <w:t xml:space="preserve"> </w:t>
      </w:r>
      <w:r>
        <w:rPr>
          <w:spacing w:val="-1"/>
        </w:rPr>
        <w:t>kraanwater,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daarna</w:t>
      </w:r>
      <w:r>
        <w:rPr>
          <w:spacing w:val="49"/>
        </w:rPr>
        <w:t xml:space="preserve"> </w:t>
      </w:r>
      <w:r>
        <w:t>nog</w:t>
      </w:r>
      <w:r>
        <w:rPr>
          <w:spacing w:val="-6"/>
        </w:rPr>
        <w:t xml:space="preserve"> </w:t>
      </w:r>
      <w:r>
        <w:rPr>
          <w:spacing w:val="-1"/>
        </w:rPr>
        <w:t>eens</w:t>
      </w:r>
      <w:r>
        <w:rPr>
          <w:spacing w:val="-5"/>
        </w:rPr>
        <w:t xml:space="preserve"> </w:t>
      </w:r>
      <w:r>
        <w:rPr>
          <w:spacing w:val="-1"/>
        </w:rPr>
        <w:t>met</w:t>
      </w:r>
      <w:r>
        <w:rPr>
          <w:spacing w:val="-6"/>
        </w:rPr>
        <w:t xml:space="preserve"> </w:t>
      </w:r>
      <w:r>
        <w:rPr>
          <w:spacing w:val="-1"/>
        </w:rPr>
        <w:t>demiwater.</w:t>
      </w:r>
    </w:p>
    <w:p w:rsidR="00036897" w:rsidRDefault="009C36BD">
      <w:pPr>
        <w:pStyle w:val="Plattetekst"/>
        <w:spacing w:line="291" w:lineRule="exact"/>
        <w:ind w:left="478" w:firstLine="0"/>
      </w:pPr>
      <w:r>
        <w:t>Jullie</w:t>
      </w:r>
      <w:r>
        <w:rPr>
          <w:spacing w:val="-5"/>
        </w:rPr>
        <w:t xml:space="preserve"> </w:t>
      </w:r>
      <w:r>
        <w:rPr>
          <w:spacing w:val="-1"/>
        </w:rPr>
        <w:t>hebben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straks</w:t>
      </w:r>
      <w:r>
        <w:rPr>
          <w:spacing w:val="-5"/>
        </w:rPr>
        <w:t xml:space="preserve"> </w:t>
      </w:r>
      <w:r>
        <w:rPr>
          <w:spacing w:val="-1"/>
        </w:rPr>
        <w:t>weer</w:t>
      </w:r>
      <w:r>
        <w:rPr>
          <w:spacing w:val="-2"/>
        </w:rPr>
        <w:t xml:space="preserve"> </w:t>
      </w:r>
      <w:r>
        <w:rPr>
          <w:spacing w:val="-1"/>
        </w:rPr>
        <w:t>nodig.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 w:rsidP="00FD644E">
      <w:pPr>
        <w:pStyle w:val="Plattetekst"/>
        <w:numPr>
          <w:ilvl w:val="0"/>
          <w:numId w:val="23"/>
        </w:numPr>
        <w:tabs>
          <w:tab w:val="left" w:pos="481"/>
        </w:tabs>
      </w:pPr>
      <w:r>
        <w:rPr>
          <w:spacing w:val="-1"/>
        </w:rPr>
        <w:t>Is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ruwe</w:t>
      </w:r>
      <w:r>
        <w:rPr>
          <w:spacing w:val="-3"/>
        </w:rPr>
        <w:t xml:space="preserve"> </w:t>
      </w:r>
      <w:r>
        <w:rPr>
          <w:spacing w:val="-1"/>
        </w:rPr>
        <w:t>dunsap</w:t>
      </w:r>
      <w:r>
        <w:rPr>
          <w:spacing w:val="-3"/>
        </w:rPr>
        <w:t xml:space="preserve"> </w:t>
      </w:r>
      <w:r>
        <w:rPr>
          <w:spacing w:val="-1"/>
        </w:rPr>
        <w:t>nu helder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troebel?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81"/>
        </w:tabs>
        <w:ind w:left="480"/>
      </w:pPr>
      <w:r>
        <w:rPr>
          <w:spacing w:val="-1"/>
        </w:rPr>
        <w:t>Is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ruwe</w:t>
      </w:r>
      <w:r>
        <w:rPr>
          <w:spacing w:val="-3"/>
        </w:rPr>
        <w:t xml:space="preserve"> </w:t>
      </w:r>
      <w:r>
        <w:rPr>
          <w:spacing w:val="-1"/>
        </w:rPr>
        <w:t>dunsap</w:t>
      </w:r>
      <w:r>
        <w:rPr>
          <w:spacing w:val="-3"/>
        </w:rPr>
        <w:t xml:space="preserve"> </w:t>
      </w:r>
      <w:r>
        <w:rPr>
          <w:spacing w:val="-1"/>
        </w:rPr>
        <w:t xml:space="preserve">nu </w:t>
      </w:r>
      <w:r>
        <w:t>kleurloos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gekleurd?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>
      <w:pPr>
        <w:pStyle w:val="Plattetekst"/>
        <w:tabs>
          <w:tab w:val="left" w:pos="828"/>
        </w:tabs>
        <w:ind w:left="840" w:right="1668"/>
      </w:pPr>
      <w:r w:rsidRPr="00FD644E">
        <w:rPr>
          <w:noProof/>
          <w:spacing w:val="-1"/>
          <w:lang w:val="nl-NL" w:eastAsia="nl-NL"/>
        </w:rPr>
        <w:drawing>
          <wp:anchor distT="0" distB="0" distL="114300" distR="114300" simplePos="0" relativeHeight="251671552" behindDoc="0" locked="0" layoutInCell="1" allowOverlap="1" wp14:anchorId="7330A4BC" wp14:editId="2C2CBEDA">
            <wp:simplePos x="0" y="0"/>
            <wp:positionH relativeFrom="column">
              <wp:posOffset>222885</wp:posOffset>
            </wp:positionH>
            <wp:positionV relativeFrom="paragraph">
              <wp:posOffset>7620</wp:posOffset>
            </wp:positionV>
            <wp:extent cx="245745" cy="226060"/>
            <wp:effectExtent l="0" t="0" r="1905" b="2540"/>
            <wp:wrapNone/>
            <wp:docPr id="724" name="Afbeelding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rPr>
          <w:spacing w:val="-1"/>
        </w:rPr>
        <w:t>Om</w:t>
      </w:r>
      <w:r w:rsidR="009C36BD">
        <w:rPr>
          <w:spacing w:val="-2"/>
        </w:rPr>
        <w:t xml:space="preserve"> </w:t>
      </w:r>
      <w:r w:rsidR="009C36BD"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ruwe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dunsap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te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zuiveren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gaan jullie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gebruik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maken</w:t>
      </w:r>
      <w:r w:rsidR="009C36BD">
        <w:rPr>
          <w:spacing w:val="-2"/>
        </w:rPr>
        <w:t xml:space="preserve"> van</w:t>
      </w:r>
      <w:r w:rsidR="009C36BD">
        <w:rPr>
          <w:spacing w:val="-1"/>
        </w:rPr>
        <w:t xml:space="preserve"> een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voor jullie</w:t>
      </w:r>
      <w:r w:rsidR="009C36BD">
        <w:rPr>
          <w:spacing w:val="-4"/>
        </w:rPr>
        <w:t xml:space="preserve"> </w:t>
      </w:r>
      <w:r w:rsidR="009C36BD">
        <w:t>nieuwe</w:t>
      </w:r>
      <w:r w:rsidR="009C36BD">
        <w:rPr>
          <w:spacing w:val="79"/>
          <w:w w:val="99"/>
        </w:rPr>
        <w:t xml:space="preserve"> </w:t>
      </w:r>
      <w:r w:rsidR="009C36BD">
        <w:rPr>
          <w:spacing w:val="-1"/>
        </w:rPr>
        <w:t>scheidingsmethode:</w:t>
      </w:r>
      <w:r w:rsidR="009C36BD">
        <w:rPr>
          <w:spacing w:val="-11"/>
        </w:rPr>
        <w:t xml:space="preserve"> </w:t>
      </w:r>
      <w:r w:rsidR="009C36BD">
        <w:rPr>
          <w:i/>
          <w:spacing w:val="-1"/>
        </w:rPr>
        <w:t>adsorptie</w:t>
      </w:r>
      <w:r w:rsidR="009C36BD">
        <w:rPr>
          <w:spacing w:val="-1"/>
        </w:rPr>
        <w:t>.</w:t>
      </w:r>
    </w:p>
    <w:p w:rsidR="00036897" w:rsidRDefault="009C36BD">
      <w:pPr>
        <w:pStyle w:val="Plattetekst"/>
        <w:ind w:left="840" w:right="1036" w:firstLine="0"/>
      </w:pPr>
      <w:r>
        <w:rPr>
          <w:spacing w:val="-1"/>
        </w:rPr>
        <w:t>Bij</w:t>
      </w:r>
      <w:r>
        <w:rPr>
          <w:spacing w:val="-2"/>
        </w:rPr>
        <w:t xml:space="preserve"> </w:t>
      </w:r>
      <w:r>
        <w:rPr>
          <w:i/>
          <w:spacing w:val="-1"/>
        </w:rPr>
        <w:t xml:space="preserve">adsorptie </w:t>
      </w:r>
      <w:r>
        <w:t>maak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gebruik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feit</w:t>
      </w:r>
      <w:r>
        <w:rPr>
          <w:spacing w:val="-3"/>
        </w:rPr>
        <w:t xml:space="preserve"> </w:t>
      </w:r>
      <w:r>
        <w:rPr>
          <w:spacing w:val="-1"/>
        </w:rPr>
        <w:t>dat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ene stof</w:t>
      </w:r>
      <w:r>
        <w:rPr>
          <w:spacing w:val="-3"/>
        </w:rPr>
        <w:t xml:space="preserve"> </w:t>
      </w:r>
      <w:r>
        <w:rPr>
          <w:spacing w:val="-1"/>
        </w:rPr>
        <w:t>wel</w:t>
      </w:r>
      <w:r>
        <w:rPr>
          <w:spacing w:val="-2"/>
        </w:rPr>
        <w:t xml:space="preserve"> </w:t>
      </w:r>
      <w:r>
        <w:rPr>
          <w:spacing w:val="-1"/>
        </w:rPr>
        <w:t>hecht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1"/>
        </w:rPr>
        <w:t xml:space="preserve">het </w:t>
      </w:r>
      <w:r>
        <w:rPr>
          <w:i/>
          <w:spacing w:val="-1"/>
        </w:rPr>
        <w:t>adsorptiemiddel</w:t>
      </w:r>
      <w:r>
        <w:rPr>
          <w:spacing w:val="-1"/>
        </w:rPr>
        <w:t>,</w:t>
      </w:r>
      <w:r>
        <w:rPr>
          <w:spacing w:val="61"/>
          <w:w w:val="9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andere</w:t>
      </w:r>
      <w:r>
        <w:rPr>
          <w:spacing w:val="-4"/>
        </w:rPr>
        <w:t xml:space="preserve"> </w:t>
      </w:r>
      <w:r>
        <w:t>niet.</w:t>
      </w:r>
      <w:r>
        <w:rPr>
          <w:spacing w:val="-6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methode</w:t>
      </w:r>
      <w:r>
        <w:rPr>
          <w:spacing w:val="-4"/>
        </w:rPr>
        <w:t xml:space="preserve"> </w:t>
      </w:r>
      <w:r>
        <w:rPr>
          <w:spacing w:val="-1"/>
        </w:rPr>
        <w:t>wordt</w:t>
      </w:r>
      <w:r>
        <w:rPr>
          <w:spacing w:val="-2"/>
        </w:rPr>
        <w:t xml:space="preserve"> </w:t>
      </w:r>
      <w:r>
        <w:rPr>
          <w:spacing w:val="-1"/>
        </w:rPr>
        <w:t>vaak</w:t>
      </w:r>
      <w:r>
        <w:rPr>
          <w:spacing w:val="-4"/>
        </w:rPr>
        <w:t xml:space="preserve"> </w:t>
      </w:r>
      <w:r>
        <w:rPr>
          <w:spacing w:val="-1"/>
        </w:rPr>
        <w:t>toegepast</w:t>
      </w:r>
      <w:r>
        <w:rPr>
          <w:spacing w:val="-4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rPr>
          <w:spacing w:val="-1"/>
        </w:rPr>
        <w:t>kleurstof</w:t>
      </w:r>
      <w:r>
        <w:rPr>
          <w:spacing w:val="-6"/>
        </w:rPr>
        <w:t xml:space="preserve"> </w:t>
      </w:r>
      <w:r>
        <w:t>uit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rPr>
          <w:spacing w:val="-1"/>
        </w:rPr>
        <w:t>gekleurde</w:t>
      </w:r>
      <w:r>
        <w:rPr>
          <w:spacing w:val="57"/>
          <w:w w:val="99"/>
        </w:rPr>
        <w:t xml:space="preserve"> </w:t>
      </w:r>
      <w:r>
        <w:t>oplossing</w:t>
      </w:r>
      <w:r>
        <w:rPr>
          <w:spacing w:val="-8"/>
        </w:rPr>
        <w:t xml:space="preserve"> 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verwijderen.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>
      <w:pPr>
        <w:pStyle w:val="Plattetekst"/>
        <w:ind w:left="120" w:firstLine="0"/>
      </w:pPr>
      <w:r w:rsidRPr="00FD644E">
        <w:rPr>
          <w:noProof/>
          <w:spacing w:val="-1"/>
          <w:lang w:val="nl-NL" w:eastAsia="nl-NL"/>
        </w:rPr>
        <w:drawing>
          <wp:anchor distT="0" distB="0" distL="114300" distR="114300" simplePos="0" relativeHeight="251672576" behindDoc="0" locked="0" layoutInCell="1" allowOverlap="1" wp14:anchorId="4BA28317" wp14:editId="348BF7A7">
            <wp:simplePos x="0" y="0"/>
            <wp:positionH relativeFrom="column">
              <wp:posOffset>29845</wp:posOffset>
            </wp:positionH>
            <wp:positionV relativeFrom="paragraph">
              <wp:posOffset>3810</wp:posOffset>
            </wp:positionV>
            <wp:extent cx="229235" cy="180340"/>
            <wp:effectExtent l="0" t="0" r="0" b="0"/>
            <wp:wrapNone/>
            <wp:docPr id="723" name="Afbeelding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</w:rPr>
        <w:t>&lt;'f</w:t>
      </w:r>
      <w:r w:rsidR="009C36BD">
        <w:rPr>
          <w:rFonts w:ascii="Arial"/>
          <w:spacing w:val="-31"/>
        </w:rPr>
        <w:t xml:space="preserve"> </w:t>
      </w:r>
      <w:r w:rsidR="009C36BD">
        <w:t>Voeg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aan</w:t>
      </w:r>
      <w:r w:rsidR="009C36BD">
        <w:rPr>
          <w:spacing w:val="2"/>
        </w:rPr>
        <w:t xml:space="preserve"> </w:t>
      </w:r>
      <w:r w:rsidR="009C36BD">
        <w:t>het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ruwe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dunsap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theelepeltje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norit</w:t>
      </w:r>
      <w:r w:rsidR="009C36BD">
        <w:rPr>
          <w:spacing w:val="1"/>
        </w:rPr>
        <w:t xml:space="preserve"> </w:t>
      </w:r>
      <w:r w:rsidR="009C36BD">
        <w:t xml:space="preserve">toe. </w:t>
      </w:r>
      <w:r w:rsidR="009C36BD">
        <w:rPr>
          <w:i/>
          <w:spacing w:val="-1"/>
        </w:rPr>
        <w:t>Zwenk</w:t>
      </w:r>
      <w:r w:rsidR="009C36BD">
        <w:rPr>
          <w:i/>
          <w:spacing w:val="2"/>
        </w:rPr>
        <w:t xml:space="preserve"> </w:t>
      </w:r>
      <w:r w:rsidR="009C36BD">
        <w:t>de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erlenmeyer.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81"/>
        </w:tabs>
        <w:ind w:left="480"/>
      </w:pPr>
      <w:r>
        <w:rPr>
          <w:spacing w:val="-1"/>
        </w:rPr>
        <w:t>Is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mengsel</w:t>
      </w:r>
      <w:r>
        <w:rPr>
          <w:spacing w:val="-3"/>
        </w:rPr>
        <w:t xml:space="preserve"> </w:t>
      </w:r>
      <w:r>
        <w:rPr>
          <w:spacing w:val="-1"/>
        </w:rPr>
        <w:t>helder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troebel?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81"/>
        </w:tabs>
        <w:ind w:left="480"/>
      </w:pPr>
      <w:r>
        <w:rPr>
          <w:spacing w:val="-1"/>
        </w:rPr>
        <w:t>Is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mengsel</w:t>
      </w:r>
      <w:r>
        <w:rPr>
          <w:spacing w:val="-3"/>
        </w:rPr>
        <w:t xml:space="preserve"> </w:t>
      </w:r>
      <w:r>
        <w:rPr>
          <w:spacing w:val="-1"/>
        </w:rPr>
        <w:t>kleurloos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gekleurd?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81"/>
        </w:tabs>
        <w:ind w:left="480"/>
      </w:pPr>
      <w:r>
        <w:rPr>
          <w:spacing w:val="-1"/>
        </w:rPr>
        <w:t>Lost</w:t>
      </w:r>
      <w:r>
        <w:t xml:space="preserve"> </w:t>
      </w:r>
      <w:r>
        <w:rPr>
          <w:spacing w:val="-1"/>
        </w:rPr>
        <w:t>norit</w:t>
      </w:r>
      <w:r>
        <w:rPr>
          <w:spacing w:val="-3"/>
        </w:rPr>
        <w:t xml:space="preserve"> </w:t>
      </w:r>
      <w:r>
        <w:rPr>
          <w:spacing w:val="-1"/>
        </w:rPr>
        <w:t>volgens</w:t>
      </w:r>
      <w:r>
        <w:rPr>
          <w:spacing w:val="-2"/>
        </w:rPr>
        <w:t xml:space="preserve"> </w:t>
      </w:r>
      <w:r>
        <w:rPr>
          <w:spacing w:val="-1"/>
        </w:rPr>
        <w:t xml:space="preserve">jullie op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water? Leg</w:t>
      </w:r>
      <w:r>
        <w:rPr>
          <w:spacing w:val="-4"/>
        </w:rPr>
        <w:t xml:space="preserve"> </w:t>
      </w:r>
      <w:r>
        <w:rPr>
          <w:spacing w:val="-1"/>
        </w:rPr>
        <w:t>uit.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FD644E" w:rsidRDefault="00FD644E">
      <w:pPr>
        <w:rPr>
          <w:rFonts w:ascii="Arial" w:eastAsia="Calibri" w:hAnsi="Arial"/>
          <w:sz w:val="24"/>
          <w:szCs w:val="24"/>
        </w:rPr>
      </w:pPr>
      <w:r>
        <w:rPr>
          <w:rFonts w:ascii="Arial" w:hAnsi="Arial"/>
        </w:rPr>
        <w:br w:type="page"/>
      </w:r>
    </w:p>
    <w:p w:rsidR="00036897" w:rsidRDefault="00FD644E" w:rsidP="00FD644E">
      <w:pPr>
        <w:pStyle w:val="Plattetekst"/>
        <w:spacing w:before="53"/>
        <w:ind w:left="458" w:right="1106" w:firstLine="0"/>
      </w:pPr>
      <w:r w:rsidRPr="00FD644E">
        <w:rPr>
          <w:rFonts w:ascii="Arial" w:hAnsi="Arial"/>
          <w:noProof/>
          <w:lang w:val="nl-NL" w:eastAsia="nl-NL"/>
        </w:rPr>
        <w:lastRenderedPageBreak/>
        <w:drawing>
          <wp:anchor distT="0" distB="0" distL="114300" distR="114300" simplePos="0" relativeHeight="251673600" behindDoc="0" locked="0" layoutInCell="1" allowOverlap="1" wp14:anchorId="78A88387" wp14:editId="73CAC548">
            <wp:simplePos x="0" y="0"/>
            <wp:positionH relativeFrom="column">
              <wp:posOffset>36017</wp:posOffset>
            </wp:positionH>
            <wp:positionV relativeFrom="paragraph">
              <wp:posOffset>2997</wp:posOffset>
            </wp:positionV>
            <wp:extent cx="229235" cy="180340"/>
            <wp:effectExtent l="0" t="0" r="0" b="0"/>
            <wp:wrapNone/>
            <wp:docPr id="729" name="Afbeelding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spacing w:val="-1"/>
        </w:rPr>
        <w:t>Verwarm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het</w:t>
      </w:r>
      <w:r w:rsidR="009C36BD">
        <w:t xml:space="preserve"> </w:t>
      </w:r>
      <w:r w:rsidR="009C36BD">
        <w:rPr>
          <w:spacing w:val="-1"/>
        </w:rPr>
        <w:t>mengsel</w:t>
      </w:r>
      <w:r w:rsidR="009C36BD">
        <w:t xml:space="preserve"> in</w:t>
      </w:r>
      <w:r w:rsidR="009C36BD">
        <w:rPr>
          <w:spacing w:val="-2"/>
        </w:rPr>
        <w:t xml:space="preserve"> </w:t>
      </w:r>
      <w:r w:rsidR="009C36BD">
        <w:t>de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 xml:space="preserve">erlenmeyer </w:t>
      </w:r>
      <w:r w:rsidR="009C36BD">
        <w:t>boven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een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brander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met</w:t>
      </w:r>
      <w:r w:rsidR="009C36BD">
        <w:t xml:space="preserve"> een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kleurloze</w:t>
      </w:r>
      <w:r w:rsidR="009C36BD">
        <w:t xml:space="preserve"> </w:t>
      </w:r>
      <w:r w:rsidR="009C36BD">
        <w:rPr>
          <w:spacing w:val="-1"/>
        </w:rPr>
        <w:t>niet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ruisende</w:t>
      </w:r>
      <w:r w:rsidR="009C36BD">
        <w:rPr>
          <w:spacing w:val="77"/>
          <w:w w:val="99"/>
        </w:rPr>
        <w:t xml:space="preserve"> </w:t>
      </w:r>
      <w:r w:rsidR="009C36BD">
        <w:rPr>
          <w:spacing w:val="-1"/>
        </w:rPr>
        <w:t>vlam.</w:t>
      </w:r>
      <w:r w:rsidR="009C36BD">
        <w:rPr>
          <w:spacing w:val="-4"/>
        </w:rPr>
        <w:t xml:space="preserve"> </w:t>
      </w:r>
      <w:r w:rsidR="009C36BD">
        <w:t>Stop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met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verwarmen</w:t>
      </w:r>
      <w:r w:rsidR="009C36BD">
        <w:rPr>
          <w:spacing w:val="-4"/>
        </w:rPr>
        <w:t xml:space="preserve"> </w:t>
      </w:r>
      <w:r w:rsidR="009C36BD" w:rsidRPr="00FD644E">
        <w:rPr>
          <w:b/>
          <w:spacing w:val="-1"/>
          <w:u w:val="single" w:color="000000"/>
        </w:rPr>
        <w:t>vóór</w:t>
      </w:r>
      <w:r w:rsidR="009C36BD">
        <w:rPr>
          <w:spacing w:val="-3"/>
          <w:u w:val="single" w:color="000000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mengsel</w:t>
      </w:r>
      <w:r w:rsidR="009C36BD">
        <w:rPr>
          <w:spacing w:val="-6"/>
        </w:rPr>
        <w:t xml:space="preserve"> </w:t>
      </w:r>
      <w:r w:rsidR="009C36BD">
        <w:rPr>
          <w:spacing w:val="-1"/>
        </w:rPr>
        <w:t>gaat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koken!</w:t>
      </w:r>
    </w:p>
    <w:p w:rsidR="00036897" w:rsidRDefault="00FD644E">
      <w:pPr>
        <w:spacing w:before="12"/>
        <w:rPr>
          <w:rFonts w:ascii="Calibri" w:eastAsia="Calibri" w:hAnsi="Calibri" w:cs="Calibri"/>
          <w:sz w:val="23"/>
          <w:szCs w:val="23"/>
        </w:rPr>
      </w:pPr>
      <w:r w:rsidRPr="00FD644E">
        <w:rPr>
          <w:rFonts w:ascii="Arial" w:hAnsi="Arial"/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 wp14:anchorId="44FF4315" wp14:editId="0FBD5413">
            <wp:simplePos x="0" y="0"/>
            <wp:positionH relativeFrom="column">
              <wp:posOffset>33020</wp:posOffset>
            </wp:positionH>
            <wp:positionV relativeFrom="paragraph">
              <wp:posOffset>172085</wp:posOffset>
            </wp:positionV>
            <wp:extent cx="245745" cy="226060"/>
            <wp:effectExtent l="0" t="0" r="1905" b="2540"/>
            <wp:wrapNone/>
            <wp:docPr id="730" name="Afbeelding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tabs>
          <w:tab w:val="left" w:pos="458"/>
        </w:tabs>
        <w:ind w:left="100" w:firstLine="0"/>
      </w:pPr>
      <w:r>
        <w:rPr>
          <w:rFonts w:ascii="Arial"/>
          <w:w w:val="65"/>
        </w:rPr>
        <w:tab/>
      </w:r>
      <w:r>
        <w:t>Na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toevoegen</w:t>
      </w:r>
      <w:r>
        <w:rPr>
          <w:spacing w:val="-4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norit</w:t>
      </w:r>
      <w:r>
        <w:rPr>
          <w:spacing w:val="-2"/>
        </w:rPr>
        <w:t xml:space="preserve"> </w:t>
      </w:r>
      <w:r>
        <w:rPr>
          <w:spacing w:val="-1"/>
        </w:rPr>
        <w:t>ontstaat</w:t>
      </w:r>
      <w:r>
        <w:rPr>
          <w:spacing w:val="-4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spacing w:val="-1"/>
        </w:rPr>
        <w:t>ondoorzichtige</w:t>
      </w:r>
      <w:r>
        <w:rPr>
          <w:spacing w:val="-2"/>
        </w:rPr>
        <w:t xml:space="preserve"> </w:t>
      </w:r>
      <w:r>
        <w:rPr>
          <w:spacing w:val="-1"/>
        </w:rPr>
        <w:t>vloeistof.</w:t>
      </w:r>
    </w:p>
    <w:p w:rsidR="00036897" w:rsidRDefault="009C36BD">
      <w:pPr>
        <w:pStyle w:val="Plattetekst"/>
        <w:ind w:left="458" w:firstLine="0"/>
      </w:pPr>
      <w:r>
        <w:t>Zo’n</w:t>
      </w:r>
      <w:r>
        <w:rPr>
          <w:spacing w:val="-4"/>
        </w:rPr>
        <w:t xml:space="preserve"> </w:t>
      </w:r>
      <w:r>
        <w:rPr>
          <w:spacing w:val="-1"/>
        </w:rPr>
        <w:t>ondoorzichtig</w:t>
      </w:r>
      <w:r>
        <w:rPr>
          <w:spacing w:val="-5"/>
        </w:rPr>
        <w:t xml:space="preserve"> </w:t>
      </w:r>
      <w:r>
        <w:rPr>
          <w:spacing w:val="-1"/>
        </w:rPr>
        <w:t>mengsel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rPr>
          <w:spacing w:val="-1"/>
        </w:rPr>
        <w:t>vloeistof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een</w:t>
      </w:r>
      <w:r>
        <w:rPr>
          <w:spacing w:val="-1"/>
        </w:rPr>
        <w:t xml:space="preserve"> vaste stof</w:t>
      </w:r>
      <w:r>
        <w:rPr>
          <w:spacing w:val="-4"/>
        </w:rPr>
        <w:t xml:space="preserve"> </w:t>
      </w:r>
      <w:r>
        <w:rPr>
          <w:spacing w:val="-1"/>
        </w:rPr>
        <w:t>heet</w:t>
      </w:r>
      <w:r>
        <w:rPr>
          <w:spacing w:val="-3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rFonts w:cs="Calibri"/>
          <w:i/>
          <w:spacing w:val="-1"/>
        </w:rPr>
        <w:t>suspensie</w:t>
      </w:r>
      <w:r>
        <w:rPr>
          <w:spacing w:val="-1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FD644E" w:rsidP="00FD644E">
      <w:pPr>
        <w:pStyle w:val="Plattetekst"/>
        <w:ind w:left="100" w:firstLine="358"/>
      </w:pPr>
      <w:r w:rsidRPr="00FD644E"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6D4F0F67" wp14:editId="0D0ECC98">
            <wp:simplePos x="0" y="0"/>
            <wp:positionH relativeFrom="column">
              <wp:posOffset>36017</wp:posOffset>
            </wp:positionH>
            <wp:positionV relativeFrom="paragraph">
              <wp:posOffset>13843</wp:posOffset>
            </wp:positionV>
            <wp:extent cx="229235" cy="180340"/>
            <wp:effectExtent l="0" t="0" r="0" b="0"/>
            <wp:wrapNone/>
            <wp:docPr id="732" name="Afbeelding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t>Vouw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de</w:t>
      </w:r>
      <w:r w:rsidR="009C36BD">
        <w:rPr>
          <w:spacing w:val="4"/>
        </w:rPr>
        <w:t xml:space="preserve"> </w:t>
      </w:r>
      <w:r w:rsidR="009C36BD">
        <w:t>2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filtreerpapiertjes</w:t>
      </w:r>
      <w:r w:rsidR="009C36BD">
        <w:t xml:space="preserve"> </w:t>
      </w:r>
      <w:r w:rsidR="009C36BD">
        <w:rPr>
          <w:spacing w:val="-1"/>
        </w:rPr>
        <w:t>zodat</w:t>
      </w:r>
      <w:r w:rsidR="009C36BD">
        <w:rPr>
          <w:spacing w:val="1"/>
        </w:rPr>
        <w:t xml:space="preserve"> </w:t>
      </w:r>
      <w:r w:rsidR="009C36BD">
        <w:t>ze</w:t>
      </w:r>
      <w:r w:rsidR="009C36BD">
        <w:rPr>
          <w:spacing w:val="4"/>
        </w:rPr>
        <w:t xml:space="preserve"> </w:t>
      </w:r>
      <w:r w:rsidR="009C36BD">
        <w:rPr>
          <w:spacing w:val="-2"/>
        </w:rPr>
        <w:t>in</w:t>
      </w:r>
      <w:r w:rsidR="009C36BD">
        <w:rPr>
          <w:spacing w:val="1"/>
        </w:rPr>
        <w:t xml:space="preserve"> </w:t>
      </w:r>
      <w:r w:rsidR="009C36BD">
        <w:t>de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trechter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passen,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en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steek</w:t>
      </w:r>
      <w:r w:rsidR="009C36BD">
        <w:t xml:space="preserve"> ze</w:t>
      </w:r>
      <w:r w:rsidR="009C36BD">
        <w:rPr>
          <w:spacing w:val="3"/>
        </w:rPr>
        <w:t xml:space="preserve"> </w:t>
      </w:r>
      <w:r w:rsidR="009C36BD">
        <w:rPr>
          <w:spacing w:val="-2"/>
        </w:rPr>
        <w:t>in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elkaar.</w:t>
      </w:r>
    </w:p>
    <w:p w:rsidR="00036897" w:rsidRDefault="009C36BD">
      <w:pPr>
        <w:pStyle w:val="Plattetekst"/>
        <w:ind w:left="458" w:right="1106" w:firstLine="0"/>
      </w:pPr>
      <w:r>
        <w:t>Filtreer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suspensie</w:t>
      </w:r>
      <w:r>
        <w:rPr>
          <w:spacing w:val="-3"/>
        </w:rPr>
        <w:t xml:space="preserve"> </w:t>
      </w:r>
      <w:r>
        <w:rPr>
          <w:spacing w:val="-1"/>
        </w:rPr>
        <w:t>boven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rPr>
          <w:spacing w:val="-4"/>
        </w:rPr>
        <w:t xml:space="preserve"> </w:t>
      </w:r>
      <w:r>
        <w:rPr>
          <w:spacing w:val="-1"/>
        </w:rPr>
        <w:t>erlenmeyer</w:t>
      </w:r>
      <w:r>
        <w:rPr>
          <w:spacing w:val="-2"/>
        </w:rPr>
        <w:t xml:space="preserve"> van </w:t>
      </w:r>
      <w:r>
        <w:rPr>
          <w:spacing w:val="-1"/>
        </w:rPr>
        <w:t>250 mL.</w:t>
      </w:r>
      <w:r>
        <w:rPr>
          <w:spacing w:val="-3"/>
        </w:rPr>
        <w:t xml:space="preserve"> </w:t>
      </w:r>
      <w:r>
        <w:rPr>
          <w:spacing w:val="-1"/>
        </w:rPr>
        <w:t>Zorg</w:t>
      </w:r>
      <w:r>
        <w:rPr>
          <w:spacing w:val="-3"/>
        </w:rPr>
        <w:t xml:space="preserve"> </w:t>
      </w:r>
      <w:r>
        <w:rPr>
          <w:spacing w:val="-1"/>
        </w:rPr>
        <w:t>ervoor</w:t>
      </w:r>
      <w:r>
        <w:rPr>
          <w:spacing w:val="-4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norit</w:t>
      </w:r>
      <w:r>
        <w:rPr>
          <w:spacing w:val="-4"/>
        </w:rPr>
        <w:t xml:space="preserve"> </w:t>
      </w:r>
      <w:r>
        <w:t>uit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71"/>
          <w:w w:val="99"/>
        </w:rPr>
        <w:t xml:space="preserve"> </w:t>
      </w:r>
      <w:r>
        <w:rPr>
          <w:spacing w:val="-1"/>
        </w:rPr>
        <w:t>erlenmeyer</w:t>
      </w:r>
      <w:r>
        <w:rPr>
          <w:spacing w:val="-4"/>
        </w:rPr>
        <w:t xml:space="preserve"> </w:t>
      </w:r>
      <w:r>
        <w:rPr>
          <w:spacing w:val="-1"/>
        </w:rPr>
        <w:t>zoveel</w:t>
      </w:r>
      <w:r>
        <w:rPr>
          <w:spacing w:val="-7"/>
        </w:rPr>
        <w:t xml:space="preserve"> </w:t>
      </w:r>
      <w:r>
        <w:rPr>
          <w:spacing w:val="-1"/>
        </w:rPr>
        <w:t>mogelijk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6"/>
        </w:rPr>
        <w:t xml:space="preserve"> </w:t>
      </w:r>
      <w:r>
        <w:rPr>
          <w:spacing w:val="-1"/>
        </w:rPr>
        <w:t>filter</w:t>
      </w:r>
      <w:r>
        <w:rPr>
          <w:spacing w:val="-7"/>
        </w:rPr>
        <w:t xml:space="preserve"> </w:t>
      </w:r>
      <w:r>
        <w:rPr>
          <w:spacing w:val="-1"/>
        </w:rPr>
        <w:t>terecht</w:t>
      </w:r>
      <w:r>
        <w:rPr>
          <w:spacing w:val="-5"/>
        </w:rPr>
        <w:t xml:space="preserve"> </w:t>
      </w:r>
      <w:r>
        <w:t>komt.</w:t>
      </w:r>
    </w:p>
    <w:p w:rsidR="00036897" w:rsidRDefault="009C36BD">
      <w:pPr>
        <w:pStyle w:val="Plattetekst"/>
        <w:spacing w:line="293" w:lineRule="exact"/>
        <w:ind w:left="458" w:firstLine="0"/>
      </w:pPr>
      <w:r>
        <w:rPr>
          <w:spacing w:val="-1"/>
        </w:rPr>
        <w:t>Het filtreren</w:t>
      </w:r>
      <w:r>
        <w:rPr>
          <w:spacing w:val="-4"/>
        </w:rPr>
        <w:t xml:space="preserve"> </w:t>
      </w:r>
      <w:r>
        <w:rPr>
          <w:spacing w:val="-1"/>
        </w:rPr>
        <w:t>duurt wel</w:t>
      </w:r>
      <w:r>
        <w:rPr>
          <w:spacing w:val="-3"/>
        </w:rPr>
        <w:t xml:space="preserve"> </w:t>
      </w:r>
      <w:r>
        <w:rPr>
          <w:spacing w:val="-1"/>
        </w:rPr>
        <w:t>even.</w:t>
      </w:r>
      <w:r>
        <w:rPr>
          <w:spacing w:val="-3"/>
        </w:rPr>
        <w:t xml:space="preserve"> </w:t>
      </w:r>
      <w:r>
        <w:t>Maak</w:t>
      </w:r>
      <w:r>
        <w:rPr>
          <w:spacing w:val="-4"/>
        </w:rPr>
        <w:t xml:space="preserve"> </w:t>
      </w:r>
      <w:r>
        <w:rPr>
          <w:spacing w:val="-1"/>
        </w:rPr>
        <w:t>intussen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vragen</w:t>
      </w:r>
      <w:r>
        <w:rPr>
          <w:spacing w:val="-2"/>
        </w:rPr>
        <w:t xml:space="preserve"> </w:t>
      </w:r>
      <w:r>
        <w:rPr>
          <w:spacing w:val="-1"/>
        </w:rPr>
        <w:t>af.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numPr>
          <w:ilvl w:val="0"/>
          <w:numId w:val="23"/>
        </w:numPr>
        <w:tabs>
          <w:tab w:val="left" w:pos="46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Noem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overeenkomst tussen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oplossing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sz w:val="24"/>
        </w:rPr>
        <w:t>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suspensie</w:t>
      </w:r>
      <w:r>
        <w:rPr>
          <w:rFonts w:ascii="Calibri"/>
          <w:spacing w:val="-1"/>
          <w:sz w:val="24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numPr>
          <w:ilvl w:val="0"/>
          <w:numId w:val="23"/>
        </w:numPr>
        <w:tabs>
          <w:tab w:val="left" w:pos="46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Noem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verschil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tussen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oplossing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sz w:val="24"/>
        </w:rPr>
        <w:t>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suspensie</w:t>
      </w:r>
      <w:r>
        <w:rPr>
          <w:rFonts w:ascii="Calibri"/>
          <w:spacing w:val="-1"/>
          <w:sz w:val="24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</w:pPr>
      <w:r>
        <w:t>Noteer</w:t>
      </w:r>
      <w:r>
        <w:rPr>
          <w:spacing w:val="-7"/>
        </w:rPr>
        <w:t xml:space="preserve"> </w:t>
      </w:r>
      <w:r>
        <w:rPr>
          <w:spacing w:val="-2"/>
        </w:rPr>
        <w:t>je</w:t>
      </w:r>
      <w:r>
        <w:rPr>
          <w:spacing w:val="-6"/>
        </w:rPr>
        <w:t xml:space="preserve"> </w:t>
      </w:r>
      <w:r>
        <w:rPr>
          <w:spacing w:val="-1"/>
        </w:rPr>
        <w:t>waarnemingen.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</w:pPr>
      <w:r>
        <w:rPr>
          <w:spacing w:val="-1"/>
        </w:rPr>
        <w:t>Uit welke</w:t>
      </w:r>
      <w:r>
        <w:rPr>
          <w:spacing w:val="-2"/>
        </w:rPr>
        <w:t xml:space="preserve"> </w:t>
      </w:r>
      <w:r>
        <w:rPr>
          <w:spacing w:val="-1"/>
        </w:rPr>
        <w:t>stoffen</w:t>
      </w:r>
      <w:r>
        <w:rPr>
          <w:spacing w:val="-4"/>
        </w:rPr>
        <w:t xml:space="preserve"> </w:t>
      </w:r>
      <w:r>
        <w:rPr>
          <w:spacing w:val="-1"/>
        </w:rPr>
        <w:t>bestaat</w:t>
      </w:r>
      <w:r>
        <w:rPr>
          <w:spacing w:val="-4"/>
        </w:rPr>
        <w:t xml:space="preserve"> </w:t>
      </w:r>
      <w:r>
        <w:rPr>
          <w:spacing w:val="-1"/>
        </w:rPr>
        <w:t>het filtraat volgens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elke</w:t>
      </w:r>
      <w:r>
        <w:rPr>
          <w:spacing w:val="-2"/>
        </w:rPr>
        <w:t xml:space="preserve"> </w:t>
      </w:r>
      <w:r>
        <w:rPr>
          <w:spacing w:val="-1"/>
        </w:rPr>
        <w:t>geval?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</w:pPr>
      <w:r>
        <w:rPr>
          <w:spacing w:val="-1"/>
        </w:rPr>
        <w:t>Hoe</w:t>
      </w:r>
      <w:r>
        <w:rPr>
          <w:spacing w:val="-2"/>
        </w:rPr>
        <w:t xml:space="preserve"> </w:t>
      </w:r>
      <w:r>
        <w:rPr>
          <w:spacing w:val="-1"/>
        </w:rPr>
        <w:t>wordt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filtraat</w:t>
      </w:r>
      <w:r>
        <w:rPr>
          <w:spacing w:val="-3"/>
        </w:rPr>
        <w:t xml:space="preserve"> </w:t>
      </w:r>
      <w:r>
        <w:rPr>
          <w:spacing w:val="-1"/>
        </w:rPr>
        <w:t>genoemd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>blokschema</w:t>
      </w:r>
      <w:r>
        <w:rPr>
          <w:spacing w:val="-2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taak?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</w:pPr>
      <w:r>
        <w:rPr>
          <w:spacing w:val="-1"/>
        </w:rPr>
        <w:t>Uit</w:t>
      </w:r>
      <w:r>
        <w:rPr>
          <w:spacing w:val="-2"/>
        </w:rPr>
        <w:t xml:space="preserve"> </w:t>
      </w:r>
      <w:r>
        <w:rPr>
          <w:spacing w:val="-1"/>
        </w:rPr>
        <w:t>welke</w:t>
      </w:r>
      <w:r>
        <w:rPr>
          <w:spacing w:val="-2"/>
        </w:rPr>
        <w:t xml:space="preserve"> </w:t>
      </w:r>
      <w:r>
        <w:rPr>
          <w:spacing w:val="-1"/>
        </w:rPr>
        <w:t>stoffen</w:t>
      </w:r>
      <w:r>
        <w:rPr>
          <w:spacing w:val="-4"/>
        </w:rPr>
        <w:t xml:space="preserve"> </w:t>
      </w:r>
      <w:r>
        <w:rPr>
          <w:spacing w:val="-1"/>
        </w:rPr>
        <w:t>bestaat</w:t>
      </w:r>
      <w:r>
        <w:rPr>
          <w:spacing w:val="-4"/>
        </w:rPr>
        <w:t xml:space="preserve"> </w:t>
      </w:r>
      <w:r>
        <w:rPr>
          <w:spacing w:val="-1"/>
        </w:rPr>
        <w:t>het residu</w:t>
      </w:r>
      <w:r>
        <w:rPr>
          <w:spacing w:val="-4"/>
        </w:rPr>
        <w:t xml:space="preserve"> </w:t>
      </w:r>
      <w:r>
        <w:rPr>
          <w:spacing w:val="-1"/>
        </w:rPr>
        <w:t>volgens</w:t>
      </w:r>
      <w:r>
        <w:rPr>
          <w:spacing w:val="-4"/>
        </w:rPr>
        <w:t xml:space="preserve"> </w:t>
      </w:r>
      <w:r>
        <w:rPr>
          <w:spacing w:val="-1"/>
        </w:rPr>
        <w:t>jullie?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  <w:ind w:right="1548"/>
      </w:pPr>
      <w:r>
        <w:rPr>
          <w:spacing w:val="-1"/>
        </w:rPr>
        <w:t>Welke</w:t>
      </w:r>
      <w:r>
        <w:rPr>
          <w:spacing w:val="-2"/>
        </w:rPr>
        <w:t xml:space="preserve"> </w:t>
      </w:r>
      <w:r>
        <w:t>stof(fen)</w:t>
      </w:r>
      <w:r>
        <w:rPr>
          <w:spacing w:val="-5"/>
        </w:rPr>
        <w:t xml:space="preserve"> </w:t>
      </w:r>
      <w:r>
        <w:rPr>
          <w:spacing w:val="-1"/>
        </w:rPr>
        <w:t>zou</w:t>
      </w:r>
      <w:r>
        <w:rPr>
          <w:spacing w:val="-2"/>
        </w:rPr>
        <w:t xml:space="preserve"> </w:t>
      </w:r>
      <w:r>
        <w:rPr>
          <w:spacing w:val="-1"/>
        </w:rPr>
        <w:t>er</w:t>
      </w:r>
      <w:r>
        <w:rPr>
          <w:spacing w:val="-2"/>
        </w:rPr>
        <w:t xml:space="preserve"> </w:t>
      </w:r>
      <w:r>
        <w:rPr>
          <w:spacing w:val="-1"/>
        </w:rPr>
        <w:t xml:space="preserve">bij het vraagtekentje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blokschema</w:t>
      </w:r>
      <w:r>
        <w:rPr>
          <w:spacing w:val="-5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begin van</w:t>
      </w:r>
      <w:r>
        <w:rPr>
          <w:spacing w:val="-4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taak</w:t>
      </w:r>
      <w:r>
        <w:rPr>
          <w:spacing w:val="73"/>
          <w:w w:val="99"/>
        </w:rPr>
        <w:t xml:space="preserve"> </w:t>
      </w:r>
      <w:r>
        <w:t>bedoeld</w:t>
      </w:r>
      <w:r>
        <w:rPr>
          <w:spacing w:val="-8"/>
        </w:rPr>
        <w:t xml:space="preserve"> </w:t>
      </w:r>
      <w:r>
        <w:rPr>
          <w:spacing w:val="-1"/>
        </w:rPr>
        <w:t>worden?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</w:pPr>
      <w:r>
        <w:rPr>
          <w:spacing w:val="-1"/>
        </w:rPr>
        <w:t>Leg</w:t>
      </w:r>
      <w:r>
        <w:rPr>
          <w:spacing w:val="-3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 xml:space="preserve">hand </w:t>
      </w:r>
      <w:r>
        <w:rPr>
          <w:spacing w:val="-2"/>
        </w:rPr>
        <w:t>van</w:t>
      </w:r>
      <w:r>
        <w:rPr>
          <w:spacing w:val="-3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rPr>
          <w:spacing w:val="-1"/>
        </w:rPr>
        <w:t>blokschema</w:t>
      </w:r>
      <w:r>
        <w:rPr>
          <w:spacing w:val="-4"/>
        </w:rPr>
        <w:t xml:space="preserve"> </w:t>
      </w:r>
      <w:r>
        <w:t>uit</w:t>
      </w:r>
      <w:r>
        <w:rPr>
          <w:spacing w:val="-3"/>
        </w:rPr>
        <w:t xml:space="preserve"> </w:t>
      </w:r>
      <w:r>
        <w:rPr>
          <w:spacing w:val="-1"/>
        </w:rPr>
        <w:t>waar de</w:t>
      </w:r>
      <w:r>
        <w:rPr>
          <w:spacing w:val="-4"/>
        </w:rPr>
        <w:t xml:space="preserve"> </w:t>
      </w:r>
      <w:r>
        <w:rPr>
          <w:spacing w:val="-1"/>
        </w:rPr>
        <w:t>suiker gebleven</w:t>
      </w:r>
      <w:r>
        <w:rPr>
          <w:spacing w:val="-3"/>
        </w:rPr>
        <w:t xml:space="preserve"> </w:t>
      </w:r>
      <w:r>
        <w:rPr>
          <w:spacing w:val="-1"/>
        </w:rPr>
        <w:t>is.</w:t>
      </w:r>
    </w:p>
    <w:p w:rsidR="00036897" w:rsidRDefault="006A4945" w:rsidP="006A4945">
      <w:pPr>
        <w:tabs>
          <w:tab w:val="left" w:pos="327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6A4945" w:rsidP="006A4945">
      <w:pPr>
        <w:ind w:left="100" w:firstLine="358"/>
        <w:rPr>
          <w:rFonts w:ascii="Calibri" w:eastAsia="Calibri" w:hAnsi="Calibri" w:cs="Calibri"/>
          <w:sz w:val="24"/>
          <w:szCs w:val="24"/>
        </w:rPr>
      </w:pPr>
      <w:r w:rsidRPr="006A4945">
        <w:rPr>
          <w:rFonts w:ascii="Calibri" w:eastAsia="Calibri" w:hAnsi="Calibri" w:cs="Calibri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6672" behindDoc="0" locked="0" layoutInCell="1" allowOverlap="1" wp14:anchorId="0BCBA589" wp14:editId="1E9A22BB">
            <wp:simplePos x="0" y="0"/>
            <wp:positionH relativeFrom="column">
              <wp:posOffset>64465</wp:posOffset>
            </wp:positionH>
            <wp:positionV relativeFrom="paragraph">
              <wp:posOffset>3810</wp:posOffset>
            </wp:positionV>
            <wp:extent cx="229235" cy="180340"/>
            <wp:effectExtent l="0" t="0" r="0" b="0"/>
            <wp:wrapNone/>
            <wp:docPr id="735" name="Afbeelding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spacing w:val="-30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Giet</w:t>
      </w:r>
      <w:r w:rsidR="009C36BD">
        <w:rPr>
          <w:rFonts w:ascii="Calibri"/>
          <w:spacing w:val="2"/>
          <w:sz w:val="24"/>
        </w:rPr>
        <w:t xml:space="preserve"> </w:t>
      </w:r>
      <w:r w:rsidR="009C36BD">
        <w:rPr>
          <w:rFonts w:ascii="Calibri"/>
          <w:sz w:val="24"/>
        </w:rPr>
        <w:t>het</w:t>
      </w:r>
      <w:r w:rsidR="009C36BD">
        <w:rPr>
          <w:rFonts w:ascii="Calibri"/>
          <w:spacing w:val="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filtraat,</w:t>
      </w:r>
      <w:r w:rsidR="009C36BD">
        <w:rPr>
          <w:rFonts w:ascii="Calibri"/>
          <w:spacing w:val="4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het</w:t>
      </w:r>
      <w:r w:rsidR="009C36BD">
        <w:rPr>
          <w:rFonts w:ascii="Calibri"/>
          <w:spacing w:val="3"/>
          <w:sz w:val="24"/>
        </w:rPr>
        <w:t xml:space="preserve"> </w:t>
      </w:r>
      <w:r w:rsidR="009C36BD">
        <w:rPr>
          <w:rFonts w:ascii="Calibri"/>
          <w:b/>
          <w:spacing w:val="-1"/>
          <w:sz w:val="24"/>
        </w:rPr>
        <w:t>gezuiverde</w:t>
      </w:r>
      <w:r w:rsidR="009C36BD">
        <w:rPr>
          <w:rFonts w:ascii="Calibri"/>
          <w:b/>
          <w:spacing w:val="3"/>
          <w:sz w:val="24"/>
        </w:rPr>
        <w:t xml:space="preserve"> </w:t>
      </w:r>
      <w:r w:rsidR="009C36BD">
        <w:rPr>
          <w:rFonts w:ascii="Calibri"/>
          <w:b/>
          <w:spacing w:val="-1"/>
          <w:sz w:val="24"/>
        </w:rPr>
        <w:t>dunsap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5"/>
          <w:sz w:val="24"/>
        </w:rPr>
        <w:t xml:space="preserve"> </w:t>
      </w:r>
      <w:r w:rsidR="009C36BD">
        <w:rPr>
          <w:rFonts w:ascii="Calibri"/>
          <w:spacing w:val="-2"/>
          <w:sz w:val="24"/>
        </w:rPr>
        <w:t>in</w:t>
      </w:r>
      <w:r w:rsidR="009C36BD">
        <w:rPr>
          <w:rFonts w:ascii="Calibri"/>
          <w:spacing w:val="5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jullie</w:t>
      </w:r>
      <w:r w:rsidR="009C36BD">
        <w:rPr>
          <w:rFonts w:ascii="Calibri"/>
          <w:spacing w:val="4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schoongespoelde</w:t>
      </w:r>
      <w:r w:rsidR="009C36BD">
        <w:rPr>
          <w:rFonts w:ascii="Calibri"/>
          <w:spacing w:val="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bekerglas.</w:t>
      </w:r>
    </w:p>
    <w:p w:rsidR="00036897" w:rsidRDefault="009C36BD">
      <w:pPr>
        <w:pStyle w:val="Plattetekst"/>
        <w:ind w:left="458" w:right="1106" w:firstLine="0"/>
      </w:pPr>
      <w:r>
        <w:rPr>
          <w:spacing w:val="-1"/>
        </w:rPr>
        <w:t>Lever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bekerglas</w:t>
      </w:r>
      <w:r>
        <w:rPr>
          <w:spacing w:val="-3"/>
        </w:rPr>
        <w:t xml:space="preserve"> </w:t>
      </w:r>
      <w:r>
        <w:rPr>
          <w:spacing w:val="-1"/>
        </w:rPr>
        <w:t>met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gezuiverde</w:t>
      </w:r>
      <w:r>
        <w:rPr>
          <w:spacing w:val="-4"/>
        </w:rPr>
        <w:t xml:space="preserve"> </w:t>
      </w:r>
      <w:r>
        <w:rPr>
          <w:spacing w:val="-1"/>
        </w:rPr>
        <w:t>dunsap</w:t>
      </w:r>
      <w:r>
        <w:rPr>
          <w:spacing w:val="-2"/>
        </w:rPr>
        <w:t xml:space="preserve"> in</w:t>
      </w:r>
      <w:r>
        <w:rPr>
          <w:spacing w:val="-3"/>
        </w:rPr>
        <w:t xml:space="preserve"> </w:t>
      </w:r>
      <w:r>
        <w:t>zodat</w:t>
      </w:r>
      <w:r>
        <w:rPr>
          <w:spacing w:val="-4"/>
        </w:rPr>
        <w:t xml:space="preserve"> </w:t>
      </w:r>
      <w:r>
        <w:rPr>
          <w:spacing w:val="-1"/>
        </w:rPr>
        <w:t xml:space="preserve">het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koelkast</w:t>
      </w:r>
      <w:r>
        <w:rPr>
          <w:spacing w:val="-6"/>
        </w:rPr>
        <w:t xml:space="preserve"> </w:t>
      </w:r>
      <w:r>
        <w:rPr>
          <w:spacing w:val="-1"/>
        </w:rPr>
        <w:t>bewaard</w:t>
      </w:r>
      <w:r>
        <w:rPr>
          <w:spacing w:val="-2"/>
        </w:rPr>
        <w:t xml:space="preserve"> </w:t>
      </w:r>
      <w:r>
        <w:rPr>
          <w:spacing w:val="-1"/>
        </w:rPr>
        <w:t>kan</w:t>
      </w:r>
      <w:r>
        <w:rPr>
          <w:spacing w:val="-4"/>
        </w:rPr>
        <w:t xml:space="preserve"> </w:t>
      </w:r>
      <w:r>
        <w:rPr>
          <w:spacing w:val="-1"/>
        </w:rPr>
        <w:t>worden</w:t>
      </w:r>
      <w:r>
        <w:rPr>
          <w:spacing w:val="91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rPr>
          <w:spacing w:val="-1"/>
        </w:rPr>
        <w:t>een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volgende</w:t>
      </w:r>
      <w:r>
        <w:rPr>
          <w:spacing w:val="-7"/>
        </w:rPr>
        <w:t xml:space="preserve"> </w:t>
      </w:r>
      <w:r>
        <w:rPr>
          <w:spacing w:val="-1"/>
        </w:rPr>
        <w:t>lessen.</w:t>
      </w:r>
      <w:r>
        <w:rPr>
          <w:spacing w:val="-2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filtreerpapier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rPr>
          <w:spacing w:val="-1"/>
        </w:rPr>
        <w:t>het residu</w:t>
      </w:r>
      <w:r>
        <w:rPr>
          <w:spacing w:val="-4"/>
        </w:rPr>
        <w:t xml:space="preserve"> </w:t>
      </w:r>
      <w:r>
        <w:t>mag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prullenbak.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  <w:ind w:right="1793"/>
      </w:pPr>
      <w:r>
        <w:t>Ruim</w:t>
      </w:r>
      <w:r>
        <w:rPr>
          <w:spacing w:val="-2"/>
        </w:rPr>
        <w:t xml:space="preserve"> </w:t>
      </w:r>
      <w:r>
        <w:t>alles</w:t>
      </w:r>
      <w:r>
        <w:rPr>
          <w:spacing w:val="-5"/>
        </w:rPr>
        <w:t xml:space="preserve"> </w:t>
      </w:r>
      <w:r>
        <w:t>netjes</w:t>
      </w:r>
      <w:r>
        <w:rPr>
          <w:spacing w:val="-3"/>
        </w:rPr>
        <w:t xml:space="preserve"> </w:t>
      </w:r>
      <w:r>
        <w:rPr>
          <w:spacing w:val="-1"/>
        </w:rPr>
        <w:t>op.</w:t>
      </w:r>
      <w:r>
        <w:rPr>
          <w:spacing w:val="-6"/>
        </w:rPr>
        <w:t xml:space="preserve"> </w:t>
      </w:r>
      <w:r>
        <w:rPr>
          <w:spacing w:val="-1"/>
        </w:rPr>
        <w:t>Maak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practicumspullen</w:t>
      </w:r>
      <w:r>
        <w:rPr>
          <w:spacing w:val="-2"/>
        </w:rPr>
        <w:t xml:space="preserve"> </w:t>
      </w:r>
      <w:r>
        <w:rPr>
          <w:spacing w:val="-1"/>
        </w:rPr>
        <w:t>schoon</w:t>
      </w:r>
      <w:r>
        <w:rPr>
          <w:spacing w:val="-4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rPr>
          <w:spacing w:val="-1"/>
        </w:rPr>
        <w:t>kraanwater en</w:t>
      </w:r>
      <w:r>
        <w:rPr>
          <w:spacing w:val="-2"/>
        </w:rPr>
        <w:t xml:space="preserve"> </w:t>
      </w:r>
      <w:r>
        <w:rPr>
          <w:spacing w:val="-1"/>
        </w:rPr>
        <w:t>spoel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71"/>
          <w:w w:val="99"/>
        </w:rPr>
        <w:t xml:space="preserve"> </w:t>
      </w:r>
      <w:r>
        <w:t>demiwater.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</w:pPr>
      <w:r>
        <w:rPr>
          <w:spacing w:val="-1"/>
        </w:rPr>
        <w:t>Verdeel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rollen</w:t>
      </w:r>
      <w:r>
        <w:rPr>
          <w:spacing w:val="-4"/>
        </w:rPr>
        <w:t xml:space="preserve"> </w:t>
      </w:r>
      <w:r>
        <w:rPr>
          <w:spacing w:val="-1"/>
        </w:rPr>
        <w:t>voor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volgende</w:t>
      </w:r>
      <w:r>
        <w:rPr>
          <w:spacing w:val="-4"/>
        </w:rPr>
        <w:t xml:space="preserve"> </w:t>
      </w:r>
      <w:r>
        <w:t>taak,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noteer</w:t>
      </w:r>
      <w:r>
        <w:rPr>
          <w:spacing w:val="-2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taakverdeling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groepsboekje.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0"/>
          <w:numId w:val="23"/>
        </w:numPr>
        <w:tabs>
          <w:tab w:val="left" w:pos="461"/>
        </w:tabs>
        <w:ind w:right="1469"/>
      </w:pPr>
      <w:r>
        <w:t>Vul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-1"/>
        </w:rPr>
        <w:t xml:space="preserve"> de schuin gedrukte woorden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taak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betekenis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eigen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woorden </w:t>
      </w:r>
      <w:r>
        <w:rPr>
          <w:spacing w:val="-2"/>
        </w:rPr>
        <w:t>in</w:t>
      </w:r>
      <w:r>
        <w:rPr>
          <w:spacing w:val="-1"/>
        </w:rPr>
        <w:t xml:space="preserve"> op</w:t>
      </w:r>
      <w:r>
        <w:rPr>
          <w:spacing w:val="-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begrippenlijst.</w:t>
      </w:r>
      <w:r>
        <w:rPr>
          <w:spacing w:val="-6"/>
        </w:rPr>
        <w:t xml:space="preserve"> </w:t>
      </w:r>
      <w:r w:rsidR="006A4945" w:rsidRPr="006A4945">
        <w:rPr>
          <w:b/>
          <w:spacing w:val="-1"/>
        </w:rPr>
        <w:t>Bijlage II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rPr>
          <w:rFonts w:ascii="Calibri" w:eastAsia="Calibri" w:hAnsi="Calibri" w:cs="Calibri"/>
          <w:sz w:val="24"/>
          <w:szCs w:val="24"/>
        </w:rPr>
        <w:sectPr w:rsidR="00036897">
          <w:pgSz w:w="11900" w:h="16840"/>
          <w:pgMar w:top="940" w:right="80" w:bottom="860" w:left="980" w:header="0" w:footer="675" w:gutter="0"/>
          <w:cols w:space="708"/>
        </w:sectPr>
      </w:pPr>
      <w:bookmarkStart w:id="17" w:name="Verankeringstaak_A"/>
      <w:bookmarkStart w:id="18" w:name="_bookmark5"/>
      <w:bookmarkEnd w:id="17"/>
      <w:bookmarkEnd w:id="18"/>
    </w:p>
    <w:p w:rsidR="00036897" w:rsidRDefault="009C36BD" w:rsidP="00231528">
      <w:pPr>
        <w:pStyle w:val="Kop1"/>
      </w:pPr>
      <w:bookmarkStart w:id="19" w:name="Taak_6:_De_dichtheid_van_zuivere_stoffen"/>
      <w:bookmarkStart w:id="20" w:name="_bookmark6"/>
      <w:bookmarkStart w:id="21" w:name="_Toc452459961"/>
      <w:bookmarkEnd w:id="19"/>
      <w:bookmarkEnd w:id="20"/>
      <w:r>
        <w:lastRenderedPageBreak/>
        <w:t>Taak 6:</w:t>
      </w:r>
      <w:r>
        <w:rPr>
          <w:spacing w:val="-2"/>
        </w:rPr>
        <w:t xml:space="preserve"> </w:t>
      </w:r>
      <w:r>
        <w:t>Indampen en</w:t>
      </w:r>
      <w:r>
        <w:rPr>
          <w:spacing w:val="-3"/>
        </w:rPr>
        <w:t xml:space="preserve"> </w:t>
      </w:r>
      <w:r>
        <w:t>de suikerconcentratie bepalen</w:t>
      </w:r>
      <w:bookmarkEnd w:id="21"/>
    </w:p>
    <w:p w:rsidR="00036897" w:rsidRDefault="00036897">
      <w:pPr>
        <w:spacing w:before="10"/>
        <w:rPr>
          <w:rFonts w:ascii="Calibri" w:eastAsia="Calibri" w:hAnsi="Calibri" w:cs="Calibri"/>
          <w:b/>
          <w:bCs/>
          <w:sz w:val="23"/>
          <w:szCs w:val="23"/>
        </w:rPr>
      </w:pPr>
    </w:p>
    <w:p w:rsidR="00036897" w:rsidRDefault="009C36BD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 wp14:anchorId="20259F56" wp14:editId="5E5E6422">
                <wp:extent cx="5939155" cy="841375"/>
                <wp:effectExtent l="9525" t="9525" r="23495" b="25400"/>
                <wp:docPr id="90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841375"/>
                          <a:chOff x="0" y="0"/>
                          <a:chExt cx="9353" cy="1325"/>
                        </a:xfrm>
                      </wpg:grpSpPr>
                      <wpg:grpSp>
                        <wpg:cNvPr id="91" name="Group 526"/>
                        <wpg:cNvGrpSpPr>
                          <a:grpSpLocks/>
                        </wpg:cNvGrpSpPr>
                        <wpg:grpSpPr bwMode="auto">
                          <a:xfrm>
                            <a:off x="7659" y="875"/>
                            <a:ext cx="2" cy="380"/>
                            <a:chOff x="7659" y="875"/>
                            <a:chExt cx="2" cy="380"/>
                          </a:xfrm>
                        </wpg:grpSpPr>
                        <wps:wsp>
                          <wps:cNvPr id="92" name="Freeform 527"/>
                          <wps:cNvSpPr>
                            <a:spLocks/>
                          </wps:cNvSpPr>
                          <wps:spPr bwMode="auto">
                            <a:xfrm>
                              <a:off x="7659" y="875"/>
                              <a:ext cx="2" cy="380"/>
                            </a:xfrm>
                            <a:custGeom>
                              <a:avLst/>
                              <a:gdLst>
                                <a:gd name="T0" fmla="+- 0 875 875"/>
                                <a:gd name="T1" fmla="*/ 875 h 380"/>
                                <a:gd name="T2" fmla="+- 0 1254 875"/>
                                <a:gd name="T3" fmla="*/ 1254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8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23"/>
                        <wpg:cNvGrpSpPr>
                          <a:grpSpLocks/>
                        </wpg:cNvGrpSpPr>
                        <wpg:grpSpPr bwMode="auto">
                          <a:xfrm>
                            <a:off x="7580" y="1117"/>
                            <a:ext cx="161" cy="207"/>
                            <a:chOff x="7580" y="1117"/>
                            <a:chExt cx="161" cy="207"/>
                          </a:xfrm>
                        </wpg:grpSpPr>
                        <wps:wsp>
                          <wps:cNvPr id="94" name="Freeform 525"/>
                          <wps:cNvSpPr>
                            <a:spLocks/>
                          </wps:cNvSpPr>
                          <wps:spPr bwMode="auto">
                            <a:xfrm>
                              <a:off x="7580" y="1117"/>
                              <a:ext cx="161" cy="207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161"/>
                                <a:gd name="T2" fmla="+- 0 1117 1117"/>
                                <a:gd name="T3" fmla="*/ 1117 h 207"/>
                                <a:gd name="T4" fmla="+- 0 7659 7580"/>
                                <a:gd name="T5" fmla="*/ T4 w 161"/>
                                <a:gd name="T6" fmla="+- 0 1324 1117"/>
                                <a:gd name="T7" fmla="*/ 1324 h 207"/>
                                <a:gd name="T8" fmla="+- 0 7702 7580"/>
                                <a:gd name="T9" fmla="*/ T8 w 161"/>
                                <a:gd name="T10" fmla="+- 0 1216 1117"/>
                                <a:gd name="T11" fmla="*/ 1216 h 207"/>
                                <a:gd name="T12" fmla="+- 0 7659 7580"/>
                                <a:gd name="T13" fmla="*/ T12 w 161"/>
                                <a:gd name="T14" fmla="+- 0 1216 1117"/>
                                <a:gd name="T15" fmla="*/ 1216 h 207"/>
                                <a:gd name="T16" fmla="+- 0 7580 7580"/>
                                <a:gd name="T17" fmla="*/ T16 w 161"/>
                                <a:gd name="T18" fmla="+- 0 1117 1117"/>
                                <a:gd name="T19" fmla="*/ 111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07">
                                  <a:moveTo>
                                    <a:pt x="0" y="0"/>
                                  </a:moveTo>
                                  <a:lnTo>
                                    <a:pt x="79" y="207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524"/>
                          <wps:cNvSpPr>
                            <a:spLocks/>
                          </wps:cNvSpPr>
                          <wps:spPr bwMode="auto">
                            <a:xfrm>
                              <a:off x="7580" y="1117"/>
                              <a:ext cx="161" cy="207"/>
                            </a:xfrm>
                            <a:custGeom>
                              <a:avLst/>
                              <a:gdLst>
                                <a:gd name="T0" fmla="+- 0 7741 7580"/>
                                <a:gd name="T1" fmla="*/ T0 w 161"/>
                                <a:gd name="T2" fmla="+- 0 1117 1117"/>
                                <a:gd name="T3" fmla="*/ 1117 h 207"/>
                                <a:gd name="T4" fmla="+- 0 7659 7580"/>
                                <a:gd name="T5" fmla="*/ T4 w 161"/>
                                <a:gd name="T6" fmla="+- 0 1216 1117"/>
                                <a:gd name="T7" fmla="*/ 1216 h 207"/>
                                <a:gd name="T8" fmla="+- 0 7702 7580"/>
                                <a:gd name="T9" fmla="*/ T8 w 161"/>
                                <a:gd name="T10" fmla="+- 0 1216 1117"/>
                                <a:gd name="T11" fmla="*/ 1216 h 207"/>
                                <a:gd name="T12" fmla="+- 0 7741 7580"/>
                                <a:gd name="T13" fmla="*/ T12 w 161"/>
                                <a:gd name="T14" fmla="+- 0 1117 1117"/>
                                <a:gd name="T15" fmla="*/ 111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207">
                                  <a:moveTo>
                                    <a:pt x="161" y="0"/>
                                  </a:moveTo>
                                  <a:lnTo>
                                    <a:pt x="79" y="99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521"/>
                        <wpg:cNvGrpSpPr>
                          <a:grpSpLocks/>
                        </wpg:cNvGrpSpPr>
                        <wpg:grpSpPr bwMode="auto">
                          <a:xfrm>
                            <a:off x="7580" y="1117"/>
                            <a:ext cx="161" cy="207"/>
                            <a:chOff x="7580" y="1117"/>
                            <a:chExt cx="161" cy="207"/>
                          </a:xfrm>
                        </wpg:grpSpPr>
                        <wps:wsp>
                          <wps:cNvPr id="97" name="Freeform 522"/>
                          <wps:cNvSpPr>
                            <a:spLocks/>
                          </wps:cNvSpPr>
                          <wps:spPr bwMode="auto">
                            <a:xfrm>
                              <a:off x="7580" y="1117"/>
                              <a:ext cx="161" cy="207"/>
                            </a:xfrm>
                            <a:custGeom>
                              <a:avLst/>
                              <a:gdLst>
                                <a:gd name="T0" fmla="+- 0 7659 7580"/>
                                <a:gd name="T1" fmla="*/ T0 w 161"/>
                                <a:gd name="T2" fmla="+- 0 1324 1117"/>
                                <a:gd name="T3" fmla="*/ 1324 h 207"/>
                                <a:gd name="T4" fmla="+- 0 7580 7580"/>
                                <a:gd name="T5" fmla="*/ T4 w 161"/>
                                <a:gd name="T6" fmla="+- 0 1117 1117"/>
                                <a:gd name="T7" fmla="*/ 1117 h 207"/>
                                <a:gd name="T8" fmla="+- 0 7659 7580"/>
                                <a:gd name="T9" fmla="*/ T8 w 161"/>
                                <a:gd name="T10" fmla="+- 0 1216 1117"/>
                                <a:gd name="T11" fmla="*/ 1216 h 207"/>
                                <a:gd name="T12" fmla="+- 0 7741 7580"/>
                                <a:gd name="T13" fmla="*/ T12 w 161"/>
                                <a:gd name="T14" fmla="+- 0 1117 1117"/>
                                <a:gd name="T15" fmla="*/ 1117 h 207"/>
                                <a:gd name="T16" fmla="+- 0 7659 7580"/>
                                <a:gd name="T17" fmla="*/ T16 w 161"/>
                                <a:gd name="T18" fmla="+- 0 1324 1117"/>
                                <a:gd name="T19" fmla="*/ 132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07">
                                  <a:moveTo>
                                    <a:pt x="79" y="20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79" y="2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519"/>
                        <wpg:cNvGrpSpPr>
                          <a:grpSpLocks/>
                        </wpg:cNvGrpSpPr>
                        <wpg:grpSpPr bwMode="auto">
                          <a:xfrm>
                            <a:off x="1185" y="438"/>
                            <a:ext cx="305" cy="3"/>
                            <a:chOff x="1185" y="438"/>
                            <a:chExt cx="305" cy="3"/>
                          </a:xfrm>
                        </wpg:grpSpPr>
                        <wps:wsp>
                          <wps:cNvPr id="99" name="Freeform 520"/>
                          <wps:cNvSpPr>
                            <a:spLocks/>
                          </wps:cNvSpPr>
                          <wps:spPr bwMode="auto">
                            <a:xfrm>
                              <a:off x="1185" y="438"/>
                              <a:ext cx="305" cy="3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305"/>
                                <a:gd name="T2" fmla="+- 0 438 438"/>
                                <a:gd name="T3" fmla="*/ 438 h 3"/>
                                <a:gd name="T4" fmla="+- 0 1489 1185"/>
                                <a:gd name="T5" fmla="*/ T4 w 305"/>
                                <a:gd name="T6" fmla="+- 0 441 438"/>
                                <a:gd name="T7" fmla="*/ 44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3">
                                  <a:moveTo>
                                    <a:pt x="0" y="0"/>
                                  </a:moveTo>
                                  <a:lnTo>
                                    <a:pt x="304" y="3"/>
                                  </a:lnTo>
                                </a:path>
                              </a:pathLst>
                            </a:custGeom>
                            <a:noFill/>
                            <a:ln w="7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17"/>
                        <wpg:cNvGrpSpPr>
                          <a:grpSpLocks/>
                        </wpg:cNvGrpSpPr>
                        <wpg:grpSpPr bwMode="auto">
                          <a:xfrm>
                            <a:off x="1341" y="369"/>
                            <a:ext cx="231" cy="142"/>
                            <a:chOff x="1341" y="369"/>
                            <a:chExt cx="231" cy="142"/>
                          </a:xfrm>
                        </wpg:grpSpPr>
                        <wps:wsp>
                          <wps:cNvPr id="101" name="Freeform 518"/>
                          <wps:cNvSpPr>
                            <a:spLocks/>
                          </wps:cNvSpPr>
                          <wps:spPr bwMode="auto">
                            <a:xfrm>
                              <a:off x="1341" y="369"/>
                              <a:ext cx="231" cy="142"/>
                            </a:xfrm>
                            <a:custGeom>
                              <a:avLst/>
                              <a:gdLst>
                                <a:gd name="T0" fmla="+- 0 1343 1341"/>
                                <a:gd name="T1" fmla="*/ T0 w 231"/>
                                <a:gd name="T2" fmla="+- 0 369 369"/>
                                <a:gd name="T3" fmla="*/ 369 h 142"/>
                                <a:gd name="T4" fmla="+- 0 1453 1341"/>
                                <a:gd name="T5" fmla="*/ T4 w 231"/>
                                <a:gd name="T6" fmla="+- 0 441 369"/>
                                <a:gd name="T7" fmla="*/ 441 h 142"/>
                                <a:gd name="T8" fmla="+- 0 1341 1341"/>
                                <a:gd name="T9" fmla="*/ T8 w 231"/>
                                <a:gd name="T10" fmla="+- 0 510 369"/>
                                <a:gd name="T11" fmla="*/ 510 h 142"/>
                                <a:gd name="T12" fmla="+- 0 1571 1341"/>
                                <a:gd name="T13" fmla="*/ T12 w 231"/>
                                <a:gd name="T14" fmla="+- 0 441 369"/>
                                <a:gd name="T15" fmla="*/ 441 h 142"/>
                                <a:gd name="T16" fmla="+- 0 1343 1341"/>
                                <a:gd name="T17" fmla="*/ T16 w 231"/>
                                <a:gd name="T18" fmla="+- 0 369 369"/>
                                <a:gd name="T19" fmla="*/ 3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42">
                                  <a:moveTo>
                                    <a:pt x="2" y="0"/>
                                  </a:moveTo>
                                  <a:lnTo>
                                    <a:pt x="112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15"/>
                        <wpg:cNvGrpSpPr>
                          <a:grpSpLocks/>
                        </wpg:cNvGrpSpPr>
                        <wpg:grpSpPr bwMode="auto">
                          <a:xfrm>
                            <a:off x="1341" y="369"/>
                            <a:ext cx="231" cy="142"/>
                            <a:chOff x="1341" y="369"/>
                            <a:chExt cx="231" cy="142"/>
                          </a:xfrm>
                        </wpg:grpSpPr>
                        <wps:wsp>
                          <wps:cNvPr id="103" name="Freeform 516"/>
                          <wps:cNvSpPr>
                            <a:spLocks/>
                          </wps:cNvSpPr>
                          <wps:spPr bwMode="auto">
                            <a:xfrm>
                              <a:off x="1341" y="369"/>
                              <a:ext cx="231" cy="142"/>
                            </a:xfrm>
                            <a:custGeom>
                              <a:avLst/>
                              <a:gdLst>
                                <a:gd name="T0" fmla="+- 0 1571 1341"/>
                                <a:gd name="T1" fmla="*/ T0 w 231"/>
                                <a:gd name="T2" fmla="+- 0 441 369"/>
                                <a:gd name="T3" fmla="*/ 441 h 142"/>
                                <a:gd name="T4" fmla="+- 0 1341 1341"/>
                                <a:gd name="T5" fmla="*/ T4 w 231"/>
                                <a:gd name="T6" fmla="+- 0 510 369"/>
                                <a:gd name="T7" fmla="*/ 510 h 142"/>
                                <a:gd name="T8" fmla="+- 0 1453 1341"/>
                                <a:gd name="T9" fmla="*/ T8 w 231"/>
                                <a:gd name="T10" fmla="+- 0 441 369"/>
                                <a:gd name="T11" fmla="*/ 441 h 142"/>
                                <a:gd name="T12" fmla="+- 0 1343 1341"/>
                                <a:gd name="T13" fmla="*/ T12 w 231"/>
                                <a:gd name="T14" fmla="+- 0 369 369"/>
                                <a:gd name="T15" fmla="*/ 369 h 142"/>
                                <a:gd name="T16" fmla="+- 0 1571 1341"/>
                                <a:gd name="T17" fmla="*/ T16 w 231"/>
                                <a:gd name="T18" fmla="+- 0 441 369"/>
                                <a:gd name="T19" fmla="*/ 4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42">
                                  <a:moveTo>
                                    <a:pt x="230" y="72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3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13"/>
                        <wpg:cNvGrpSpPr>
                          <a:grpSpLocks/>
                        </wpg:cNvGrpSpPr>
                        <wpg:grpSpPr bwMode="auto">
                          <a:xfrm>
                            <a:off x="1576" y="181"/>
                            <a:ext cx="1184" cy="516"/>
                            <a:chOff x="1576" y="181"/>
                            <a:chExt cx="1184" cy="516"/>
                          </a:xfrm>
                        </wpg:grpSpPr>
                        <wps:wsp>
                          <wps:cNvPr id="105" name="Freeform 514"/>
                          <wps:cNvSpPr>
                            <a:spLocks/>
                          </wps:cNvSpPr>
                          <wps:spPr bwMode="auto">
                            <a:xfrm>
                              <a:off x="1576" y="181"/>
                              <a:ext cx="1184" cy="516"/>
                            </a:xfrm>
                            <a:custGeom>
                              <a:avLst/>
                              <a:gdLst>
                                <a:gd name="T0" fmla="+- 0 2759 1576"/>
                                <a:gd name="T1" fmla="*/ T0 w 1184"/>
                                <a:gd name="T2" fmla="+- 0 441 181"/>
                                <a:gd name="T3" fmla="*/ 441 h 516"/>
                                <a:gd name="T4" fmla="+- 0 2742 1576"/>
                                <a:gd name="T5" fmla="*/ T4 w 1184"/>
                                <a:gd name="T6" fmla="+- 0 378 181"/>
                                <a:gd name="T7" fmla="*/ 378 h 516"/>
                                <a:gd name="T8" fmla="+- 0 2693 1576"/>
                                <a:gd name="T9" fmla="*/ T8 w 1184"/>
                                <a:gd name="T10" fmla="+- 0 321 181"/>
                                <a:gd name="T11" fmla="*/ 321 h 516"/>
                                <a:gd name="T12" fmla="+- 0 2616 1576"/>
                                <a:gd name="T13" fmla="*/ T12 w 1184"/>
                                <a:gd name="T14" fmla="+- 0 272 181"/>
                                <a:gd name="T15" fmla="*/ 272 h 516"/>
                                <a:gd name="T16" fmla="+- 0 2552 1576"/>
                                <a:gd name="T17" fmla="*/ T16 w 1184"/>
                                <a:gd name="T18" fmla="+- 0 244 181"/>
                                <a:gd name="T19" fmla="*/ 244 h 516"/>
                                <a:gd name="T20" fmla="+- 0 2479 1576"/>
                                <a:gd name="T21" fmla="*/ T20 w 1184"/>
                                <a:gd name="T22" fmla="+- 0 220 181"/>
                                <a:gd name="T23" fmla="*/ 220 h 516"/>
                                <a:gd name="T24" fmla="+- 0 2397 1576"/>
                                <a:gd name="T25" fmla="*/ T24 w 1184"/>
                                <a:gd name="T26" fmla="+- 0 202 181"/>
                                <a:gd name="T27" fmla="*/ 202 h 516"/>
                                <a:gd name="T28" fmla="+- 0 2310 1576"/>
                                <a:gd name="T29" fmla="*/ T28 w 1184"/>
                                <a:gd name="T30" fmla="+- 0 189 181"/>
                                <a:gd name="T31" fmla="*/ 189 h 516"/>
                                <a:gd name="T32" fmla="+- 0 2217 1576"/>
                                <a:gd name="T33" fmla="*/ T32 w 1184"/>
                                <a:gd name="T34" fmla="+- 0 182 181"/>
                                <a:gd name="T35" fmla="*/ 182 h 516"/>
                                <a:gd name="T36" fmla="+- 0 2169 1576"/>
                                <a:gd name="T37" fmla="*/ T36 w 1184"/>
                                <a:gd name="T38" fmla="+- 0 181 181"/>
                                <a:gd name="T39" fmla="*/ 181 h 516"/>
                                <a:gd name="T40" fmla="+- 0 2120 1576"/>
                                <a:gd name="T41" fmla="*/ T40 w 1184"/>
                                <a:gd name="T42" fmla="+- 0 182 181"/>
                                <a:gd name="T43" fmla="*/ 182 h 516"/>
                                <a:gd name="T44" fmla="+- 0 2026 1576"/>
                                <a:gd name="T45" fmla="*/ T44 w 1184"/>
                                <a:gd name="T46" fmla="+- 0 189 181"/>
                                <a:gd name="T47" fmla="*/ 189 h 516"/>
                                <a:gd name="T48" fmla="+- 0 1938 1576"/>
                                <a:gd name="T49" fmla="*/ T48 w 1184"/>
                                <a:gd name="T50" fmla="+- 0 202 181"/>
                                <a:gd name="T51" fmla="*/ 202 h 516"/>
                                <a:gd name="T52" fmla="+- 0 1857 1576"/>
                                <a:gd name="T53" fmla="*/ T52 w 1184"/>
                                <a:gd name="T54" fmla="+- 0 220 181"/>
                                <a:gd name="T55" fmla="*/ 220 h 516"/>
                                <a:gd name="T56" fmla="+- 0 1783 1576"/>
                                <a:gd name="T57" fmla="*/ T56 w 1184"/>
                                <a:gd name="T58" fmla="+- 0 244 181"/>
                                <a:gd name="T59" fmla="*/ 244 h 516"/>
                                <a:gd name="T60" fmla="+- 0 1719 1576"/>
                                <a:gd name="T61" fmla="*/ T60 w 1184"/>
                                <a:gd name="T62" fmla="+- 0 272 181"/>
                                <a:gd name="T63" fmla="*/ 272 h 516"/>
                                <a:gd name="T64" fmla="+- 0 1665 1576"/>
                                <a:gd name="T65" fmla="*/ T64 w 1184"/>
                                <a:gd name="T66" fmla="+- 0 304 181"/>
                                <a:gd name="T67" fmla="*/ 304 h 516"/>
                                <a:gd name="T68" fmla="+- 0 1606 1576"/>
                                <a:gd name="T69" fmla="*/ T68 w 1184"/>
                                <a:gd name="T70" fmla="+- 0 358 181"/>
                                <a:gd name="T71" fmla="*/ 358 h 516"/>
                                <a:gd name="T72" fmla="+- 0 1578 1576"/>
                                <a:gd name="T73" fmla="*/ T72 w 1184"/>
                                <a:gd name="T74" fmla="+- 0 419 181"/>
                                <a:gd name="T75" fmla="*/ 419 h 516"/>
                                <a:gd name="T76" fmla="+- 0 1576 1576"/>
                                <a:gd name="T77" fmla="*/ T76 w 1184"/>
                                <a:gd name="T78" fmla="+- 0 441 181"/>
                                <a:gd name="T79" fmla="*/ 441 h 516"/>
                                <a:gd name="T80" fmla="+- 0 1578 1576"/>
                                <a:gd name="T81" fmla="*/ T80 w 1184"/>
                                <a:gd name="T82" fmla="+- 0 462 181"/>
                                <a:gd name="T83" fmla="*/ 462 h 516"/>
                                <a:gd name="T84" fmla="+- 0 1606 1576"/>
                                <a:gd name="T85" fmla="*/ T84 w 1184"/>
                                <a:gd name="T86" fmla="+- 0 522 181"/>
                                <a:gd name="T87" fmla="*/ 522 h 516"/>
                                <a:gd name="T88" fmla="+- 0 1665 1576"/>
                                <a:gd name="T89" fmla="*/ T88 w 1184"/>
                                <a:gd name="T90" fmla="+- 0 576 181"/>
                                <a:gd name="T91" fmla="*/ 576 h 516"/>
                                <a:gd name="T92" fmla="+- 0 1719 1576"/>
                                <a:gd name="T93" fmla="*/ T92 w 1184"/>
                                <a:gd name="T94" fmla="+- 0 608 181"/>
                                <a:gd name="T95" fmla="*/ 608 h 516"/>
                                <a:gd name="T96" fmla="+- 0 1783 1576"/>
                                <a:gd name="T97" fmla="*/ T96 w 1184"/>
                                <a:gd name="T98" fmla="+- 0 636 181"/>
                                <a:gd name="T99" fmla="*/ 636 h 516"/>
                                <a:gd name="T100" fmla="+- 0 1857 1576"/>
                                <a:gd name="T101" fmla="*/ T100 w 1184"/>
                                <a:gd name="T102" fmla="+- 0 659 181"/>
                                <a:gd name="T103" fmla="*/ 659 h 516"/>
                                <a:gd name="T104" fmla="+- 0 1938 1576"/>
                                <a:gd name="T105" fmla="*/ T104 w 1184"/>
                                <a:gd name="T106" fmla="+- 0 677 181"/>
                                <a:gd name="T107" fmla="*/ 677 h 516"/>
                                <a:gd name="T108" fmla="+- 0 2026 1576"/>
                                <a:gd name="T109" fmla="*/ T108 w 1184"/>
                                <a:gd name="T110" fmla="+- 0 690 181"/>
                                <a:gd name="T111" fmla="*/ 690 h 516"/>
                                <a:gd name="T112" fmla="+- 0 2120 1576"/>
                                <a:gd name="T113" fmla="*/ T112 w 1184"/>
                                <a:gd name="T114" fmla="+- 0 697 181"/>
                                <a:gd name="T115" fmla="*/ 697 h 516"/>
                                <a:gd name="T116" fmla="+- 0 2169 1576"/>
                                <a:gd name="T117" fmla="*/ T116 w 1184"/>
                                <a:gd name="T118" fmla="+- 0 697 181"/>
                                <a:gd name="T119" fmla="*/ 697 h 516"/>
                                <a:gd name="T120" fmla="+- 0 2217 1576"/>
                                <a:gd name="T121" fmla="*/ T120 w 1184"/>
                                <a:gd name="T122" fmla="+- 0 697 181"/>
                                <a:gd name="T123" fmla="*/ 697 h 516"/>
                                <a:gd name="T124" fmla="+- 0 2310 1576"/>
                                <a:gd name="T125" fmla="*/ T124 w 1184"/>
                                <a:gd name="T126" fmla="+- 0 690 181"/>
                                <a:gd name="T127" fmla="*/ 690 h 516"/>
                                <a:gd name="T128" fmla="+- 0 2397 1576"/>
                                <a:gd name="T129" fmla="*/ T128 w 1184"/>
                                <a:gd name="T130" fmla="+- 0 677 181"/>
                                <a:gd name="T131" fmla="*/ 677 h 516"/>
                                <a:gd name="T132" fmla="+- 0 2479 1576"/>
                                <a:gd name="T133" fmla="*/ T132 w 1184"/>
                                <a:gd name="T134" fmla="+- 0 659 181"/>
                                <a:gd name="T135" fmla="*/ 659 h 516"/>
                                <a:gd name="T136" fmla="+- 0 2552 1576"/>
                                <a:gd name="T137" fmla="*/ T136 w 1184"/>
                                <a:gd name="T138" fmla="+- 0 636 181"/>
                                <a:gd name="T139" fmla="*/ 636 h 516"/>
                                <a:gd name="T140" fmla="+- 0 2616 1576"/>
                                <a:gd name="T141" fmla="*/ T140 w 1184"/>
                                <a:gd name="T142" fmla="+- 0 608 181"/>
                                <a:gd name="T143" fmla="*/ 608 h 516"/>
                                <a:gd name="T144" fmla="+- 0 2670 1576"/>
                                <a:gd name="T145" fmla="*/ T144 w 1184"/>
                                <a:gd name="T146" fmla="+- 0 576 181"/>
                                <a:gd name="T147" fmla="*/ 576 h 516"/>
                                <a:gd name="T148" fmla="+- 0 2729 1576"/>
                                <a:gd name="T149" fmla="*/ T148 w 1184"/>
                                <a:gd name="T150" fmla="+- 0 522 181"/>
                                <a:gd name="T151" fmla="*/ 522 h 516"/>
                                <a:gd name="T152" fmla="+- 0 2757 1576"/>
                                <a:gd name="T153" fmla="*/ T152 w 1184"/>
                                <a:gd name="T154" fmla="+- 0 462 181"/>
                                <a:gd name="T155" fmla="*/ 462 h 516"/>
                                <a:gd name="T156" fmla="+- 0 2759 1576"/>
                                <a:gd name="T157" fmla="*/ T156 w 1184"/>
                                <a:gd name="T158" fmla="+- 0 441 181"/>
                                <a:gd name="T159" fmla="*/ 441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84" h="516">
                                  <a:moveTo>
                                    <a:pt x="1183" y="260"/>
                                  </a:moveTo>
                                  <a:lnTo>
                                    <a:pt x="1166" y="197"/>
                                  </a:lnTo>
                                  <a:lnTo>
                                    <a:pt x="1117" y="140"/>
                                  </a:lnTo>
                                  <a:lnTo>
                                    <a:pt x="1040" y="91"/>
                                  </a:lnTo>
                                  <a:lnTo>
                                    <a:pt x="976" y="63"/>
                                  </a:lnTo>
                                  <a:lnTo>
                                    <a:pt x="903" y="39"/>
                                  </a:lnTo>
                                  <a:lnTo>
                                    <a:pt x="821" y="21"/>
                                  </a:lnTo>
                                  <a:lnTo>
                                    <a:pt x="734" y="8"/>
                                  </a:lnTo>
                                  <a:lnTo>
                                    <a:pt x="641" y="1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44" y="1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07" y="63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" y="281"/>
                                  </a:lnTo>
                                  <a:lnTo>
                                    <a:pt x="30" y="341"/>
                                  </a:lnTo>
                                  <a:lnTo>
                                    <a:pt x="89" y="395"/>
                                  </a:lnTo>
                                  <a:lnTo>
                                    <a:pt x="143" y="427"/>
                                  </a:lnTo>
                                  <a:lnTo>
                                    <a:pt x="207" y="455"/>
                                  </a:lnTo>
                                  <a:lnTo>
                                    <a:pt x="281" y="478"/>
                                  </a:lnTo>
                                  <a:lnTo>
                                    <a:pt x="362" y="496"/>
                                  </a:lnTo>
                                  <a:lnTo>
                                    <a:pt x="450" y="509"/>
                                  </a:lnTo>
                                  <a:lnTo>
                                    <a:pt x="544" y="516"/>
                                  </a:lnTo>
                                  <a:lnTo>
                                    <a:pt x="593" y="516"/>
                                  </a:lnTo>
                                  <a:lnTo>
                                    <a:pt x="641" y="516"/>
                                  </a:lnTo>
                                  <a:lnTo>
                                    <a:pt x="734" y="509"/>
                                  </a:lnTo>
                                  <a:lnTo>
                                    <a:pt x="821" y="496"/>
                                  </a:lnTo>
                                  <a:lnTo>
                                    <a:pt x="903" y="478"/>
                                  </a:lnTo>
                                  <a:lnTo>
                                    <a:pt x="976" y="455"/>
                                  </a:lnTo>
                                  <a:lnTo>
                                    <a:pt x="1040" y="427"/>
                                  </a:lnTo>
                                  <a:lnTo>
                                    <a:pt x="1094" y="395"/>
                                  </a:lnTo>
                                  <a:lnTo>
                                    <a:pt x="1153" y="341"/>
                                  </a:lnTo>
                                  <a:lnTo>
                                    <a:pt x="1181" y="281"/>
                                  </a:lnTo>
                                  <a:lnTo>
                                    <a:pt x="1183" y="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11"/>
                        <wpg:cNvGrpSpPr>
                          <a:grpSpLocks/>
                        </wpg:cNvGrpSpPr>
                        <wpg:grpSpPr bwMode="auto">
                          <a:xfrm>
                            <a:off x="2766" y="438"/>
                            <a:ext cx="447" cy="3"/>
                            <a:chOff x="2766" y="438"/>
                            <a:chExt cx="447" cy="3"/>
                          </a:xfrm>
                        </wpg:grpSpPr>
                        <wps:wsp>
                          <wps:cNvPr id="107" name="Freeform 512"/>
                          <wps:cNvSpPr>
                            <a:spLocks/>
                          </wps:cNvSpPr>
                          <wps:spPr bwMode="auto">
                            <a:xfrm>
                              <a:off x="2766" y="438"/>
                              <a:ext cx="447" cy="3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T0 w 447"/>
                                <a:gd name="T2" fmla="+- 0 441 438"/>
                                <a:gd name="T3" fmla="*/ 441 h 3"/>
                                <a:gd name="T4" fmla="+- 0 3212 2766"/>
                                <a:gd name="T5" fmla="*/ T4 w 447"/>
                                <a:gd name="T6" fmla="+- 0 438 438"/>
                                <a:gd name="T7" fmla="*/ 4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3">
                                  <a:moveTo>
                                    <a:pt x="0" y="3"/>
                                  </a:moveTo>
                                  <a:lnTo>
                                    <a:pt x="446" y="0"/>
                                  </a:lnTo>
                                </a:path>
                              </a:pathLst>
                            </a:custGeom>
                            <a:noFill/>
                            <a:ln w="7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09"/>
                        <wpg:cNvGrpSpPr>
                          <a:grpSpLocks/>
                        </wpg:cNvGrpSpPr>
                        <wpg:grpSpPr bwMode="auto">
                          <a:xfrm>
                            <a:off x="3061" y="369"/>
                            <a:ext cx="233" cy="142"/>
                            <a:chOff x="3061" y="369"/>
                            <a:chExt cx="233" cy="142"/>
                          </a:xfrm>
                        </wpg:grpSpPr>
                        <wps:wsp>
                          <wps:cNvPr id="109" name="Freeform 510"/>
                          <wps:cNvSpPr>
                            <a:spLocks/>
                          </wps:cNvSpPr>
                          <wps:spPr bwMode="auto">
                            <a:xfrm>
                              <a:off x="3061" y="369"/>
                              <a:ext cx="233" cy="14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233"/>
                                <a:gd name="T2" fmla="+- 0 369 369"/>
                                <a:gd name="T3" fmla="*/ 369 h 142"/>
                                <a:gd name="T4" fmla="+- 0 3176 3061"/>
                                <a:gd name="T5" fmla="*/ T4 w 233"/>
                                <a:gd name="T6" fmla="+- 0 438 369"/>
                                <a:gd name="T7" fmla="*/ 438 h 142"/>
                                <a:gd name="T8" fmla="+- 0 3066 3061"/>
                                <a:gd name="T9" fmla="*/ T8 w 233"/>
                                <a:gd name="T10" fmla="+- 0 510 369"/>
                                <a:gd name="T11" fmla="*/ 510 h 142"/>
                                <a:gd name="T12" fmla="+- 0 3294 3061"/>
                                <a:gd name="T13" fmla="*/ T12 w 233"/>
                                <a:gd name="T14" fmla="+- 0 438 369"/>
                                <a:gd name="T15" fmla="*/ 438 h 142"/>
                                <a:gd name="T16" fmla="+- 0 3061 3061"/>
                                <a:gd name="T17" fmla="*/ T16 w 233"/>
                                <a:gd name="T18" fmla="+- 0 369 369"/>
                                <a:gd name="T19" fmla="*/ 3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142">
                                  <a:moveTo>
                                    <a:pt x="0" y="0"/>
                                  </a:moveTo>
                                  <a:lnTo>
                                    <a:pt x="115" y="69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233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07"/>
                        <wpg:cNvGrpSpPr>
                          <a:grpSpLocks/>
                        </wpg:cNvGrpSpPr>
                        <wpg:grpSpPr bwMode="auto">
                          <a:xfrm>
                            <a:off x="3061" y="369"/>
                            <a:ext cx="233" cy="142"/>
                            <a:chOff x="3061" y="369"/>
                            <a:chExt cx="233" cy="142"/>
                          </a:xfrm>
                        </wpg:grpSpPr>
                        <wps:wsp>
                          <wps:cNvPr id="111" name="Freeform 508"/>
                          <wps:cNvSpPr>
                            <a:spLocks/>
                          </wps:cNvSpPr>
                          <wps:spPr bwMode="auto">
                            <a:xfrm>
                              <a:off x="3061" y="369"/>
                              <a:ext cx="233" cy="142"/>
                            </a:xfrm>
                            <a:custGeom>
                              <a:avLst/>
                              <a:gdLst>
                                <a:gd name="T0" fmla="+- 0 3294 3061"/>
                                <a:gd name="T1" fmla="*/ T0 w 233"/>
                                <a:gd name="T2" fmla="+- 0 438 369"/>
                                <a:gd name="T3" fmla="*/ 438 h 142"/>
                                <a:gd name="T4" fmla="+- 0 3066 3061"/>
                                <a:gd name="T5" fmla="*/ T4 w 233"/>
                                <a:gd name="T6" fmla="+- 0 510 369"/>
                                <a:gd name="T7" fmla="*/ 510 h 142"/>
                                <a:gd name="T8" fmla="+- 0 3176 3061"/>
                                <a:gd name="T9" fmla="*/ T8 w 233"/>
                                <a:gd name="T10" fmla="+- 0 438 369"/>
                                <a:gd name="T11" fmla="*/ 438 h 142"/>
                                <a:gd name="T12" fmla="+- 0 3061 3061"/>
                                <a:gd name="T13" fmla="*/ T12 w 233"/>
                                <a:gd name="T14" fmla="+- 0 369 369"/>
                                <a:gd name="T15" fmla="*/ 369 h 142"/>
                                <a:gd name="T16" fmla="+- 0 3294 3061"/>
                                <a:gd name="T17" fmla="*/ T16 w 233"/>
                                <a:gd name="T18" fmla="+- 0 438 369"/>
                                <a:gd name="T19" fmla="*/ 4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142">
                                  <a:moveTo>
                                    <a:pt x="233" y="69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3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05"/>
                        <wpg:cNvGrpSpPr>
                          <a:grpSpLocks/>
                        </wpg:cNvGrpSpPr>
                        <wpg:grpSpPr bwMode="auto">
                          <a:xfrm>
                            <a:off x="3299" y="191"/>
                            <a:ext cx="1124" cy="492"/>
                            <a:chOff x="3299" y="191"/>
                            <a:chExt cx="1124" cy="492"/>
                          </a:xfrm>
                        </wpg:grpSpPr>
                        <wps:wsp>
                          <wps:cNvPr id="113" name="Freeform 506"/>
                          <wps:cNvSpPr>
                            <a:spLocks/>
                          </wps:cNvSpPr>
                          <wps:spPr bwMode="auto">
                            <a:xfrm>
                              <a:off x="3299" y="191"/>
                              <a:ext cx="1124" cy="492"/>
                            </a:xfrm>
                            <a:custGeom>
                              <a:avLst/>
                              <a:gdLst>
                                <a:gd name="T0" fmla="+- 0 4422 3299"/>
                                <a:gd name="T1" fmla="*/ T0 w 1124"/>
                                <a:gd name="T2" fmla="+- 0 438 191"/>
                                <a:gd name="T3" fmla="*/ 438 h 492"/>
                                <a:gd name="T4" fmla="+- 0 4406 3299"/>
                                <a:gd name="T5" fmla="*/ T4 w 1124"/>
                                <a:gd name="T6" fmla="+- 0 379 191"/>
                                <a:gd name="T7" fmla="*/ 379 h 492"/>
                                <a:gd name="T8" fmla="+- 0 4359 3299"/>
                                <a:gd name="T9" fmla="*/ T8 w 1124"/>
                                <a:gd name="T10" fmla="+- 0 325 191"/>
                                <a:gd name="T11" fmla="*/ 325 h 492"/>
                                <a:gd name="T12" fmla="+- 0 4287 3299"/>
                                <a:gd name="T13" fmla="*/ T12 w 1124"/>
                                <a:gd name="T14" fmla="+- 0 277 191"/>
                                <a:gd name="T15" fmla="*/ 277 h 492"/>
                                <a:gd name="T16" fmla="+- 0 4226 3299"/>
                                <a:gd name="T17" fmla="*/ T16 w 1124"/>
                                <a:gd name="T18" fmla="+- 0 250 191"/>
                                <a:gd name="T19" fmla="*/ 250 h 492"/>
                                <a:gd name="T20" fmla="+- 0 4156 3299"/>
                                <a:gd name="T21" fmla="*/ T20 w 1124"/>
                                <a:gd name="T22" fmla="+- 0 228 191"/>
                                <a:gd name="T23" fmla="*/ 228 h 492"/>
                                <a:gd name="T24" fmla="+- 0 4079 3299"/>
                                <a:gd name="T25" fmla="*/ T24 w 1124"/>
                                <a:gd name="T26" fmla="+- 0 210 191"/>
                                <a:gd name="T27" fmla="*/ 210 h 492"/>
                                <a:gd name="T28" fmla="+- 0 3995 3299"/>
                                <a:gd name="T29" fmla="*/ T28 w 1124"/>
                                <a:gd name="T30" fmla="+- 0 198 191"/>
                                <a:gd name="T31" fmla="*/ 198 h 492"/>
                                <a:gd name="T32" fmla="+- 0 3906 3299"/>
                                <a:gd name="T33" fmla="*/ T32 w 1124"/>
                                <a:gd name="T34" fmla="+- 0 192 191"/>
                                <a:gd name="T35" fmla="*/ 192 h 492"/>
                                <a:gd name="T36" fmla="+- 0 3860 3299"/>
                                <a:gd name="T37" fmla="*/ T36 w 1124"/>
                                <a:gd name="T38" fmla="+- 0 191 191"/>
                                <a:gd name="T39" fmla="*/ 191 h 492"/>
                                <a:gd name="T40" fmla="+- 0 3814 3299"/>
                                <a:gd name="T41" fmla="*/ T40 w 1124"/>
                                <a:gd name="T42" fmla="+- 0 192 191"/>
                                <a:gd name="T43" fmla="*/ 192 h 492"/>
                                <a:gd name="T44" fmla="+- 0 3726 3299"/>
                                <a:gd name="T45" fmla="*/ T44 w 1124"/>
                                <a:gd name="T46" fmla="+- 0 198 191"/>
                                <a:gd name="T47" fmla="*/ 198 h 492"/>
                                <a:gd name="T48" fmla="+- 0 3642 3299"/>
                                <a:gd name="T49" fmla="*/ T48 w 1124"/>
                                <a:gd name="T50" fmla="+- 0 210 191"/>
                                <a:gd name="T51" fmla="*/ 210 h 492"/>
                                <a:gd name="T52" fmla="+- 0 3565 3299"/>
                                <a:gd name="T53" fmla="*/ T52 w 1124"/>
                                <a:gd name="T54" fmla="+- 0 228 191"/>
                                <a:gd name="T55" fmla="*/ 228 h 492"/>
                                <a:gd name="T56" fmla="+- 0 3495 3299"/>
                                <a:gd name="T57" fmla="*/ T56 w 1124"/>
                                <a:gd name="T58" fmla="+- 0 250 191"/>
                                <a:gd name="T59" fmla="*/ 250 h 492"/>
                                <a:gd name="T60" fmla="+- 0 3434 3299"/>
                                <a:gd name="T61" fmla="*/ T60 w 1124"/>
                                <a:gd name="T62" fmla="+- 0 277 191"/>
                                <a:gd name="T63" fmla="*/ 277 h 492"/>
                                <a:gd name="T64" fmla="+- 0 3362 3299"/>
                                <a:gd name="T65" fmla="*/ T64 w 1124"/>
                                <a:gd name="T66" fmla="+- 0 325 191"/>
                                <a:gd name="T67" fmla="*/ 325 h 492"/>
                                <a:gd name="T68" fmla="+- 0 3315 3299"/>
                                <a:gd name="T69" fmla="*/ T68 w 1124"/>
                                <a:gd name="T70" fmla="+- 0 379 191"/>
                                <a:gd name="T71" fmla="*/ 379 h 492"/>
                                <a:gd name="T72" fmla="+- 0 3299 3299"/>
                                <a:gd name="T73" fmla="*/ T72 w 1124"/>
                                <a:gd name="T74" fmla="+- 0 438 191"/>
                                <a:gd name="T75" fmla="*/ 438 h 492"/>
                                <a:gd name="T76" fmla="+- 0 3301 3299"/>
                                <a:gd name="T77" fmla="*/ T76 w 1124"/>
                                <a:gd name="T78" fmla="+- 0 458 191"/>
                                <a:gd name="T79" fmla="*/ 458 h 492"/>
                                <a:gd name="T80" fmla="+- 0 3327 3299"/>
                                <a:gd name="T81" fmla="*/ T80 w 1124"/>
                                <a:gd name="T82" fmla="+- 0 515 191"/>
                                <a:gd name="T83" fmla="*/ 515 h 492"/>
                                <a:gd name="T84" fmla="+- 0 3383 3299"/>
                                <a:gd name="T85" fmla="*/ T84 w 1124"/>
                                <a:gd name="T86" fmla="+- 0 567 191"/>
                                <a:gd name="T87" fmla="*/ 567 h 492"/>
                                <a:gd name="T88" fmla="+- 0 3463 3299"/>
                                <a:gd name="T89" fmla="*/ T88 w 1124"/>
                                <a:gd name="T90" fmla="+- 0 611 191"/>
                                <a:gd name="T91" fmla="*/ 611 h 492"/>
                                <a:gd name="T92" fmla="+- 0 3529 3299"/>
                                <a:gd name="T93" fmla="*/ T92 w 1124"/>
                                <a:gd name="T94" fmla="+- 0 636 191"/>
                                <a:gd name="T95" fmla="*/ 636 h 492"/>
                                <a:gd name="T96" fmla="+- 0 3603 3299"/>
                                <a:gd name="T97" fmla="*/ T96 w 1124"/>
                                <a:gd name="T98" fmla="+- 0 656 191"/>
                                <a:gd name="T99" fmla="*/ 656 h 492"/>
                                <a:gd name="T100" fmla="+- 0 3683 3299"/>
                                <a:gd name="T101" fmla="*/ T100 w 1124"/>
                                <a:gd name="T102" fmla="+- 0 670 191"/>
                                <a:gd name="T103" fmla="*/ 670 h 492"/>
                                <a:gd name="T104" fmla="+- 0 3769 3299"/>
                                <a:gd name="T105" fmla="*/ T104 w 1124"/>
                                <a:gd name="T106" fmla="+- 0 680 191"/>
                                <a:gd name="T107" fmla="*/ 680 h 492"/>
                                <a:gd name="T108" fmla="+- 0 3860 3299"/>
                                <a:gd name="T109" fmla="*/ T108 w 1124"/>
                                <a:gd name="T110" fmla="+- 0 683 191"/>
                                <a:gd name="T111" fmla="*/ 683 h 492"/>
                                <a:gd name="T112" fmla="+- 0 3906 3299"/>
                                <a:gd name="T113" fmla="*/ T112 w 1124"/>
                                <a:gd name="T114" fmla="+- 0 682 191"/>
                                <a:gd name="T115" fmla="*/ 682 h 492"/>
                                <a:gd name="T116" fmla="+- 0 3995 3299"/>
                                <a:gd name="T117" fmla="*/ T116 w 1124"/>
                                <a:gd name="T118" fmla="+- 0 676 191"/>
                                <a:gd name="T119" fmla="*/ 676 h 492"/>
                                <a:gd name="T120" fmla="+- 0 4079 3299"/>
                                <a:gd name="T121" fmla="*/ T120 w 1124"/>
                                <a:gd name="T122" fmla="+- 0 664 191"/>
                                <a:gd name="T123" fmla="*/ 664 h 492"/>
                                <a:gd name="T124" fmla="+- 0 4156 3299"/>
                                <a:gd name="T125" fmla="*/ T124 w 1124"/>
                                <a:gd name="T126" fmla="+- 0 646 191"/>
                                <a:gd name="T127" fmla="*/ 646 h 492"/>
                                <a:gd name="T128" fmla="+- 0 4226 3299"/>
                                <a:gd name="T129" fmla="*/ T128 w 1124"/>
                                <a:gd name="T130" fmla="+- 0 624 191"/>
                                <a:gd name="T131" fmla="*/ 624 h 492"/>
                                <a:gd name="T132" fmla="+- 0 4287 3299"/>
                                <a:gd name="T133" fmla="*/ T132 w 1124"/>
                                <a:gd name="T134" fmla="+- 0 597 191"/>
                                <a:gd name="T135" fmla="*/ 597 h 492"/>
                                <a:gd name="T136" fmla="+- 0 4359 3299"/>
                                <a:gd name="T137" fmla="*/ T136 w 1124"/>
                                <a:gd name="T138" fmla="+- 0 550 191"/>
                                <a:gd name="T139" fmla="*/ 550 h 492"/>
                                <a:gd name="T140" fmla="+- 0 4406 3299"/>
                                <a:gd name="T141" fmla="*/ T140 w 1124"/>
                                <a:gd name="T142" fmla="+- 0 497 191"/>
                                <a:gd name="T143" fmla="*/ 497 h 492"/>
                                <a:gd name="T144" fmla="+- 0 4422 3299"/>
                                <a:gd name="T145" fmla="*/ T144 w 1124"/>
                                <a:gd name="T146" fmla="+- 0 438 191"/>
                                <a:gd name="T147" fmla="*/ 43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24" h="492">
                                  <a:moveTo>
                                    <a:pt x="1123" y="247"/>
                                  </a:moveTo>
                                  <a:lnTo>
                                    <a:pt x="1107" y="188"/>
                                  </a:lnTo>
                                  <a:lnTo>
                                    <a:pt x="1060" y="134"/>
                                  </a:lnTo>
                                  <a:lnTo>
                                    <a:pt x="988" y="86"/>
                                  </a:lnTo>
                                  <a:lnTo>
                                    <a:pt x="927" y="59"/>
                                  </a:lnTo>
                                  <a:lnTo>
                                    <a:pt x="857" y="37"/>
                                  </a:lnTo>
                                  <a:lnTo>
                                    <a:pt x="780" y="19"/>
                                  </a:lnTo>
                                  <a:lnTo>
                                    <a:pt x="696" y="7"/>
                                  </a:lnTo>
                                  <a:lnTo>
                                    <a:pt x="607" y="1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15" y="1"/>
                                  </a:lnTo>
                                  <a:lnTo>
                                    <a:pt x="427" y="7"/>
                                  </a:lnTo>
                                  <a:lnTo>
                                    <a:pt x="343" y="19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196" y="59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63" y="134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84" y="376"/>
                                  </a:lnTo>
                                  <a:lnTo>
                                    <a:pt x="164" y="420"/>
                                  </a:lnTo>
                                  <a:lnTo>
                                    <a:pt x="230" y="445"/>
                                  </a:lnTo>
                                  <a:lnTo>
                                    <a:pt x="304" y="465"/>
                                  </a:lnTo>
                                  <a:lnTo>
                                    <a:pt x="384" y="479"/>
                                  </a:lnTo>
                                  <a:lnTo>
                                    <a:pt x="470" y="489"/>
                                  </a:lnTo>
                                  <a:lnTo>
                                    <a:pt x="561" y="492"/>
                                  </a:lnTo>
                                  <a:lnTo>
                                    <a:pt x="607" y="491"/>
                                  </a:lnTo>
                                  <a:lnTo>
                                    <a:pt x="696" y="485"/>
                                  </a:lnTo>
                                  <a:lnTo>
                                    <a:pt x="780" y="473"/>
                                  </a:lnTo>
                                  <a:lnTo>
                                    <a:pt x="857" y="455"/>
                                  </a:lnTo>
                                  <a:lnTo>
                                    <a:pt x="927" y="433"/>
                                  </a:lnTo>
                                  <a:lnTo>
                                    <a:pt x="988" y="406"/>
                                  </a:lnTo>
                                  <a:lnTo>
                                    <a:pt x="1060" y="359"/>
                                  </a:lnTo>
                                  <a:lnTo>
                                    <a:pt x="1107" y="306"/>
                                  </a:lnTo>
                                  <a:lnTo>
                                    <a:pt x="1123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03"/>
                        <wpg:cNvGrpSpPr>
                          <a:grpSpLocks/>
                        </wpg:cNvGrpSpPr>
                        <wpg:grpSpPr bwMode="auto">
                          <a:xfrm>
                            <a:off x="4429" y="438"/>
                            <a:ext cx="358" cy="2"/>
                            <a:chOff x="4429" y="438"/>
                            <a:chExt cx="358" cy="2"/>
                          </a:xfrm>
                        </wpg:grpSpPr>
                        <wps:wsp>
                          <wps:cNvPr id="115" name="Freeform 504"/>
                          <wps:cNvSpPr>
                            <a:spLocks/>
                          </wps:cNvSpPr>
                          <wps:spPr bwMode="auto">
                            <a:xfrm>
                              <a:off x="4429" y="438"/>
                              <a:ext cx="358" cy="2"/>
                            </a:xfrm>
                            <a:custGeom>
                              <a:avLst/>
                              <a:gdLst>
                                <a:gd name="T0" fmla="+- 0 4429 4429"/>
                                <a:gd name="T1" fmla="*/ T0 w 358"/>
                                <a:gd name="T2" fmla="+- 0 4787 4429"/>
                                <a:gd name="T3" fmla="*/ T2 w 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">
                                  <a:moveTo>
                                    <a:pt x="0" y="0"/>
                                  </a:move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noFill/>
                            <a:ln w="7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01"/>
                        <wpg:cNvGrpSpPr>
                          <a:grpSpLocks/>
                        </wpg:cNvGrpSpPr>
                        <wpg:grpSpPr bwMode="auto">
                          <a:xfrm>
                            <a:off x="4635" y="366"/>
                            <a:ext cx="233" cy="142"/>
                            <a:chOff x="4635" y="366"/>
                            <a:chExt cx="233" cy="142"/>
                          </a:xfrm>
                        </wpg:grpSpPr>
                        <wps:wsp>
                          <wps:cNvPr id="117" name="Freeform 502"/>
                          <wps:cNvSpPr>
                            <a:spLocks/>
                          </wps:cNvSpPr>
                          <wps:spPr bwMode="auto">
                            <a:xfrm>
                              <a:off x="4635" y="366"/>
                              <a:ext cx="233" cy="14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33"/>
                                <a:gd name="T2" fmla="+- 0 366 366"/>
                                <a:gd name="T3" fmla="*/ 366 h 142"/>
                                <a:gd name="T4" fmla="+- 0 4746 4635"/>
                                <a:gd name="T5" fmla="*/ T4 w 233"/>
                                <a:gd name="T6" fmla="+- 0 438 366"/>
                                <a:gd name="T7" fmla="*/ 438 h 142"/>
                                <a:gd name="T8" fmla="+- 0 4635 4635"/>
                                <a:gd name="T9" fmla="*/ T8 w 233"/>
                                <a:gd name="T10" fmla="+- 0 508 366"/>
                                <a:gd name="T11" fmla="*/ 508 h 142"/>
                                <a:gd name="T12" fmla="+- 0 4868 4635"/>
                                <a:gd name="T13" fmla="*/ T12 w 233"/>
                                <a:gd name="T14" fmla="+- 0 438 366"/>
                                <a:gd name="T15" fmla="*/ 438 h 142"/>
                                <a:gd name="T16" fmla="+- 0 4635 4635"/>
                                <a:gd name="T17" fmla="*/ T16 w 233"/>
                                <a:gd name="T18" fmla="+- 0 366 366"/>
                                <a:gd name="T19" fmla="*/ 36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142">
                                  <a:moveTo>
                                    <a:pt x="0" y="0"/>
                                  </a:moveTo>
                                  <a:lnTo>
                                    <a:pt x="111" y="7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33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99"/>
                        <wpg:cNvGrpSpPr>
                          <a:grpSpLocks/>
                        </wpg:cNvGrpSpPr>
                        <wpg:grpSpPr bwMode="auto">
                          <a:xfrm>
                            <a:off x="4635" y="366"/>
                            <a:ext cx="233" cy="142"/>
                            <a:chOff x="4635" y="366"/>
                            <a:chExt cx="233" cy="142"/>
                          </a:xfrm>
                        </wpg:grpSpPr>
                        <wps:wsp>
                          <wps:cNvPr id="119" name="Freeform 500"/>
                          <wps:cNvSpPr>
                            <a:spLocks/>
                          </wps:cNvSpPr>
                          <wps:spPr bwMode="auto">
                            <a:xfrm>
                              <a:off x="4635" y="366"/>
                              <a:ext cx="233" cy="142"/>
                            </a:xfrm>
                            <a:custGeom>
                              <a:avLst/>
                              <a:gdLst>
                                <a:gd name="T0" fmla="+- 0 4868 4635"/>
                                <a:gd name="T1" fmla="*/ T0 w 233"/>
                                <a:gd name="T2" fmla="+- 0 438 366"/>
                                <a:gd name="T3" fmla="*/ 438 h 142"/>
                                <a:gd name="T4" fmla="+- 0 4635 4635"/>
                                <a:gd name="T5" fmla="*/ T4 w 233"/>
                                <a:gd name="T6" fmla="+- 0 508 366"/>
                                <a:gd name="T7" fmla="*/ 508 h 142"/>
                                <a:gd name="T8" fmla="+- 0 4746 4635"/>
                                <a:gd name="T9" fmla="*/ T8 w 233"/>
                                <a:gd name="T10" fmla="+- 0 438 366"/>
                                <a:gd name="T11" fmla="*/ 438 h 142"/>
                                <a:gd name="T12" fmla="+- 0 4635 4635"/>
                                <a:gd name="T13" fmla="*/ T12 w 233"/>
                                <a:gd name="T14" fmla="+- 0 366 366"/>
                                <a:gd name="T15" fmla="*/ 366 h 142"/>
                                <a:gd name="T16" fmla="+- 0 4868 4635"/>
                                <a:gd name="T17" fmla="*/ T16 w 233"/>
                                <a:gd name="T18" fmla="+- 0 438 366"/>
                                <a:gd name="T19" fmla="*/ 4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142">
                                  <a:moveTo>
                                    <a:pt x="233" y="7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3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97"/>
                        <wpg:cNvGrpSpPr>
                          <a:grpSpLocks/>
                        </wpg:cNvGrpSpPr>
                        <wpg:grpSpPr bwMode="auto">
                          <a:xfrm>
                            <a:off x="6003" y="438"/>
                            <a:ext cx="636" cy="3"/>
                            <a:chOff x="6003" y="438"/>
                            <a:chExt cx="636" cy="3"/>
                          </a:xfrm>
                        </wpg:grpSpPr>
                        <wps:wsp>
                          <wps:cNvPr id="121" name="Freeform 498"/>
                          <wps:cNvSpPr>
                            <a:spLocks/>
                          </wps:cNvSpPr>
                          <wps:spPr bwMode="auto">
                            <a:xfrm>
                              <a:off x="6003" y="438"/>
                              <a:ext cx="636" cy="3"/>
                            </a:xfrm>
                            <a:custGeom>
                              <a:avLst/>
                              <a:gdLst>
                                <a:gd name="T0" fmla="+- 0 6003 6003"/>
                                <a:gd name="T1" fmla="*/ T0 w 636"/>
                                <a:gd name="T2" fmla="+- 0 441 438"/>
                                <a:gd name="T3" fmla="*/ 441 h 3"/>
                                <a:gd name="T4" fmla="+- 0 6639 6003"/>
                                <a:gd name="T5" fmla="*/ T4 w 636"/>
                                <a:gd name="T6" fmla="+- 0 438 438"/>
                                <a:gd name="T7" fmla="*/ 4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6" h="3">
                                  <a:moveTo>
                                    <a:pt x="0" y="3"/>
                                  </a:move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noFill/>
                            <a:ln w="7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95"/>
                        <wpg:cNvGrpSpPr>
                          <a:grpSpLocks/>
                        </wpg:cNvGrpSpPr>
                        <wpg:grpSpPr bwMode="auto">
                          <a:xfrm>
                            <a:off x="6491" y="369"/>
                            <a:ext cx="233" cy="142"/>
                            <a:chOff x="6491" y="369"/>
                            <a:chExt cx="233" cy="142"/>
                          </a:xfrm>
                        </wpg:grpSpPr>
                        <wps:wsp>
                          <wps:cNvPr id="123" name="Freeform 496"/>
                          <wps:cNvSpPr>
                            <a:spLocks/>
                          </wps:cNvSpPr>
                          <wps:spPr bwMode="auto">
                            <a:xfrm>
                              <a:off x="6491" y="369"/>
                              <a:ext cx="233" cy="142"/>
                            </a:xfrm>
                            <a:custGeom>
                              <a:avLst/>
                              <a:gdLst>
                                <a:gd name="T0" fmla="+- 0 6491 6491"/>
                                <a:gd name="T1" fmla="*/ T0 w 233"/>
                                <a:gd name="T2" fmla="+- 0 369 369"/>
                                <a:gd name="T3" fmla="*/ 369 h 142"/>
                                <a:gd name="T4" fmla="+- 0 6603 6491"/>
                                <a:gd name="T5" fmla="*/ T4 w 233"/>
                                <a:gd name="T6" fmla="+- 0 438 369"/>
                                <a:gd name="T7" fmla="*/ 438 h 142"/>
                                <a:gd name="T8" fmla="+- 0 6491 6491"/>
                                <a:gd name="T9" fmla="*/ T8 w 233"/>
                                <a:gd name="T10" fmla="+- 0 510 369"/>
                                <a:gd name="T11" fmla="*/ 510 h 142"/>
                                <a:gd name="T12" fmla="+- 0 6723 6491"/>
                                <a:gd name="T13" fmla="*/ T12 w 233"/>
                                <a:gd name="T14" fmla="+- 0 438 369"/>
                                <a:gd name="T15" fmla="*/ 438 h 142"/>
                                <a:gd name="T16" fmla="+- 0 6491 6491"/>
                                <a:gd name="T17" fmla="*/ T16 w 233"/>
                                <a:gd name="T18" fmla="+- 0 369 369"/>
                                <a:gd name="T19" fmla="*/ 3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142">
                                  <a:moveTo>
                                    <a:pt x="0" y="0"/>
                                  </a:moveTo>
                                  <a:lnTo>
                                    <a:pt x="112" y="6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232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93"/>
                        <wpg:cNvGrpSpPr>
                          <a:grpSpLocks/>
                        </wpg:cNvGrpSpPr>
                        <wpg:grpSpPr bwMode="auto">
                          <a:xfrm>
                            <a:off x="6491" y="369"/>
                            <a:ext cx="233" cy="142"/>
                            <a:chOff x="6491" y="369"/>
                            <a:chExt cx="233" cy="142"/>
                          </a:xfrm>
                        </wpg:grpSpPr>
                        <wps:wsp>
                          <wps:cNvPr id="125" name="Freeform 494"/>
                          <wps:cNvSpPr>
                            <a:spLocks/>
                          </wps:cNvSpPr>
                          <wps:spPr bwMode="auto">
                            <a:xfrm>
                              <a:off x="6491" y="369"/>
                              <a:ext cx="233" cy="142"/>
                            </a:xfrm>
                            <a:custGeom>
                              <a:avLst/>
                              <a:gdLst>
                                <a:gd name="T0" fmla="+- 0 6723 6491"/>
                                <a:gd name="T1" fmla="*/ T0 w 233"/>
                                <a:gd name="T2" fmla="+- 0 438 369"/>
                                <a:gd name="T3" fmla="*/ 438 h 142"/>
                                <a:gd name="T4" fmla="+- 0 6491 6491"/>
                                <a:gd name="T5" fmla="*/ T4 w 233"/>
                                <a:gd name="T6" fmla="+- 0 510 369"/>
                                <a:gd name="T7" fmla="*/ 510 h 142"/>
                                <a:gd name="T8" fmla="+- 0 6603 6491"/>
                                <a:gd name="T9" fmla="*/ T8 w 233"/>
                                <a:gd name="T10" fmla="+- 0 438 369"/>
                                <a:gd name="T11" fmla="*/ 438 h 142"/>
                                <a:gd name="T12" fmla="+- 0 6491 6491"/>
                                <a:gd name="T13" fmla="*/ T12 w 233"/>
                                <a:gd name="T14" fmla="+- 0 369 369"/>
                                <a:gd name="T15" fmla="*/ 369 h 142"/>
                                <a:gd name="T16" fmla="+- 0 6723 6491"/>
                                <a:gd name="T17" fmla="*/ T16 w 233"/>
                                <a:gd name="T18" fmla="+- 0 438 369"/>
                                <a:gd name="T19" fmla="*/ 4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142">
                                  <a:moveTo>
                                    <a:pt x="232" y="69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90"/>
                        <wpg:cNvGrpSpPr>
                          <a:grpSpLocks/>
                        </wpg:cNvGrpSpPr>
                        <wpg:grpSpPr bwMode="auto">
                          <a:xfrm>
                            <a:off x="4875" y="191"/>
                            <a:ext cx="1124" cy="492"/>
                            <a:chOff x="4875" y="191"/>
                            <a:chExt cx="1124" cy="492"/>
                          </a:xfrm>
                        </wpg:grpSpPr>
                        <wps:wsp>
                          <wps:cNvPr id="127" name="Freeform 492"/>
                          <wps:cNvSpPr>
                            <a:spLocks/>
                          </wps:cNvSpPr>
                          <wps:spPr bwMode="auto">
                            <a:xfrm>
                              <a:off x="4875" y="191"/>
                              <a:ext cx="1124" cy="492"/>
                            </a:xfrm>
                            <a:custGeom>
                              <a:avLst/>
                              <a:gdLst>
                                <a:gd name="T0" fmla="+- 0 5954 4875"/>
                                <a:gd name="T1" fmla="*/ T0 w 1124"/>
                                <a:gd name="T2" fmla="+- 0 342 191"/>
                                <a:gd name="T3" fmla="*/ 342 h 492"/>
                                <a:gd name="T4" fmla="+- 0 4920 4875"/>
                                <a:gd name="T5" fmla="*/ T4 w 1124"/>
                                <a:gd name="T6" fmla="+- 0 342 191"/>
                                <a:gd name="T7" fmla="*/ 342 h 492"/>
                                <a:gd name="T8" fmla="+- 0 4883 4875"/>
                                <a:gd name="T9" fmla="*/ T8 w 1124"/>
                                <a:gd name="T10" fmla="+- 0 398 191"/>
                                <a:gd name="T11" fmla="*/ 398 h 492"/>
                                <a:gd name="T12" fmla="+- 0 4875 4875"/>
                                <a:gd name="T13" fmla="*/ T12 w 1124"/>
                                <a:gd name="T14" fmla="+- 0 438 191"/>
                                <a:gd name="T15" fmla="*/ 438 h 492"/>
                                <a:gd name="T16" fmla="+- 0 4877 4875"/>
                                <a:gd name="T17" fmla="*/ T16 w 1124"/>
                                <a:gd name="T18" fmla="+- 0 458 191"/>
                                <a:gd name="T19" fmla="*/ 458 h 492"/>
                                <a:gd name="T20" fmla="+- 0 4904 4875"/>
                                <a:gd name="T21" fmla="*/ T20 w 1124"/>
                                <a:gd name="T22" fmla="+- 0 515 191"/>
                                <a:gd name="T23" fmla="*/ 515 h 492"/>
                                <a:gd name="T24" fmla="+- 0 4960 4875"/>
                                <a:gd name="T25" fmla="*/ T24 w 1124"/>
                                <a:gd name="T26" fmla="+- 0 567 191"/>
                                <a:gd name="T27" fmla="*/ 567 h 492"/>
                                <a:gd name="T28" fmla="+- 0 5040 4875"/>
                                <a:gd name="T29" fmla="*/ T28 w 1124"/>
                                <a:gd name="T30" fmla="+- 0 611 191"/>
                                <a:gd name="T31" fmla="*/ 611 h 492"/>
                                <a:gd name="T32" fmla="+- 0 5106 4875"/>
                                <a:gd name="T33" fmla="*/ T32 w 1124"/>
                                <a:gd name="T34" fmla="+- 0 636 191"/>
                                <a:gd name="T35" fmla="*/ 636 h 492"/>
                                <a:gd name="T36" fmla="+- 0 5179 4875"/>
                                <a:gd name="T37" fmla="*/ T36 w 1124"/>
                                <a:gd name="T38" fmla="+- 0 656 191"/>
                                <a:gd name="T39" fmla="*/ 656 h 492"/>
                                <a:gd name="T40" fmla="+- 0 5260 4875"/>
                                <a:gd name="T41" fmla="*/ T40 w 1124"/>
                                <a:gd name="T42" fmla="+- 0 670 191"/>
                                <a:gd name="T43" fmla="*/ 670 h 492"/>
                                <a:gd name="T44" fmla="+- 0 5346 4875"/>
                                <a:gd name="T45" fmla="*/ T44 w 1124"/>
                                <a:gd name="T46" fmla="+- 0 680 191"/>
                                <a:gd name="T47" fmla="*/ 680 h 492"/>
                                <a:gd name="T48" fmla="+- 0 5437 4875"/>
                                <a:gd name="T49" fmla="*/ T48 w 1124"/>
                                <a:gd name="T50" fmla="+- 0 683 191"/>
                                <a:gd name="T51" fmla="*/ 683 h 492"/>
                                <a:gd name="T52" fmla="+- 0 5483 4875"/>
                                <a:gd name="T53" fmla="*/ T52 w 1124"/>
                                <a:gd name="T54" fmla="+- 0 682 191"/>
                                <a:gd name="T55" fmla="*/ 682 h 492"/>
                                <a:gd name="T56" fmla="+- 0 5572 4875"/>
                                <a:gd name="T57" fmla="*/ T56 w 1124"/>
                                <a:gd name="T58" fmla="+- 0 676 191"/>
                                <a:gd name="T59" fmla="*/ 676 h 492"/>
                                <a:gd name="T60" fmla="+- 0 5655 4875"/>
                                <a:gd name="T61" fmla="*/ T60 w 1124"/>
                                <a:gd name="T62" fmla="+- 0 664 191"/>
                                <a:gd name="T63" fmla="*/ 664 h 492"/>
                                <a:gd name="T64" fmla="+- 0 5733 4875"/>
                                <a:gd name="T65" fmla="*/ T64 w 1124"/>
                                <a:gd name="T66" fmla="+- 0 646 191"/>
                                <a:gd name="T67" fmla="*/ 646 h 492"/>
                                <a:gd name="T68" fmla="+- 0 5802 4875"/>
                                <a:gd name="T69" fmla="*/ T68 w 1124"/>
                                <a:gd name="T70" fmla="+- 0 624 191"/>
                                <a:gd name="T71" fmla="*/ 624 h 492"/>
                                <a:gd name="T72" fmla="+- 0 5863 4875"/>
                                <a:gd name="T73" fmla="*/ T72 w 1124"/>
                                <a:gd name="T74" fmla="+- 0 597 191"/>
                                <a:gd name="T75" fmla="*/ 597 h 492"/>
                                <a:gd name="T76" fmla="+- 0 5936 4875"/>
                                <a:gd name="T77" fmla="*/ T76 w 1124"/>
                                <a:gd name="T78" fmla="+- 0 550 191"/>
                                <a:gd name="T79" fmla="*/ 550 h 492"/>
                                <a:gd name="T80" fmla="+- 0 5982 4875"/>
                                <a:gd name="T81" fmla="*/ T80 w 1124"/>
                                <a:gd name="T82" fmla="+- 0 497 191"/>
                                <a:gd name="T83" fmla="*/ 497 h 492"/>
                                <a:gd name="T84" fmla="+- 0 5999 4875"/>
                                <a:gd name="T85" fmla="*/ T84 w 1124"/>
                                <a:gd name="T86" fmla="+- 0 438 191"/>
                                <a:gd name="T87" fmla="*/ 438 h 492"/>
                                <a:gd name="T88" fmla="+- 0 5997 4875"/>
                                <a:gd name="T89" fmla="*/ T88 w 1124"/>
                                <a:gd name="T90" fmla="+- 0 418 191"/>
                                <a:gd name="T91" fmla="*/ 418 h 492"/>
                                <a:gd name="T92" fmla="+- 0 5991 4875"/>
                                <a:gd name="T93" fmla="*/ T92 w 1124"/>
                                <a:gd name="T94" fmla="+- 0 398 191"/>
                                <a:gd name="T95" fmla="*/ 398 h 492"/>
                                <a:gd name="T96" fmla="+- 0 5982 4875"/>
                                <a:gd name="T97" fmla="*/ T96 w 1124"/>
                                <a:gd name="T98" fmla="+- 0 379 191"/>
                                <a:gd name="T99" fmla="*/ 379 h 492"/>
                                <a:gd name="T100" fmla="+- 0 5970 4875"/>
                                <a:gd name="T101" fmla="*/ T100 w 1124"/>
                                <a:gd name="T102" fmla="+- 0 360 191"/>
                                <a:gd name="T103" fmla="*/ 360 h 492"/>
                                <a:gd name="T104" fmla="+- 0 5954 4875"/>
                                <a:gd name="T105" fmla="*/ T104 w 1124"/>
                                <a:gd name="T106" fmla="+- 0 342 191"/>
                                <a:gd name="T107" fmla="*/ 342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24" h="492">
                                  <a:moveTo>
                                    <a:pt x="1079" y="151"/>
                                  </a:moveTo>
                                  <a:lnTo>
                                    <a:pt x="45" y="151"/>
                                  </a:lnTo>
                                  <a:lnTo>
                                    <a:pt x="8" y="207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85" y="376"/>
                                  </a:lnTo>
                                  <a:lnTo>
                                    <a:pt x="165" y="420"/>
                                  </a:lnTo>
                                  <a:lnTo>
                                    <a:pt x="231" y="445"/>
                                  </a:lnTo>
                                  <a:lnTo>
                                    <a:pt x="304" y="465"/>
                                  </a:lnTo>
                                  <a:lnTo>
                                    <a:pt x="385" y="479"/>
                                  </a:lnTo>
                                  <a:lnTo>
                                    <a:pt x="471" y="489"/>
                                  </a:lnTo>
                                  <a:lnTo>
                                    <a:pt x="562" y="492"/>
                                  </a:lnTo>
                                  <a:lnTo>
                                    <a:pt x="608" y="491"/>
                                  </a:lnTo>
                                  <a:lnTo>
                                    <a:pt x="697" y="485"/>
                                  </a:lnTo>
                                  <a:lnTo>
                                    <a:pt x="780" y="473"/>
                                  </a:lnTo>
                                  <a:lnTo>
                                    <a:pt x="858" y="455"/>
                                  </a:lnTo>
                                  <a:lnTo>
                                    <a:pt x="927" y="433"/>
                                  </a:lnTo>
                                  <a:lnTo>
                                    <a:pt x="988" y="406"/>
                                  </a:lnTo>
                                  <a:lnTo>
                                    <a:pt x="1061" y="359"/>
                                  </a:lnTo>
                                  <a:lnTo>
                                    <a:pt x="1107" y="306"/>
                                  </a:lnTo>
                                  <a:lnTo>
                                    <a:pt x="1124" y="247"/>
                                  </a:lnTo>
                                  <a:lnTo>
                                    <a:pt x="1122" y="227"/>
                                  </a:lnTo>
                                  <a:lnTo>
                                    <a:pt x="1116" y="207"/>
                                  </a:lnTo>
                                  <a:lnTo>
                                    <a:pt x="1107" y="188"/>
                                  </a:lnTo>
                                  <a:lnTo>
                                    <a:pt x="1095" y="169"/>
                                  </a:lnTo>
                                  <a:lnTo>
                                    <a:pt x="107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491"/>
                          <wps:cNvSpPr>
                            <a:spLocks/>
                          </wps:cNvSpPr>
                          <wps:spPr bwMode="auto">
                            <a:xfrm>
                              <a:off x="4875" y="191"/>
                              <a:ext cx="1124" cy="492"/>
                            </a:xfrm>
                            <a:custGeom>
                              <a:avLst/>
                              <a:gdLst>
                                <a:gd name="T0" fmla="+- 0 5437 4875"/>
                                <a:gd name="T1" fmla="*/ T0 w 1124"/>
                                <a:gd name="T2" fmla="+- 0 191 191"/>
                                <a:gd name="T3" fmla="*/ 191 h 492"/>
                                <a:gd name="T4" fmla="+- 0 5346 4875"/>
                                <a:gd name="T5" fmla="*/ T4 w 1124"/>
                                <a:gd name="T6" fmla="+- 0 194 191"/>
                                <a:gd name="T7" fmla="*/ 194 h 492"/>
                                <a:gd name="T8" fmla="+- 0 5260 4875"/>
                                <a:gd name="T9" fmla="*/ T8 w 1124"/>
                                <a:gd name="T10" fmla="+- 0 204 191"/>
                                <a:gd name="T11" fmla="*/ 204 h 492"/>
                                <a:gd name="T12" fmla="+- 0 5179 4875"/>
                                <a:gd name="T13" fmla="*/ T12 w 1124"/>
                                <a:gd name="T14" fmla="+- 0 219 191"/>
                                <a:gd name="T15" fmla="*/ 219 h 492"/>
                                <a:gd name="T16" fmla="+- 0 5106 4875"/>
                                <a:gd name="T17" fmla="*/ T16 w 1124"/>
                                <a:gd name="T18" fmla="+- 0 239 191"/>
                                <a:gd name="T19" fmla="*/ 239 h 492"/>
                                <a:gd name="T20" fmla="+- 0 5040 4875"/>
                                <a:gd name="T21" fmla="*/ T20 w 1124"/>
                                <a:gd name="T22" fmla="+- 0 263 191"/>
                                <a:gd name="T23" fmla="*/ 263 h 492"/>
                                <a:gd name="T24" fmla="+- 0 4984 4875"/>
                                <a:gd name="T25" fmla="*/ T24 w 1124"/>
                                <a:gd name="T26" fmla="+- 0 292 191"/>
                                <a:gd name="T27" fmla="*/ 292 h 492"/>
                                <a:gd name="T28" fmla="+- 0 4938 4875"/>
                                <a:gd name="T29" fmla="*/ T28 w 1124"/>
                                <a:gd name="T30" fmla="+- 0 325 191"/>
                                <a:gd name="T31" fmla="*/ 325 h 492"/>
                                <a:gd name="T32" fmla="+- 0 5936 4875"/>
                                <a:gd name="T33" fmla="*/ T32 w 1124"/>
                                <a:gd name="T34" fmla="+- 0 325 191"/>
                                <a:gd name="T35" fmla="*/ 325 h 492"/>
                                <a:gd name="T36" fmla="+- 0 5863 4875"/>
                                <a:gd name="T37" fmla="*/ T36 w 1124"/>
                                <a:gd name="T38" fmla="+- 0 277 191"/>
                                <a:gd name="T39" fmla="*/ 277 h 492"/>
                                <a:gd name="T40" fmla="+- 0 5802 4875"/>
                                <a:gd name="T41" fmla="*/ T40 w 1124"/>
                                <a:gd name="T42" fmla="+- 0 250 191"/>
                                <a:gd name="T43" fmla="*/ 250 h 492"/>
                                <a:gd name="T44" fmla="+- 0 5733 4875"/>
                                <a:gd name="T45" fmla="*/ T44 w 1124"/>
                                <a:gd name="T46" fmla="+- 0 228 191"/>
                                <a:gd name="T47" fmla="*/ 228 h 492"/>
                                <a:gd name="T48" fmla="+- 0 5655 4875"/>
                                <a:gd name="T49" fmla="*/ T48 w 1124"/>
                                <a:gd name="T50" fmla="+- 0 210 191"/>
                                <a:gd name="T51" fmla="*/ 210 h 492"/>
                                <a:gd name="T52" fmla="+- 0 5572 4875"/>
                                <a:gd name="T53" fmla="*/ T52 w 1124"/>
                                <a:gd name="T54" fmla="+- 0 198 191"/>
                                <a:gd name="T55" fmla="*/ 198 h 492"/>
                                <a:gd name="T56" fmla="+- 0 5483 4875"/>
                                <a:gd name="T57" fmla="*/ T56 w 1124"/>
                                <a:gd name="T58" fmla="+- 0 192 191"/>
                                <a:gd name="T59" fmla="*/ 192 h 492"/>
                                <a:gd name="T60" fmla="+- 0 5437 4875"/>
                                <a:gd name="T61" fmla="*/ T60 w 1124"/>
                                <a:gd name="T62" fmla="+- 0 191 191"/>
                                <a:gd name="T63" fmla="*/ 19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24" h="492">
                                  <a:moveTo>
                                    <a:pt x="562" y="0"/>
                                  </a:moveTo>
                                  <a:lnTo>
                                    <a:pt x="471" y="3"/>
                                  </a:lnTo>
                                  <a:lnTo>
                                    <a:pt x="385" y="13"/>
                                  </a:lnTo>
                                  <a:lnTo>
                                    <a:pt x="304" y="28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63" y="134"/>
                                  </a:lnTo>
                                  <a:lnTo>
                                    <a:pt x="1061" y="134"/>
                                  </a:lnTo>
                                  <a:lnTo>
                                    <a:pt x="988" y="86"/>
                                  </a:lnTo>
                                  <a:lnTo>
                                    <a:pt x="927" y="59"/>
                                  </a:lnTo>
                                  <a:lnTo>
                                    <a:pt x="858" y="37"/>
                                  </a:lnTo>
                                  <a:lnTo>
                                    <a:pt x="780" y="19"/>
                                  </a:lnTo>
                                  <a:lnTo>
                                    <a:pt x="697" y="7"/>
                                  </a:lnTo>
                                  <a:lnTo>
                                    <a:pt x="608" y="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88"/>
                        <wpg:cNvGrpSpPr>
                          <a:grpSpLocks/>
                        </wpg:cNvGrpSpPr>
                        <wpg:grpSpPr bwMode="auto">
                          <a:xfrm>
                            <a:off x="4875" y="191"/>
                            <a:ext cx="1124" cy="492"/>
                            <a:chOff x="4875" y="191"/>
                            <a:chExt cx="1124" cy="492"/>
                          </a:xfrm>
                        </wpg:grpSpPr>
                        <wps:wsp>
                          <wps:cNvPr id="130" name="Freeform 489"/>
                          <wps:cNvSpPr>
                            <a:spLocks/>
                          </wps:cNvSpPr>
                          <wps:spPr bwMode="auto">
                            <a:xfrm>
                              <a:off x="4875" y="191"/>
                              <a:ext cx="1124" cy="492"/>
                            </a:xfrm>
                            <a:custGeom>
                              <a:avLst/>
                              <a:gdLst>
                                <a:gd name="T0" fmla="+- 0 5999 4875"/>
                                <a:gd name="T1" fmla="*/ T0 w 1124"/>
                                <a:gd name="T2" fmla="+- 0 438 191"/>
                                <a:gd name="T3" fmla="*/ 438 h 492"/>
                                <a:gd name="T4" fmla="+- 0 5982 4875"/>
                                <a:gd name="T5" fmla="*/ T4 w 1124"/>
                                <a:gd name="T6" fmla="+- 0 379 191"/>
                                <a:gd name="T7" fmla="*/ 379 h 492"/>
                                <a:gd name="T8" fmla="+- 0 5936 4875"/>
                                <a:gd name="T9" fmla="*/ T8 w 1124"/>
                                <a:gd name="T10" fmla="+- 0 325 191"/>
                                <a:gd name="T11" fmla="*/ 325 h 492"/>
                                <a:gd name="T12" fmla="+- 0 5863 4875"/>
                                <a:gd name="T13" fmla="*/ T12 w 1124"/>
                                <a:gd name="T14" fmla="+- 0 277 191"/>
                                <a:gd name="T15" fmla="*/ 277 h 492"/>
                                <a:gd name="T16" fmla="+- 0 5802 4875"/>
                                <a:gd name="T17" fmla="*/ T16 w 1124"/>
                                <a:gd name="T18" fmla="+- 0 250 191"/>
                                <a:gd name="T19" fmla="*/ 250 h 492"/>
                                <a:gd name="T20" fmla="+- 0 5733 4875"/>
                                <a:gd name="T21" fmla="*/ T20 w 1124"/>
                                <a:gd name="T22" fmla="+- 0 228 191"/>
                                <a:gd name="T23" fmla="*/ 228 h 492"/>
                                <a:gd name="T24" fmla="+- 0 5655 4875"/>
                                <a:gd name="T25" fmla="*/ T24 w 1124"/>
                                <a:gd name="T26" fmla="+- 0 210 191"/>
                                <a:gd name="T27" fmla="*/ 210 h 492"/>
                                <a:gd name="T28" fmla="+- 0 5572 4875"/>
                                <a:gd name="T29" fmla="*/ T28 w 1124"/>
                                <a:gd name="T30" fmla="+- 0 198 191"/>
                                <a:gd name="T31" fmla="*/ 198 h 492"/>
                                <a:gd name="T32" fmla="+- 0 5483 4875"/>
                                <a:gd name="T33" fmla="*/ T32 w 1124"/>
                                <a:gd name="T34" fmla="+- 0 192 191"/>
                                <a:gd name="T35" fmla="*/ 192 h 492"/>
                                <a:gd name="T36" fmla="+- 0 5437 4875"/>
                                <a:gd name="T37" fmla="*/ T36 w 1124"/>
                                <a:gd name="T38" fmla="+- 0 191 191"/>
                                <a:gd name="T39" fmla="*/ 191 h 492"/>
                                <a:gd name="T40" fmla="+- 0 5391 4875"/>
                                <a:gd name="T41" fmla="*/ T40 w 1124"/>
                                <a:gd name="T42" fmla="+- 0 192 191"/>
                                <a:gd name="T43" fmla="*/ 192 h 492"/>
                                <a:gd name="T44" fmla="+- 0 5302 4875"/>
                                <a:gd name="T45" fmla="*/ T44 w 1124"/>
                                <a:gd name="T46" fmla="+- 0 198 191"/>
                                <a:gd name="T47" fmla="*/ 198 h 492"/>
                                <a:gd name="T48" fmla="+- 0 5219 4875"/>
                                <a:gd name="T49" fmla="*/ T48 w 1124"/>
                                <a:gd name="T50" fmla="+- 0 210 191"/>
                                <a:gd name="T51" fmla="*/ 210 h 492"/>
                                <a:gd name="T52" fmla="+- 0 5141 4875"/>
                                <a:gd name="T53" fmla="*/ T52 w 1124"/>
                                <a:gd name="T54" fmla="+- 0 228 191"/>
                                <a:gd name="T55" fmla="*/ 228 h 492"/>
                                <a:gd name="T56" fmla="+- 0 5072 4875"/>
                                <a:gd name="T57" fmla="*/ T56 w 1124"/>
                                <a:gd name="T58" fmla="+- 0 250 191"/>
                                <a:gd name="T59" fmla="*/ 250 h 492"/>
                                <a:gd name="T60" fmla="+- 0 5011 4875"/>
                                <a:gd name="T61" fmla="*/ T60 w 1124"/>
                                <a:gd name="T62" fmla="+- 0 277 191"/>
                                <a:gd name="T63" fmla="*/ 277 h 492"/>
                                <a:gd name="T64" fmla="+- 0 4938 4875"/>
                                <a:gd name="T65" fmla="*/ T64 w 1124"/>
                                <a:gd name="T66" fmla="+- 0 325 191"/>
                                <a:gd name="T67" fmla="*/ 325 h 492"/>
                                <a:gd name="T68" fmla="+- 0 4892 4875"/>
                                <a:gd name="T69" fmla="*/ T68 w 1124"/>
                                <a:gd name="T70" fmla="+- 0 379 191"/>
                                <a:gd name="T71" fmla="*/ 379 h 492"/>
                                <a:gd name="T72" fmla="+- 0 4875 4875"/>
                                <a:gd name="T73" fmla="*/ T72 w 1124"/>
                                <a:gd name="T74" fmla="+- 0 438 191"/>
                                <a:gd name="T75" fmla="*/ 438 h 492"/>
                                <a:gd name="T76" fmla="+- 0 4877 4875"/>
                                <a:gd name="T77" fmla="*/ T76 w 1124"/>
                                <a:gd name="T78" fmla="+- 0 458 191"/>
                                <a:gd name="T79" fmla="*/ 458 h 492"/>
                                <a:gd name="T80" fmla="+- 0 4904 4875"/>
                                <a:gd name="T81" fmla="*/ T80 w 1124"/>
                                <a:gd name="T82" fmla="+- 0 515 191"/>
                                <a:gd name="T83" fmla="*/ 515 h 492"/>
                                <a:gd name="T84" fmla="+- 0 4960 4875"/>
                                <a:gd name="T85" fmla="*/ T84 w 1124"/>
                                <a:gd name="T86" fmla="+- 0 567 191"/>
                                <a:gd name="T87" fmla="*/ 567 h 492"/>
                                <a:gd name="T88" fmla="+- 0 5040 4875"/>
                                <a:gd name="T89" fmla="*/ T88 w 1124"/>
                                <a:gd name="T90" fmla="+- 0 611 191"/>
                                <a:gd name="T91" fmla="*/ 611 h 492"/>
                                <a:gd name="T92" fmla="+- 0 5106 4875"/>
                                <a:gd name="T93" fmla="*/ T92 w 1124"/>
                                <a:gd name="T94" fmla="+- 0 636 191"/>
                                <a:gd name="T95" fmla="*/ 636 h 492"/>
                                <a:gd name="T96" fmla="+- 0 5179 4875"/>
                                <a:gd name="T97" fmla="*/ T96 w 1124"/>
                                <a:gd name="T98" fmla="+- 0 656 191"/>
                                <a:gd name="T99" fmla="*/ 656 h 492"/>
                                <a:gd name="T100" fmla="+- 0 5260 4875"/>
                                <a:gd name="T101" fmla="*/ T100 w 1124"/>
                                <a:gd name="T102" fmla="+- 0 670 191"/>
                                <a:gd name="T103" fmla="*/ 670 h 492"/>
                                <a:gd name="T104" fmla="+- 0 5346 4875"/>
                                <a:gd name="T105" fmla="*/ T104 w 1124"/>
                                <a:gd name="T106" fmla="+- 0 680 191"/>
                                <a:gd name="T107" fmla="*/ 680 h 492"/>
                                <a:gd name="T108" fmla="+- 0 5437 4875"/>
                                <a:gd name="T109" fmla="*/ T108 w 1124"/>
                                <a:gd name="T110" fmla="+- 0 683 191"/>
                                <a:gd name="T111" fmla="*/ 683 h 492"/>
                                <a:gd name="T112" fmla="+- 0 5483 4875"/>
                                <a:gd name="T113" fmla="*/ T112 w 1124"/>
                                <a:gd name="T114" fmla="+- 0 682 191"/>
                                <a:gd name="T115" fmla="*/ 682 h 492"/>
                                <a:gd name="T116" fmla="+- 0 5572 4875"/>
                                <a:gd name="T117" fmla="*/ T116 w 1124"/>
                                <a:gd name="T118" fmla="+- 0 676 191"/>
                                <a:gd name="T119" fmla="*/ 676 h 492"/>
                                <a:gd name="T120" fmla="+- 0 5655 4875"/>
                                <a:gd name="T121" fmla="*/ T120 w 1124"/>
                                <a:gd name="T122" fmla="+- 0 664 191"/>
                                <a:gd name="T123" fmla="*/ 664 h 492"/>
                                <a:gd name="T124" fmla="+- 0 5733 4875"/>
                                <a:gd name="T125" fmla="*/ T124 w 1124"/>
                                <a:gd name="T126" fmla="+- 0 646 191"/>
                                <a:gd name="T127" fmla="*/ 646 h 492"/>
                                <a:gd name="T128" fmla="+- 0 5802 4875"/>
                                <a:gd name="T129" fmla="*/ T128 w 1124"/>
                                <a:gd name="T130" fmla="+- 0 624 191"/>
                                <a:gd name="T131" fmla="*/ 624 h 492"/>
                                <a:gd name="T132" fmla="+- 0 5863 4875"/>
                                <a:gd name="T133" fmla="*/ T132 w 1124"/>
                                <a:gd name="T134" fmla="+- 0 597 191"/>
                                <a:gd name="T135" fmla="*/ 597 h 492"/>
                                <a:gd name="T136" fmla="+- 0 5936 4875"/>
                                <a:gd name="T137" fmla="*/ T136 w 1124"/>
                                <a:gd name="T138" fmla="+- 0 550 191"/>
                                <a:gd name="T139" fmla="*/ 550 h 492"/>
                                <a:gd name="T140" fmla="+- 0 5982 4875"/>
                                <a:gd name="T141" fmla="*/ T140 w 1124"/>
                                <a:gd name="T142" fmla="+- 0 497 191"/>
                                <a:gd name="T143" fmla="*/ 497 h 492"/>
                                <a:gd name="T144" fmla="+- 0 5999 4875"/>
                                <a:gd name="T145" fmla="*/ T144 w 1124"/>
                                <a:gd name="T146" fmla="+- 0 438 191"/>
                                <a:gd name="T147" fmla="*/ 43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124" h="492">
                                  <a:moveTo>
                                    <a:pt x="1124" y="247"/>
                                  </a:moveTo>
                                  <a:lnTo>
                                    <a:pt x="1107" y="188"/>
                                  </a:lnTo>
                                  <a:lnTo>
                                    <a:pt x="1061" y="134"/>
                                  </a:lnTo>
                                  <a:lnTo>
                                    <a:pt x="988" y="86"/>
                                  </a:lnTo>
                                  <a:lnTo>
                                    <a:pt x="927" y="59"/>
                                  </a:lnTo>
                                  <a:lnTo>
                                    <a:pt x="858" y="37"/>
                                  </a:lnTo>
                                  <a:lnTo>
                                    <a:pt x="780" y="19"/>
                                  </a:lnTo>
                                  <a:lnTo>
                                    <a:pt x="697" y="7"/>
                                  </a:lnTo>
                                  <a:lnTo>
                                    <a:pt x="608" y="1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16" y="1"/>
                                  </a:lnTo>
                                  <a:lnTo>
                                    <a:pt x="427" y="7"/>
                                  </a:lnTo>
                                  <a:lnTo>
                                    <a:pt x="344" y="19"/>
                                  </a:lnTo>
                                  <a:lnTo>
                                    <a:pt x="266" y="37"/>
                                  </a:lnTo>
                                  <a:lnTo>
                                    <a:pt x="197" y="59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63" y="134"/>
                                  </a:lnTo>
                                  <a:lnTo>
                                    <a:pt x="17" y="188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9" y="324"/>
                                  </a:lnTo>
                                  <a:lnTo>
                                    <a:pt x="85" y="376"/>
                                  </a:lnTo>
                                  <a:lnTo>
                                    <a:pt x="165" y="420"/>
                                  </a:lnTo>
                                  <a:lnTo>
                                    <a:pt x="231" y="445"/>
                                  </a:lnTo>
                                  <a:lnTo>
                                    <a:pt x="304" y="465"/>
                                  </a:lnTo>
                                  <a:lnTo>
                                    <a:pt x="385" y="479"/>
                                  </a:lnTo>
                                  <a:lnTo>
                                    <a:pt x="471" y="489"/>
                                  </a:lnTo>
                                  <a:lnTo>
                                    <a:pt x="562" y="492"/>
                                  </a:lnTo>
                                  <a:lnTo>
                                    <a:pt x="608" y="491"/>
                                  </a:lnTo>
                                  <a:lnTo>
                                    <a:pt x="697" y="485"/>
                                  </a:lnTo>
                                  <a:lnTo>
                                    <a:pt x="780" y="473"/>
                                  </a:lnTo>
                                  <a:lnTo>
                                    <a:pt x="858" y="455"/>
                                  </a:lnTo>
                                  <a:lnTo>
                                    <a:pt x="927" y="433"/>
                                  </a:lnTo>
                                  <a:lnTo>
                                    <a:pt x="988" y="406"/>
                                  </a:lnTo>
                                  <a:lnTo>
                                    <a:pt x="1061" y="359"/>
                                  </a:lnTo>
                                  <a:lnTo>
                                    <a:pt x="1107" y="306"/>
                                  </a:lnTo>
                                  <a:lnTo>
                                    <a:pt x="1124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85"/>
                        <wpg:cNvGrpSpPr>
                          <a:grpSpLocks/>
                        </wpg:cNvGrpSpPr>
                        <wpg:grpSpPr bwMode="auto">
                          <a:xfrm>
                            <a:off x="6728" y="6"/>
                            <a:ext cx="1863" cy="862"/>
                            <a:chOff x="6728" y="6"/>
                            <a:chExt cx="1863" cy="862"/>
                          </a:xfrm>
                        </wpg:grpSpPr>
                        <wps:wsp>
                          <wps:cNvPr id="132" name="Freeform 487"/>
                          <wps:cNvSpPr>
                            <a:spLocks/>
                          </wps:cNvSpPr>
                          <wps:spPr bwMode="auto">
                            <a:xfrm>
                              <a:off x="6728" y="6"/>
                              <a:ext cx="1863" cy="862"/>
                            </a:xfrm>
                            <a:custGeom>
                              <a:avLst/>
                              <a:gdLst>
                                <a:gd name="T0" fmla="+- 0 8563 6728"/>
                                <a:gd name="T1" fmla="*/ T0 w 1863"/>
                                <a:gd name="T2" fmla="+- 0 334 6"/>
                                <a:gd name="T3" fmla="*/ 334 h 862"/>
                                <a:gd name="T4" fmla="+- 0 6755 6728"/>
                                <a:gd name="T5" fmla="*/ T4 w 1863"/>
                                <a:gd name="T6" fmla="+- 0 334 6"/>
                                <a:gd name="T7" fmla="*/ 334 h 862"/>
                                <a:gd name="T8" fmla="+- 0 6740 6728"/>
                                <a:gd name="T9" fmla="*/ T8 w 1863"/>
                                <a:gd name="T10" fmla="+- 0 368 6"/>
                                <a:gd name="T11" fmla="*/ 368 h 862"/>
                                <a:gd name="T12" fmla="+- 0 6731 6728"/>
                                <a:gd name="T13" fmla="*/ T12 w 1863"/>
                                <a:gd name="T14" fmla="+- 0 403 6"/>
                                <a:gd name="T15" fmla="*/ 403 h 862"/>
                                <a:gd name="T16" fmla="+- 0 6728 6728"/>
                                <a:gd name="T17" fmla="*/ T16 w 1863"/>
                                <a:gd name="T18" fmla="+- 0 438 6"/>
                                <a:gd name="T19" fmla="*/ 438 h 862"/>
                                <a:gd name="T20" fmla="+- 0 6731 6728"/>
                                <a:gd name="T21" fmla="*/ T20 w 1863"/>
                                <a:gd name="T22" fmla="+- 0 474 6"/>
                                <a:gd name="T23" fmla="*/ 474 h 862"/>
                                <a:gd name="T24" fmla="+- 0 6755 6728"/>
                                <a:gd name="T25" fmla="*/ T24 w 1863"/>
                                <a:gd name="T26" fmla="+- 0 542 6"/>
                                <a:gd name="T27" fmla="*/ 542 h 862"/>
                                <a:gd name="T28" fmla="+- 0 6801 6728"/>
                                <a:gd name="T29" fmla="*/ T28 w 1863"/>
                                <a:gd name="T30" fmla="+- 0 606 6"/>
                                <a:gd name="T31" fmla="*/ 606 h 862"/>
                                <a:gd name="T32" fmla="+- 0 6868 6728"/>
                                <a:gd name="T33" fmla="*/ T32 w 1863"/>
                                <a:gd name="T34" fmla="+- 0 665 6"/>
                                <a:gd name="T35" fmla="*/ 665 h 862"/>
                                <a:gd name="T36" fmla="+- 0 6953 6728"/>
                                <a:gd name="T37" fmla="*/ T36 w 1863"/>
                                <a:gd name="T38" fmla="+- 0 718 6"/>
                                <a:gd name="T39" fmla="*/ 718 h 862"/>
                                <a:gd name="T40" fmla="+- 0 7054 6728"/>
                                <a:gd name="T41" fmla="*/ T40 w 1863"/>
                                <a:gd name="T42" fmla="+- 0 765 6"/>
                                <a:gd name="T43" fmla="*/ 765 h 862"/>
                                <a:gd name="T44" fmla="+- 0 7169 6728"/>
                                <a:gd name="T45" fmla="*/ T44 w 1863"/>
                                <a:gd name="T46" fmla="+- 0 804 6"/>
                                <a:gd name="T47" fmla="*/ 804 h 862"/>
                                <a:gd name="T48" fmla="+- 0 7232 6728"/>
                                <a:gd name="T49" fmla="*/ T48 w 1863"/>
                                <a:gd name="T50" fmla="+- 0 820 6"/>
                                <a:gd name="T51" fmla="*/ 820 h 862"/>
                                <a:gd name="T52" fmla="+- 0 7297 6728"/>
                                <a:gd name="T53" fmla="*/ T52 w 1863"/>
                                <a:gd name="T54" fmla="+- 0 834 6"/>
                                <a:gd name="T55" fmla="*/ 834 h 862"/>
                                <a:gd name="T56" fmla="+- 0 7365 6728"/>
                                <a:gd name="T57" fmla="*/ T56 w 1863"/>
                                <a:gd name="T58" fmla="+- 0 846 6"/>
                                <a:gd name="T59" fmla="*/ 846 h 862"/>
                                <a:gd name="T60" fmla="+- 0 7436 6728"/>
                                <a:gd name="T61" fmla="*/ T60 w 1863"/>
                                <a:gd name="T62" fmla="+- 0 855 6"/>
                                <a:gd name="T63" fmla="*/ 855 h 862"/>
                                <a:gd name="T64" fmla="+- 0 7508 6728"/>
                                <a:gd name="T65" fmla="*/ T64 w 1863"/>
                                <a:gd name="T66" fmla="+- 0 862 6"/>
                                <a:gd name="T67" fmla="*/ 862 h 862"/>
                                <a:gd name="T68" fmla="+- 0 7583 6728"/>
                                <a:gd name="T69" fmla="*/ T68 w 1863"/>
                                <a:gd name="T70" fmla="+- 0 866 6"/>
                                <a:gd name="T71" fmla="*/ 866 h 862"/>
                                <a:gd name="T72" fmla="+- 0 7659 6728"/>
                                <a:gd name="T73" fmla="*/ T72 w 1863"/>
                                <a:gd name="T74" fmla="+- 0 868 6"/>
                                <a:gd name="T75" fmla="*/ 868 h 862"/>
                                <a:gd name="T76" fmla="+- 0 7736 6728"/>
                                <a:gd name="T77" fmla="*/ T76 w 1863"/>
                                <a:gd name="T78" fmla="+- 0 866 6"/>
                                <a:gd name="T79" fmla="*/ 866 h 862"/>
                                <a:gd name="T80" fmla="+- 0 7810 6728"/>
                                <a:gd name="T81" fmla="*/ T80 w 1863"/>
                                <a:gd name="T82" fmla="+- 0 862 6"/>
                                <a:gd name="T83" fmla="*/ 862 h 862"/>
                                <a:gd name="T84" fmla="+- 0 7883 6728"/>
                                <a:gd name="T85" fmla="*/ T84 w 1863"/>
                                <a:gd name="T86" fmla="+- 0 855 6"/>
                                <a:gd name="T87" fmla="*/ 855 h 862"/>
                                <a:gd name="T88" fmla="+- 0 7953 6728"/>
                                <a:gd name="T89" fmla="*/ T88 w 1863"/>
                                <a:gd name="T90" fmla="+- 0 846 6"/>
                                <a:gd name="T91" fmla="*/ 846 h 862"/>
                                <a:gd name="T92" fmla="+- 0 8021 6728"/>
                                <a:gd name="T93" fmla="*/ T92 w 1863"/>
                                <a:gd name="T94" fmla="+- 0 834 6"/>
                                <a:gd name="T95" fmla="*/ 834 h 862"/>
                                <a:gd name="T96" fmla="+- 0 8087 6728"/>
                                <a:gd name="T97" fmla="*/ T96 w 1863"/>
                                <a:gd name="T98" fmla="+- 0 820 6"/>
                                <a:gd name="T99" fmla="*/ 820 h 862"/>
                                <a:gd name="T100" fmla="+- 0 8149 6728"/>
                                <a:gd name="T101" fmla="*/ T100 w 1863"/>
                                <a:gd name="T102" fmla="+- 0 804 6"/>
                                <a:gd name="T103" fmla="*/ 804 h 862"/>
                                <a:gd name="T104" fmla="+- 0 8209 6728"/>
                                <a:gd name="T105" fmla="*/ T104 w 1863"/>
                                <a:gd name="T106" fmla="+- 0 785 6"/>
                                <a:gd name="T107" fmla="*/ 785 h 862"/>
                                <a:gd name="T108" fmla="+- 0 8317 6728"/>
                                <a:gd name="T109" fmla="*/ T108 w 1863"/>
                                <a:gd name="T110" fmla="+- 0 742 6"/>
                                <a:gd name="T111" fmla="*/ 742 h 862"/>
                                <a:gd name="T112" fmla="+- 0 8411 6728"/>
                                <a:gd name="T113" fmla="*/ T112 w 1863"/>
                                <a:gd name="T114" fmla="+- 0 692 6"/>
                                <a:gd name="T115" fmla="*/ 692 h 862"/>
                                <a:gd name="T116" fmla="+- 0 8486 6728"/>
                                <a:gd name="T117" fmla="*/ T116 w 1863"/>
                                <a:gd name="T118" fmla="+- 0 636 6"/>
                                <a:gd name="T119" fmla="*/ 636 h 862"/>
                                <a:gd name="T120" fmla="+- 0 8543 6728"/>
                                <a:gd name="T121" fmla="*/ T120 w 1863"/>
                                <a:gd name="T122" fmla="+- 0 574 6"/>
                                <a:gd name="T123" fmla="*/ 574 h 862"/>
                                <a:gd name="T124" fmla="+- 0 8578 6728"/>
                                <a:gd name="T125" fmla="*/ T124 w 1863"/>
                                <a:gd name="T126" fmla="+- 0 508 6"/>
                                <a:gd name="T127" fmla="*/ 508 h 862"/>
                                <a:gd name="T128" fmla="+- 0 8590 6728"/>
                                <a:gd name="T129" fmla="*/ T128 w 1863"/>
                                <a:gd name="T130" fmla="+- 0 438 6"/>
                                <a:gd name="T131" fmla="*/ 438 h 862"/>
                                <a:gd name="T132" fmla="+- 0 8587 6728"/>
                                <a:gd name="T133" fmla="*/ T132 w 1863"/>
                                <a:gd name="T134" fmla="+- 0 403 6"/>
                                <a:gd name="T135" fmla="*/ 403 h 862"/>
                                <a:gd name="T136" fmla="+- 0 8578 6728"/>
                                <a:gd name="T137" fmla="*/ T136 w 1863"/>
                                <a:gd name="T138" fmla="+- 0 368 6"/>
                                <a:gd name="T139" fmla="*/ 368 h 862"/>
                                <a:gd name="T140" fmla="+- 0 8563 6728"/>
                                <a:gd name="T141" fmla="*/ T140 w 1863"/>
                                <a:gd name="T142" fmla="+- 0 334 6"/>
                                <a:gd name="T143" fmla="*/ 334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63" h="862">
                                  <a:moveTo>
                                    <a:pt x="1835" y="328"/>
                                  </a:moveTo>
                                  <a:lnTo>
                                    <a:pt x="27" y="328"/>
                                  </a:lnTo>
                                  <a:lnTo>
                                    <a:pt x="12" y="362"/>
                                  </a:lnTo>
                                  <a:lnTo>
                                    <a:pt x="3" y="397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7" y="536"/>
                                  </a:lnTo>
                                  <a:lnTo>
                                    <a:pt x="73" y="600"/>
                                  </a:lnTo>
                                  <a:lnTo>
                                    <a:pt x="140" y="659"/>
                                  </a:lnTo>
                                  <a:lnTo>
                                    <a:pt x="225" y="712"/>
                                  </a:lnTo>
                                  <a:lnTo>
                                    <a:pt x="326" y="759"/>
                                  </a:lnTo>
                                  <a:lnTo>
                                    <a:pt x="441" y="798"/>
                                  </a:lnTo>
                                  <a:lnTo>
                                    <a:pt x="504" y="814"/>
                                  </a:lnTo>
                                  <a:lnTo>
                                    <a:pt x="569" y="828"/>
                                  </a:lnTo>
                                  <a:lnTo>
                                    <a:pt x="637" y="840"/>
                                  </a:lnTo>
                                  <a:lnTo>
                                    <a:pt x="708" y="849"/>
                                  </a:lnTo>
                                  <a:lnTo>
                                    <a:pt x="780" y="856"/>
                                  </a:lnTo>
                                  <a:lnTo>
                                    <a:pt x="855" y="860"/>
                                  </a:lnTo>
                                  <a:lnTo>
                                    <a:pt x="931" y="862"/>
                                  </a:lnTo>
                                  <a:lnTo>
                                    <a:pt x="1008" y="860"/>
                                  </a:lnTo>
                                  <a:lnTo>
                                    <a:pt x="1082" y="856"/>
                                  </a:lnTo>
                                  <a:lnTo>
                                    <a:pt x="1155" y="849"/>
                                  </a:lnTo>
                                  <a:lnTo>
                                    <a:pt x="1225" y="840"/>
                                  </a:lnTo>
                                  <a:lnTo>
                                    <a:pt x="1293" y="828"/>
                                  </a:lnTo>
                                  <a:lnTo>
                                    <a:pt x="1359" y="814"/>
                                  </a:lnTo>
                                  <a:lnTo>
                                    <a:pt x="1421" y="798"/>
                                  </a:lnTo>
                                  <a:lnTo>
                                    <a:pt x="1481" y="779"/>
                                  </a:lnTo>
                                  <a:lnTo>
                                    <a:pt x="1589" y="736"/>
                                  </a:lnTo>
                                  <a:lnTo>
                                    <a:pt x="1683" y="686"/>
                                  </a:lnTo>
                                  <a:lnTo>
                                    <a:pt x="1758" y="630"/>
                                  </a:lnTo>
                                  <a:lnTo>
                                    <a:pt x="1815" y="568"/>
                                  </a:lnTo>
                                  <a:lnTo>
                                    <a:pt x="1850" y="502"/>
                                  </a:lnTo>
                                  <a:lnTo>
                                    <a:pt x="1862" y="432"/>
                                  </a:lnTo>
                                  <a:lnTo>
                                    <a:pt x="1859" y="397"/>
                                  </a:lnTo>
                                  <a:lnTo>
                                    <a:pt x="1850" y="362"/>
                                  </a:lnTo>
                                  <a:lnTo>
                                    <a:pt x="1835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486"/>
                          <wps:cNvSpPr>
                            <a:spLocks/>
                          </wps:cNvSpPr>
                          <wps:spPr bwMode="auto">
                            <a:xfrm>
                              <a:off x="6728" y="6"/>
                              <a:ext cx="1863" cy="862"/>
                            </a:xfrm>
                            <a:custGeom>
                              <a:avLst/>
                              <a:gdLst>
                                <a:gd name="T0" fmla="+- 0 7659 6728"/>
                                <a:gd name="T1" fmla="*/ T0 w 1863"/>
                                <a:gd name="T2" fmla="+- 0 6 6"/>
                                <a:gd name="T3" fmla="*/ 6 h 862"/>
                                <a:gd name="T4" fmla="+- 0 7583 6728"/>
                                <a:gd name="T5" fmla="*/ T4 w 1863"/>
                                <a:gd name="T6" fmla="+- 0 8 6"/>
                                <a:gd name="T7" fmla="*/ 8 h 862"/>
                                <a:gd name="T8" fmla="+- 0 7508 6728"/>
                                <a:gd name="T9" fmla="*/ T8 w 1863"/>
                                <a:gd name="T10" fmla="+- 0 12 6"/>
                                <a:gd name="T11" fmla="*/ 12 h 862"/>
                                <a:gd name="T12" fmla="+- 0 7436 6728"/>
                                <a:gd name="T13" fmla="*/ T12 w 1863"/>
                                <a:gd name="T14" fmla="+- 0 19 6"/>
                                <a:gd name="T15" fmla="*/ 19 h 862"/>
                                <a:gd name="T16" fmla="+- 0 7365 6728"/>
                                <a:gd name="T17" fmla="*/ T16 w 1863"/>
                                <a:gd name="T18" fmla="+- 0 28 6"/>
                                <a:gd name="T19" fmla="*/ 28 h 862"/>
                                <a:gd name="T20" fmla="+- 0 7297 6728"/>
                                <a:gd name="T21" fmla="*/ T20 w 1863"/>
                                <a:gd name="T22" fmla="+- 0 40 6"/>
                                <a:gd name="T23" fmla="*/ 40 h 862"/>
                                <a:gd name="T24" fmla="+- 0 7232 6728"/>
                                <a:gd name="T25" fmla="*/ T24 w 1863"/>
                                <a:gd name="T26" fmla="+- 0 54 6"/>
                                <a:gd name="T27" fmla="*/ 54 h 862"/>
                                <a:gd name="T28" fmla="+- 0 7169 6728"/>
                                <a:gd name="T29" fmla="*/ T28 w 1863"/>
                                <a:gd name="T30" fmla="+- 0 71 6"/>
                                <a:gd name="T31" fmla="*/ 71 h 862"/>
                                <a:gd name="T32" fmla="+- 0 7110 6728"/>
                                <a:gd name="T33" fmla="*/ T32 w 1863"/>
                                <a:gd name="T34" fmla="+- 0 89 6"/>
                                <a:gd name="T35" fmla="*/ 89 h 862"/>
                                <a:gd name="T36" fmla="+- 0 7001 6728"/>
                                <a:gd name="T37" fmla="*/ T36 w 1863"/>
                                <a:gd name="T38" fmla="+- 0 132 6"/>
                                <a:gd name="T39" fmla="*/ 132 h 862"/>
                                <a:gd name="T40" fmla="+- 0 6908 6728"/>
                                <a:gd name="T41" fmla="*/ T40 w 1863"/>
                                <a:gd name="T42" fmla="+- 0 183 6"/>
                                <a:gd name="T43" fmla="*/ 183 h 862"/>
                                <a:gd name="T44" fmla="+- 0 6832 6728"/>
                                <a:gd name="T45" fmla="*/ T44 w 1863"/>
                                <a:gd name="T46" fmla="+- 0 239 6"/>
                                <a:gd name="T47" fmla="*/ 239 h 862"/>
                                <a:gd name="T48" fmla="+- 0 6776 6728"/>
                                <a:gd name="T49" fmla="*/ T48 w 1863"/>
                                <a:gd name="T50" fmla="+- 0 301 6"/>
                                <a:gd name="T51" fmla="*/ 301 h 862"/>
                                <a:gd name="T52" fmla="+- 0 8543 6728"/>
                                <a:gd name="T53" fmla="*/ T52 w 1863"/>
                                <a:gd name="T54" fmla="+- 0 301 6"/>
                                <a:gd name="T55" fmla="*/ 301 h 862"/>
                                <a:gd name="T56" fmla="+- 0 8486 6728"/>
                                <a:gd name="T57" fmla="*/ T56 w 1863"/>
                                <a:gd name="T58" fmla="+- 0 239 6"/>
                                <a:gd name="T59" fmla="*/ 239 h 862"/>
                                <a:gd name="T60" fmla="+- 0 8411 6728"/>
                                <a:gd name="T61" fmla="*/ T60 w 1863"/>
                                <a:gd name="T62" fmla="+- 0 183 6"/>
                                <a:gd name="T63" fmla="*/ 183 h 862"/>
                                <a:gd name="T64" fmla="+- 0 8317 6728"/>
                                <a:gd name="T65" fmla="*/ T64 w 1863"/>
                                <a:gd name="T66" fmla="+- 0 132 6"/>
                                <a:gd name="T67" fmla="*/ 132 h 862"/>
                                <a:gd name="T68" fmla="+- 0 8209 6728"/>
                                <a:gd name="T69" fmla="*/ T68 w 1863"/>
                                <a:gd name="T70" fmla="+- 0 89 6"/>
                                <a:gd name="T71" fmla="*/ 89 h 862"/>
                                <a:gd name="T72" fmla="+- 0 8149 6728"/>
                                <a:gd name="T73" fmla="*/ T72 w 1863"/>
                                <a:gd name="T74" fmla="+- 0 71 6"/>
                                <a:gd name="T75" fmla="*/ 71 h 862"/>
                                <a:gd name="T76" fmla="+- 0 8087 6728"/>
                                <a:gd name="T77" fmla="*/ T76 w 1863"/>
                                <a:gd name="T78" fmla="+- 0 54 6"/>
                                <a:gd name="T79" fmla="*/ 54 h 862"/>
                                <a:gd name="T80" fmla="+- 0 8021 6728"/>
                                <a:gd name="T81" fmla="*/ T80 w 1863"/>
                                <a:gd name="T82" fmla="+- 0 40 6"/>
                                <a:gd name="T83" fmla="*/ 40 h 862"/>
                                <a:gd name="T84" fmla="+- 0 7953 6728"/>
                                <a:gd name="T85" fmla="*/ T84 w 1863"/>
                                <a:gd name="T86" fmla="+- 0 28 6"/>
                                <a:gd name="T87" fmla="*/ 28 h 862"/>
                                <a:gd name="T88" fmla="+- 0 7883 6728"/>
                                <a:gd name="T89" fmla="*/ T88 w 1863"/>
                                <a:gd name="T90" fmla="+- 0 19 6"/>
                                <a:gd name="T91" fmla="*/ 19 h 862"/>
                                <a:gd name="T92" fmla="+- 0 7810 6728"/>
                                <a:gd name="T93" fmla="*/ T92 w 1863"/>
                                <a:gd name="T94" fmla="+- 0 12 6"/>
                                <a:gd name="T95" fmla="*/ 12 h 862"/>
                                <a:gd name="T96" fmla="+- 0 7736 6728"/>
                                <a:gd name="T97" fmla="*/ T96 w 1863"/>
                                <a:gd name="T98" fmla="+- 0 8 6"/>
                                <a:gd name="T99" fmla="*/ 8 h 862"/>
                                <a:gd name="T100" fmla="+- 0 7659 6728"/>
                                <a:gd name="T101" fmla="*/ T100 w 1863"/>
                                <a:gd name="T102" fmla="+- 0 6 6"/>
                                <a:gd name="T103" fmla="*/ 6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63" h="862">
                                  <a:moveTo>
                                    <a:pt x="931" y="0"/>
                                  </a:moveTo>
                                  <a:lnTo>
                                    <a:pt x="855" y="2"/>
                                  </a:lnTo>
                                  <a:lnTo>
                                    <a:pt x="780" y="6"/>
                                  </a:lnTo>
                                  <a:lnTo>
                                    <a:pt x="708" y="13"/>
                                  </a:lnTo>
                                  <a:lnTo>
                                    <a:pt x="637" y="22"/>
                                  </a:lnTo>
                                  <a:lnTo>
                                    <a:pt x="569" y="34"/>
                                  </a:lnTo>
                                  <a:lnTo>
                                    <a:pt x="504" y="48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273" y="126"/>
                                  </a:lnTo>
                                  <a:lnTo>
                                    <a:pt x="180" y="177"/>
                                  </a:lnTo>
                                  <a:lnTo>
                                    <a:pt x="104" y="233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1815" y="295"/>
                                  </a:lnTo>
                                  <a:lnTo>
                                    <a:pt x="1758" y="233"/>
                                  </a:lnTo>
                                  <a:lnTo>
                                    <a:pt x="1683" y="177"/>
                                  </a:lnTo>
                                  <a:lnTo>
                                    <a:pt x="1589" y="126"/>
                                  </a:lnTo>
                                  <a:lnTo>
                                    <a:pt x="1481" y="83"/>
                                  </a:lnTo>
                                  <a:lnTo>
                                    <a:pt x="1421" y="65"/>
                                  </a:lnTo>
                                  <a:lnTo>
                                    <a:pt x="1359" y="48"/>
                                  </a:lnTo>
                                  <a:lnTo>
                                    <a:pt x="1293" y="34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155" y="13"/>
                                  </a:lnTo>
                                  <a:lnTo>
                                    <a:pt x="1082" y="6"/>
                                  </a:lnTo>
                                  <a:lnTo>
                                    <a:pt x="1008" y="2"/>
                                  </a:lnTo>
                                  <a:lnTo>
                                    <a:pt x="9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483"/>
                        <wpg:cNvGrpSpPr>
                          <a:grpSpLocks/>
                        </wpg:cNvGrpSpPr>
                        <wpg:grpSpPr bwMode="auto">
                          <a:xfrm>
                            <a:off x="6728" y="6"/>
                            <a:ext cx="1863" cy="862"/>
                            <a:chOff x="6728" y="6"/>
                            <a:chExt cx="1863" cy="862"/>
                          </a:xfrm>
                        </wpg:grpSpPr>
                        <wps:wsp>
                          <wps:cNvPr id="135" name="Freeform 484"/>
                          <wps:cNvSpPr>
                            <a:spLocks/>
                          </wps:cNvSpPr>
                          <wps:spPr bwMode="auto">
                            <a:xfrm>
                              <a:off x="6728" y="6"/>
                              <a:ext cx="1863" cy="862"/>
                            </a:xfrm>
                            <a:custGeom>
                              <a:avLst/>
                              <a:gdLst>
                                <a:gd name="T0" fmla="+- 0 8590 6728"/>
                                <a:gd name="T1" fmla="*/ T0 w 1863"/>
                                <a:gd name="T2" fmla="+- 0 438 6"/>
                                <a:gd name="T3" fmla="*/ 438 h 862"/>
                                <a:gd name="T4" fmla="+- 0 8578 6728"/>
                                <a:gd name="T5" fmla="*/ T4 w 1863"/>
                                <a:gd name="T6" fmla="+- 0 368 6"/>
                                <a:gd name="T7" fmla="*/ 368 h 862"/>
                                <a:gd name="T8" fmla="+- 0 8543 6728"/>
                                <a:gd name="T9" fmla="*/ T8 w 1863"/>
                                <a:gd name="T10" fmla="+- 0 301 6"/>
                                <a:gd name="T11" fmla="*/ 301 h 862"/>
                                <a:gd name="T12" fmla="+- 0 8486 6728"/>
                                <a:gd name="T13" fmla="*/ T12 w 1863"/>
                                <a:gd name="T14" fmla="+- 0 239 6"/>
                                <a:gd name="T15" fmla="*/ 239 h 862"/>
                                <a:gd name="T16" fmla="+- 0 8411 6728"/>
                                <a:gd name="T17" fmla="*/ T16 w 1863"/>
                                <a:gd name="T18" fmla="+- 0 183 6"/>
                                <a:gd name="T19" fmla="*/ 183 h 862"/>
                                <a:gd name="T20" fmla="+- 0 8317 6728"/>
                                <a:gd name="T21" fmla="*/ T20 w 1863"/>
                                <a:gd name="T22" fmla="+- 0 132 6"/>
                                <a:gd name="T23" fmla="*/ 132 h 862"/>
                                <a:gd name="T24" fmla="+- 0 8209 6728"/>
                                <a:gd name="T25" fmla="*/ T24 w 1863"/>
                                <a:gd name="T26" fmla="+- 0 89 6"/>
                                <a:gd name="T27" fmla="*/ 89 h 862"/>
                                <a:gd name="T28" fmla="+- 0 8149 6728"/>
                                <a:gd name="T29" fmla="*/ T28 w 1863"/>
                                <a:gd name="T30" fmla="+- 0 71 6"/>
                                <a:gd name="T31" fmla="*/ 71 h 862"/>
                                <a:gd name="T32" fmla="+- 0 8087 6728"/>
                                <a:gd name="T33" fmla="*/ T32 w 1863"/>
                                <a:gd name="T34" fmla="+- 0 54 6"/>
                                <a:gd name="T35" fmla="*/ 54 h 862"/>
                                <a:gd name="T36" fmla="+- 0 8021 6728"/>
                                <a:gd name="T37" fmla="*/ T36 w 1863"/>
                                <a:gd name="T38" fmla="+- 0 40 6"/>
                                <a:gd name="T39" fmla="*/ 40 h 862"/>
                                <a:gd name="T40" fmla="+- 0 7953 6728"/>
                                <a:gd name="T41" fmla="*/ T40 w 1863"/>
                                <a:gd name="T42" fmla="+- 0 28 6"/>
                                <a:gd name="T43" fmla="*/ 28 h 862"/>
                                <a:gd name="T44" fmla="+- 0 7883 6728"/>
                                <a:gd name="T45" fmla="*/ T44 w 1863"/>
                                <a:gd name="T46" fmla="+- 0 19 6"/>
                                <a:gd name="T47" fmla="*/ 19 h 862"/>
                                <a:gd name="T48" fmla="+- 0 7810 6728"/>
                                <a:gd name="T49" fmla="*/ T48 w 1863"/>
                                <a:gd name="T50" fmla="+- 0 12 6"/>
                                <a:gd name="T51" fmla="*/ 12 h 862"/>
                                <a:gd name="T52" fmla="+- 0 7736 6728"/>
                                <a:gd name="T53" fmla="*/ T52 w 1863"/>
                                <a:gd name="T54" fmla="+- 0 8 6"/>
                                <a:gd name="T55" fmla="*/ 8 h 862"/>
                                <a:gd name="T56" fmla="+- 0 7659 6728"/>
                                <a:gd name="T57" fmla="*/ T56 w 1863"/>
                                <a:gd name="T58" fmla="+- 0 6 6"/>
                                <a:gd name="T59" fmla="*/ 6 h 862"/>
                                <a:gd name="T60" fmla="+- 0 7583 6728"/>
                                <a:gd name="T61" fmla="*/ T60 w 1863"/>
                                <a:gd name="T62" fmla="+- 0 8 6"/>
                                <a:gd name="T63" fmla="*/ 8 h 862"/>
                                <a:gd name="T64" fmla="+- 0 7508 6728"/>
                                <a:gd name="T65" fmla="*/ T64 w 1863"/>
                                <a:gd name="T66" fmla="+- 0 12 6"/>
                                <a:gd name="T67" fmla="*/ 12 h 862"/>
                                <a:gd name="T68" fmla="+- 0 7436 6728"/>
                                <a:gd name="T69" fmla="*/ T68 w 1863"/>
                                <a:gd name="T70" fmla="+- 0 19 6"/>
                                <a:gd name="T71" fmla="*/ 19 h 862"/>
                                <a:gd name="T72" fmla="+- 0 7365 6728"/>
                                <a:gd name="T73" fmla="*/ T72 w 1863"/>
                                <a:gd name="T74" fmla="+- 0 28 6"/>
                                <a:gd name="T75" fmla="*/ 28 h 862"/>
                                <a:gd name="T76" fmla="+- 0 7297 6728"/>
                                <a:gd name="T77" fmla="*/ T76 w 1863"/>
                                <a:gd name="T78" fmla="+- 0 40 6"/>
                                <a:gd name="T79" fmla="*/ 40 h 862"/>
                                <a:gd name="T80" fmla="+- 0 7232 6728"/>
                                <a:gd name="T81" fmla="*/ T80 w 1863"/>
                                <a:gd name="T82" fmla="+- 0 54 6"/>
                                <a:gd name="T83" fmla="*/ 54 h 862"/>
                                <a:gd name="T84" fmla="+- 0 7169 6728"/>
                                <a:gd name="T85" fmla="*/ T84 w 1863"/>
                                <a:gd name="T86" fmla="+- 0 71 6"/>
                                <a:gd name="T87" fmla="*/ 71 h 862"/>
                                <a:gd name="T88" fmla="+- 0 7110 6728"/>
                                <a:gd name="T89" fmla="*/ T88 w 1863"/>
                                <a:gd name="T90" fmla="+- 0 89 6"/>
                                <a:gd name="T91" fmla="*/ 89 h 862"/>
                                <a:gd name="T92" fmla="+- 0 7001 6728"/>
                                <a:gd name="T93" fmla="*/ T92 w 1863"/>
                                <a:gd name="T94" fmla="+- 0 132 6"/>
                                <a:gd name="T95" fmla="*/ 132 h 862"/>
                                <a:gd name="T96" fmla="+- 0 6908 6728"/>
                                <a:gd name="T97" fmla="*/ T96 w 1863"/>
                                <a:gd name="T98" fmla="+- 0 183 6"/>
                                <a:gd name="T99" fmla="*/ 183 h 862"/>
                                <a:gd name="T100" fmla="+- 0 6832 6728"/>
                                <a:gd name="T101" fmla="*/ T100 w 1863"/>
                                <a:gd name="T102" fmla="+- 0 239 6"/>
                                <a:gd name="T103" fmla="*/ 239 h 862"/>
                                <a:gd name="T104" fmla="+- 0 6776 6728"/>
                                <a:gd name="T105" fmla="*/ T104 w 1863"/>
                                <a:gd name="T106" fmla="+- 0 301 6"/>
                                <a:gd name="T107" fmla="*/ 301 h 862"/>
                                <a:gd name="T108" fmla="+- 0 6740 6728"/>
                                <a:gd name="T109" fmla="*/ T108 w 1863"/>
                                <a:gd name="T110" fmla="+- 0 368 6"/>
                                <a:gd name="T111" fmla="*/ 368 h 862"/>
                                <a:gd name="T112" fmla="+- 0 6728 6728"/>
                                <a:gd name="T113" fmla="*/ T112 w 1863"/>
                                <a:gd name="T114" fmla="+- 0 438 6"/>
                                <a:gd name="T115" fmla="*/ 438 h 862"/>
                                <a:gd name="T116" fmla="+- 0 6731 6728"/>
                                <a:gd name="T117" fmla="*/ T116 w 1863"/>
                                <a:gd name="T118" fmla="+- 0 474 6"/>
                                <a:gd name="T119" fmla="*/ 474 h 862"/>
                                <a:gd name="T120" fmla="+- 0 6755 6728"/>
                                <a:gd name="T121" fmla="*/ T120 w 1863"/>
                                <a:gd name="T122" fmla="+- 0 542 6"/>
                                <a:gd name="T123" fmla="*/ 542 h 862"/>
                                <a:gd name="T124" fmla="+- 0 6801 6728"/>
                                <a:gd name="T125" fmla="*/ T124 w 1863"/>
                                <a:gd name="T126" fmla="+- 0 606 6"/>
                                <a:gd name="T127" fmla="*/ 606 h 862"/>
                                <a:gd name="T128" fmla="+- 0 6868 6728"/>
                                <a:gd name="T129" fmla="*/ T128 w 1863"/>
                                <a:gd name="T130" fmla="+- 0 665 6"/>
                                <a:gd name="T131" fmla="*/ 665 h 862"/>
                                <a:gd name="T132" fmla="+- 0 6953 6728"/>
                                <a:gd name="T133" fmla="*/ T132 w 1863"/>
                                <a:gd name="T134" fmla="+- 0 718 6"/>
                                <a:gd name="T135" fmla="*/ 718 h 862"/>
                                <a:gd name="T136" fmla="+- 0 7054 6728"/>
                                <a:gd name="T137" fmla="*/ T136 w 1863"/>
                                <a:gd name="T138" fmla="+- 0 765 6"/>
                                <a:gd name="T139" fmla="*/ 765 h 862"/>
                                <a:gd name="T140" fmla="+- 0 7169 6728"/>
                                <a:gd name="T141" fmla="*/ T140 w 1863"/>
                                <a:gd name="T142" fmla="+- 0 804 6"/>
                                <a:gd name="T143" fmla="*/ 804 h 862"/>
                                <a:gd name="T144" fmla="+- 0 7232 6728"/>
                                <a:gd name="T145" fmla="*/ T144 w 1863"/>
                                <a:gd name="T146" fmla="+- 0 820 6"/>
                                <a:gd name="T147" fmla="*/ 820 h 862"/>
                                <a:gd name="T148" fmla="+- 0 7297 6728"/>
                                <a:gd name="T149" fmla="*/ T148 w 1863"/>
                                <a:gd name="T150" fmla="+- 0 834 6"/>
                                <a:gd name="T151" fmla="*/ 834 h 862"/>
                                <a:gd name="T152" fmla="+- 0 7365 6728"/>
                                <a:gd name="T153" fmla="*/ T152 w 1863"/>
                                <a:gd name="T154" fmla="+- 0 846 6"/>
                                <a:gd name="T155" fmla="*/ 846 h 862"/>
                                <a:gd name="T156" fmla="+- 0 7436 6728"/>
                                <a:gd name="T157" fmla="*/ T156 w 1863"/>
                                <a:gd name="T158" fmla="+- 0 855 6"/>
                                <a:gd name="T159" fmla="*/ 855 h 862"/>
                                <a:gd name="T160" fmla="+- 0 7508 6728"/>
                                <a:gd name="T161" fmla="*/ T160 w 1863"/>
                                <a:gd name="T162" fmla="+- 0 862 6"/>
                                <a:gd name="T163" fmla="*/ 862 h 862"/>
                                <a:gd name="T164" fmla="+- 0 7583 6728"/>
                                <a:gd name="T165" fmla="*/ T164 w 1863"/>
                                <a:gd name="T166" fmla="+- 0 866 6"/>
                                <a:gd name="T167" fmla="*/ 866 h 862"/>
                                <a:gd name="T168" fmla="+- 0 7659 6728"/>
                                <a:gd name="T169" fmla="*/ T168 w 1863"/>
                                <a:gd name="T170" fmla="+- 0 868 6"/>
                                <a:gd name="T171" fmla="*/ 868 h 862"/>
                                <a:gd name="T172" fmla="+- 0 7736 6728"/>
                                <a:gd name="T173" fmla="*/ T172 w 1863"/>
                                <a:gd name="T174" fmla="+- 0 866 6"/>
                                <a:gd name="T175" fmla="*/ 866 h 862"/>
                                <a:gd name="T176" fmla="+- 0 7810 6728"/>
                                <a:gd name="T177" fmla="*/ T176 w 1863"/>
                                <a:gd name="T178" fmla="+- 0 862 6"/>
                                <a:gd name="T179" fmla="*/ 862 h 862"/>
                                <a:gd name="T180" fmla="+- 0 7883 6728"/>
                                <a:gd name="T181" fmla="*/ T180 w 1863"/>
                                <a:gd name="T182" fmla="+- 0 855 6"/>
                                <a:gd name="T183" fmla="*/ 855 h 862"/>
                                <a:gd name="T184" fmla="+- 0 7953 6728"/>
                                <a:gd name="T185" fmla="*/ T184 w 1863"/>
                                <a:gd name="T186" fmla="+- 0 846 6"/>
                                <a:gd name="T187" fmla="*/ 846 h 862"/>
                                <a:gd name="T188" fmla="+- 0 8021 6728"/>
                                <a:gd name="T189" fmla="*/ T188 w 1863"/>
                                <a:gd name="T190" fmla="+- 0 834 6"/>
                                <a:gd name="T191" fmla="*/ 834 h 862"/>
                                <a:gd name="T192" fmla="+- 0 8087 6728"/>
                                <a:gd name="T193" fmla="*/ T192 w 1863"/>
                                <a:gd name="T194" fmla="+- 0 820 6"/>
                                <a:gd name="T195" fmla="*/ 820 h 862"/>
                                <a:gd name="T196" fmla="+- 0 8149 6728"/>
                                <a:gd name="T197" fmla="*/ T196 w 1863"/>
                                <a:gd name="T198" fmla="+- 0 804 6"/>
                                <a:gd name="T199" fmla="*/ 804 h 862"/>
                                <a:gd name="T200" fmla="+- 0 8209 6728"/>
                                <a:gd name="T201" fmla="*/ T200 w 1863"/>
                                <a:gd name="T202" fmla="+- 0 785 6"/>
                                <a:gd name="T203" fmla="*/ 785 h 862"/>
                                <a:gd name="T204" fmla="+- 0 8317 6728"/>
                                <a:gd name="T205" fmla="*/ T204 w 1863"/>
                                <a:gd name="T206" fmla="+- 0 742 6"/>
                                <a:gd name="T207" fmla="*/ 742 h 862"/>
                                <a:gd name="T208" fmla="+- 0 8411 6728"/>
                                <a:gd name="T209" fmla="*/ T208 w 1863"/>
                                <a:gd name="T210" fmla="+- 0 692 6"/>
                                <a:gd name="T211" fmla="*/ 692 h 862"/>
                                <a:gd name="T212" fmla="+- 0 8486 6728"/>
                                <a:gd name="T213" fmla="*/ T212 w 1863"/>
                                <a:gd name="T214" fmla="+- 0 636 6"/>
                                <a:gd name="T215" fmla="*/ 636 h 862"/>
                                <a:gd name="T216" fmla="+- 0 8543 6728"/>
                                <a:gd name="T217" fmla="*/ T216 w 1863"/>
                                <a:gd name="T218" fmla="+- 0 574 6"/>
                                <a:gd name="T219" fmla="*/ 574 h 862"/>
                                <a:gd name="T220" fmla="+- 0 8578 6728"/>
                                <a:gd name="T221" fmla="*/ T220 w 1863"/>
                                <a:gd name="T222" fmla="+- 0 508 6"/>
                                <a:gd name="T223" fmla="*/ 508 h 862"/>
                                <a:gd name="T224" fmla="+- 0 8590 6728"/>
                                <a:gd name="T225" fmla="*/ T224 w 1863"/>
                                <a:gd name="T226" fmla="+- 0 438 6"/>
                                <a:gd name="T227" fmla="*/ 438 h 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863" h="862">
                                  <a:moveTo>
                                    <a:pt x="1862" y="432"/>
                                  </a:moveTo>
                                  <a:lnTo>
                                    <a:pt x="1850" y="362"/>
                                  </a:lnTo>
                                  <a:lnTo>
                                    <a:pt x="1815" y="295"/>
                                  </a:lnTo>
                                  <a:lnTo>
                                    <a:pt x="1758" y="233"/>
                                  </a:lnTo>
                                  <a:lnTo>
                                    <a:pt x="1683" y="177"/>
                                  </a:lnTo>
                                  <a:lnTo>
                                    <a:pt x="1589" y="126"/>
                                  </a:lnTo>
                                  <a:lnTo>
                                    <a:pt x="1481" y="83"/>
                                  </a:lnTo>
                                  <a:lnTo>
                                    <a:pt x="1421" y="65"/>
                                  </a:lnTo>
                                  <a:lnTo>
                                    <a:pt x="1359" y="48"/>
                                  </a:lnTo>
                                  <a:lnTo>
                                    <a:pt x="1293" y="34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155" y="13"/>
                                  </a:lnTo>
                                  <a:lnTo>
                                    <a:pt x="1082" y="6"/>
                                  </a:lnTo>
                                  <a:lnTo>
                                    <a:pt x="1008" y="2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855" y="2"/>
                                  </a:lnTo>
                                  <a:lnTo>
                                    <a:pt x="780" y="6"/>
                                  </a:lnTo>
                                  <a:lnTo>
                                    <a:pt x="708" y="13"/>
                                  </a:lnTo>
                                  <a:lnTo>
                                    <a:pt x="637" y="22"/>
                                  </a:lnTo>
                                  <a:lnTo>
                                    <a:pt x="569" y="34"/>
                                  </a:lnTo>
                                  <a:lnTo>
                                    <a:pt x="504" y="48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273" y="126"/>
                                  </a:lnTo>
                                  <a:lnTo>
                                    <a:pt x="180" y="177"/>
                                  </a:lnTo>
                                  <a:lnTo>
                                    <a:pt x="104" y="233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12" y="36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7" y="536"/>
                                  </a:lnTo>
                                  <a:lnTo>
                                    <a:pt x="73" y="600"/>
                                  </a:lnTo>
                                  <a:lnTo>
                                    <a:pt x="140" y="659"/>
                                  </a:lnTo>
                                  <a:lnTo>
                                    <a:pt x="225" y="712"/>
                                  </a:lnTo>
                                  <a:lnTo>
                                    <a:pt x="326" y="759"/>
                                  </a:lnTo>
                                  <a:lnTo>
                                    <a:pt x="441" y="798"/>
                                  </a:lnTo>
                                  <a:lnTo>
                                    <a:pt x="504" y="814"/>
                                  </a:lnTo>
                                  <a:lnTo>
                                    <a:pt x="569" y="828"/>
                                  </a:lnTo>
                                  <a:lnTo>
                                    <a:pt x="637" y="840"/>
                                  </a:lnTo>
                                  <a:lnTo>
                                    <a:pt x="708" y="849"/>
                                  </a:lnTo>
                                  <a:lnTo>
                                    <a:pt x="780" y="856"/>
                                  </a:lnTo>
                                  <a:lnTo>
                                    <a:pt x="855" y="860"/>
                                  </a:lnTo>
                                  <a:lnTo>
                                    <a:pt x="931" y="862"/>
                                  </a:lnTo>
                                  <a:lnTo>
                                    <a:pt x="1008" y="860"/>
                                  </a:lnTo>
                                  <a:lnTo>
                                    <a:pt x="1082" y="856"/>
                                  </a:lnTo>
                                  <a:lnTo>
                                    <a:pt x="1155" y="849"/>
                                  </a:lnTo>
                                  <a:lnTo>
                                    <a:pt x="1225" y="840"/>
                                  </a:lnTo>
                                  <a:lnTo>
                                    <a:pt x="1293" y="828"/>
                                  </a:lnTo>
                                  <a:lnTo>
                                    <a:pt x="1359" y="814"/>
                                  </a:lnTo>
                                  <a:lnTo>
                                    <a:pt x="1421" y="798"/>
                                  </a:lnTo>
                                  <a:lnTo>
                                    <a:pt x="1481" y="779"/>
                                  </a:lnTo>
                                  <a:lnTo>
                                    <a:pt x="1589" y="736"/>
                                  </a:lnTo>
                                  <a:lnTo>
                                    <a:pt x="1683" y="686"/>
                                  </a:lnTo>
                                  <a:lnTo>
                                    <a:pt x="1758" y="630"/>
                                  </a:lnTo>
                                  <a:lnTo>
                                    <a:pt x="1815" y="568"/>
                                  </a:lnTo>
                                  <a:lnTo>
                                    <a:pt x="1850" y="502"/>
                                  </a:lnTo>
                                  <a:lnTo>
                                    <a:pt x="1862" y="4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81"/>
                        <wpg:cNvGrpSpPr>
                          <a:grpSpLocks/>
                        </wpg:cNvGrpSpPr>
                        <wpg:grpSpPr bwMode="auto">
                          <a:xfrm>
                            <a:off x="6" y="179"/>
                            <a:ext cx="1172" cy="516"/>
                            <a:chOff x="6" y="179"/>
                            <a:chExt cx="1172" cy="516"/>
                          </a:xfrm>
                        </wpg:grpSpPr>
                        <wps:wsp>
                          <wps:cNvPr id="137" name="Freeform 482"/>
                          <wps:cNvSpPr>
                            <a:spLocks/>
                          </wps:cNvSpPr>
                          <wps:spPr bwMode="auto">
                            <a:xfrm>
                              <a:off x="6" y="179"/>
                              <a:ext cx="1172" cy="516"/>
                            </a:xfrm>
                            <a:custGeom>
                              <a:avLst/>
                              <a:gdLst>
                                <a:gd name="T0" fmla="+- 0 1177 6"/>
                                <a:gd name="T1" fmla="*/ T0 w 1172"/>
                                <a:gd name="T2" fmla="+- 0 438 179"/>
                                <a:gd name="T3" fmla="*/ 438 h 516"/>
                                <a:gd name="T4" fmla="+- 0 1160 6"/>
                                <a:gd name="T5" fmla="*/ T4 w 1172"/>
                                <a:gd name="T6" fmla="+- 0 376 179"/>
                                <a:gd name="T7" fmla="*/ 376 h 516"/>
                                <a:gd name="T8" fmla="+- 0 1112 6"/>
                                <a:gd name="T9" fmla="*/ T8 w 1172"/>
                                <a:gd name="T10" fmla="+- 0 319 179"/>
                                <a:gd name="T11" fmla="*/ 319 h 516"/>
                                <a:gd name="T12" fmla="+- 0 1037 6"/>
                                <a:gd name="T13" fmla="*/ T12 w 1172"/>
                                <a:gd name="T14" fmla="+- 0 269 179"/>
                                <a:gd name="T15" fmla="*/ 269 h 516"/>
                                <a:gd name="T16" fmla="+- 0 973 6"/>
                                <a:gd name="T17" fmla="*/ T16 w 1172"/>
                                <a:gd name="T18" fmla="+- 0 241 179"/>
                                <a:gd name="T19" fmla="*/ 241 h 516"/>
                                <a:gd name="T20" fmla="+- 0 901 6"/>
                                <a:gd name="T21" fmla="*/ T20 w 1172"/>
                                <a:gd name="T22" fmla="+- 0 218 179"/>
                                <a:gd name="T23" fmla="*/ 218 h 516"/>
                                <a:gd name="T24" fmla="+- 0 820 6"/>
                                <a:gd name="T25" fmla="*/ T24 w 1172"/>
                                <a:gd name="T26" fmla="+- 0 199 179"/>
                                <a:gd name="T27" fmla="*/ 199 h 516"/>
                                <a:gd name="T28" fmla="+- 0 733 6"/>
                                <a:gd name="T29" fmla="*/ T28 w 1172"/>
                                <a:gd name="T30" fmla="+- 0 187 179"/>
                                <a:gd name="T31" fmla="*/ 187 h 516"/>
                                <a:gd name="T32" fmla="+- 0 640 6"/>
                                <a:gd name="T33" fmla="*/ T32 w 1172"/>
                                <a:gd name="T34" fmla="+- 0 180 179"/>
                                <a:gd name="T35" fmla="*/ 180 h 516"/>
                                <a:gd name="T36" fmla="+- 0 592 6"/>
                                <a:gd name="T37" fmla="*/ T36 w 1172"/>
                                <a:gd name="T38" fmla="+- 0 179 179"/>
                                <a:gd name="T39" fmla="*/ 179 h 516"/>
                                <a:gd name="T40" fmla="+- 0 544 6"/>
                                <a:gd name="T41" fmla="*/ T40 w 1172"/>
                                <a:gd name="T42" fmla="+- 0 180 179"/>
                                <a:gd name="T43" fmla="*/ 180 h 516"/>
                                <a:gd name="T44" fmla="+- 0 451 6"/>
                                <a:gd name="T45" fmla="*/ T44 w 1172"/>
                                <a:gd name="T46" fmla="+- 0 187 179"/>
                                <a:gd name="T47" fmla="*/ 187 h 516"/>
                                <a:gd name="T48" fmla="+- 0 364 6"/>
                                <a:gd name="T49" fmla="*/ T48 w 1172"/>
                                <a:gd name="T50" fmla="+- 0 199 179"/>
                                <a:gd name="T51" fmla="*/ 199 h 516"/>
                                <a:gd name="T52" fmla="+- 0 283 6"/>
                                <a:gd name="T53" fmla="*/ T52 w 1172"/>
                                <a:gd name="T54" fmla="+- 0 218 179"/>
                                <a:gd name="T55" fmla="*/ 218 h 516"/>
                                <a:gd name="T56" fmla="+- 0 211 6"/>
                                <a:gd name="T57" fmla="*/ T56 w 1172"/>
                                <a:gd name="T58" fmla="+- 0 241 179"/>
                                <a:gd name="T59" fmla="*/ 241 h 516"/>
                                <a:gd name="T60" fmla="+- 0 147 6"/>
                                <a:gd name="T61" fmla="*/ T60 w 1172"/>
                                <a:gd name="T62" fmla="+- 0 269 179"/>
                                <a:gd name="T63" fmla="*/ 269 h 516"/>
                                <a:gd name="T64" fmla="+- 0 94 6"/>
                                <a:gd name="T65" fmla="*/ T64 w 1172"/>
                                <a:gd name="T66" fmla="+- 0 301 179"/>
                                <a:gd name="T67" fmla="*/ 301 h 516"/>
                                <a:gd name="T68" fmla="+- 0 36 6"/>
                                <a:gd name="T69" fmla="*/ T68 w 1172"/>
                                <a:gd name="T70" fmla="+- 0 356 179"/>
                                <a:gd name="T71" fmla="*/ 356 h 516"/>
                                <a:gd name="T72" fmla="+- 0 8 6"/>
                                <a:gd name="T73" fmla="*/ T72 w 1172"/>
                                <a:gd name="T74" fmla="+- 0 417 179"/>
                                <a:gd name="T75" fmla="*/ 417 h 516"/>
                                <a:gd name="T76" fmla="+- 0 6 6"/>
                                <a:gd name="T77" fmla="*/ T76 w 1172"/>
                                <a:gd name="T78" fmla="+- 0 438 179"/>
                                <a:gd name="T79" fmla="*/ 438 h 516"/>
                                <a:gd name="T80" fmla="+- 0 8 6"/>
                                <a:gd name="T81" fmla="*/ T80 w 1172"/>
                                <a:gd name="T82" fmla="+- 0 459 179"/>
                                <a:gd name="T83" fmla="*/ 459 h 516"/>
                                <a:gd name="T84" fmla="+- 0 36 6"/>
                                <a:gd name="T85" fmla="*/ T84 w 1172"/>
                                <a:gd name="T86" fmla="+- 0 519 179"/>
                                <a:gd name="T87" fmla="*/ 519 h 516"/>
                                <a:gd name="T88" fmla="+- 0 94 6"/>
                                <a:gd name="T89" fmla="*/ T88 w 1172"/>
                                <a:gd name="T90" fmla="+- 0 573 179"/>
                                <a:gd name="T91" fmla="*/ 573 h 516"/>
                                <a:gd name="T92" fmla="+- 0 147 6"/>
                                <a:gd name="T93" fmla="*/ T92 w 1172"/>
                                <a:gd name="T94" fmla="+- 0 605 179"/>
                                <a:gd name="T95" fmla="*/ 605 h 516"/>
                                <a:gd name="T96" fmla="+- 0 211 6"/>
                                <a:gd name="T97" fmla="*/ T96 w 1172"/>
                                <a:gd name="T98" fmla="+- 0 633 179"/>
                                <a:gd name="T99" fmla="*/ 633 h 516"/>
                                <a:gd name="T100" fmla="+- 0 283 6"/>
                                <a:gd name="T101" fmla="*/ T100 w 1172"/>
                                <a:gd name="T102" fmla="+- 0 656 179"/>
                                <a:gd name="T103" fmla="*/ 656 h 516"/>
                                <a:gd name="T104" fmla="+- 0 364 6"/>
                                <a:gd name="T105" fmla="*/ T104 w 1172"/>
                                <a:gd name="T106" fmla="+- 0 675 179"/>
                                <a:gd name="T107" fmla="*/ 675 h 516"/>
                                <a:gd name="T108" fmla="+- 0 451 6"/>
                                <a:gd name="T109" fmla="*/ T108 w 1172"/>
                                <a:gd name="T110" fmla="+- 0 688 179"/>
                                <a:gd name="T111" fmla="*/ 688 h 516"/>
                                <a:gd name="T112" fmla="+- 0 544 6"/>
                                <a:gd name="T113" fmla="*/ T112 w 1172"/>
                                <a:gd name="T114" fmla="+- 0 694 179"/>
                                <a:gd name="T115" fmla="*/ 694 h 516"/>
                                <a:gd name="T116" fmla="+- 0 592 6"/>
                                <a:gd name="T117" fmla="*/ T116 w 1172"/>
                                <a:gd name="T118" fmla="+- 0 695 179"/>
                                <a:gd name="T119" fmla="*/ 695 h 516"/>
                                <a:gd name="T120" fmla="+- 0 640 6"/>
                                <a:gd name="T121" fmla="*/ T120 w 1172"/>
                                <a:gd name="T122" fmla="+- 0 694 179"/>
                                <a:gd name="T123" fmla="*/ 694 h 516"/>
                                <a:gd name="T124" fmla="+- 0 733 6"/>
                                <a:gd name="T125" fmla="*/ T124 w 1172"/>
                                <a:gd name="T126" fmla="+- 0 688 179"/>
                                <a:gd name="T127" fmla="*/ 688 h 516"/>
                                <a:gd name="T128" fmla="+- 0 820 6"/>
                                <a:gd name="T129" fmla="*/ T128 w 1172"/>
                                <a:gd name="T130" fmla="+- 0 675 179"/>
                                <a:gd name="T131" fmla="*/ 675 h 516"/>
                                <a:gd name="T132" fmla="+- 0 901 6"/>
                                <a:gd name="T133" fmla="*/ T132 w 1172"/>
                                <a:gd name="T134" fmla="+- 0 656 179"/>
                                <a:gd name="T135" fmla="*/ 656 h 516"/>
                                <a:gd name="T136" fmla="+- 0 973 6"/>
                                <a:gd name="T137" fmla="*/ T136 w 1172"/>
                                <a:gd name="T138" fmla="+- 0 633 179"/>
                                <a:gd name="T139" fmla="*/ 633 h 516"/>
                                <a:gd name="T140" fmla="+- 0 1037 6"/>
                                <a:gd name="T141" fmla="*/ T140 w 1172"/>
                                <a:gd name="T142" fmla="+- 0 605 179"/>
                                <a:gd name="T143" fmla="*/ 605 h 516"/>
                                <a:gd name="T144" fmla="+- 0 1090 6"/>
                                <a:gd name="T145" fmla="*/ T144 w 1172"/>
                                <a:gd name="T146" fmla="+- 0 573 179"/>
                                <a:gd name="T147" fmla="*/ 573 h 516"/>
                                <a:gd name="T148" fmla="+- 0 1148 6"/>
                                <a:gd name="T149" fmla="*/ T148 w 1172"/>
                                <a:gd name="T150" fmla="+- 0 519 179"/>
                                <a:gd name="T151" fmla="*/ 519 h 516"/>
                                <a:gd name="T152" fmla="+- 0 1175 6"/>
                                <a:gd name="T153" fmla="*/ T152 w 1172"/>
                                <a:gd name="T154" fmla="+- 0 459 179"/>
                                <a:gd name="T155" fmla="*/ 459 h 516"/>
                                <a:gd name="T156" fmla="+- 0 1177 6"/>
                                <a:gd name="T157" fmla="*/ T156 w 1172"/>
                                <a:gd name="T158" fmla="+- 0 438 179"/>
                                <a:gd name="T159" fmla="*/ 438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172" h="516">
                                  <a:moveTo>
                                    <a:pt x="1171" y="259"/>
                                  </a:moveTo>
                                  <a:lnTo>
                                    <a:pt x="1154" y="197"/>
                                  </a:lnTo>
                                  <a:lnTo>
                                    <a:pt x="1106" y="140"/>
                                  </a:lnTo>
                                  <a:lnTo>
                                    <a:pt x="1031" y="90"/>
                                  </a:lnTo>
                                  <a:lnTo>
                                    <a:pt x="967" y="62"/>
                                  </a:lnTo>
                                  <a:lnTo>
                                    <a:pt x="895" y="39"/>
                                  </a:lnTo>
                                  <a:lnTo>
                                    <a:pt x="814" y="20"/>
                                  </a:lnTo>
                                  <a:lnTo>
                                    <a:pt x="727" y="8"/>
                                  </a:lnTo>
                                  <a:lnTo>
                                    <a:pt x="634" y="1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38" y="1"/>
                                  </a:lnTo>
                                  <a:lnTo>
                                    <a:pt x="445" y="8"/>
                                  </a:lnTo>
                                  <a:lnTo>
                                    <a:pt x="358" y="20"/>
                                  </a:lnTo>
                                  <a:lnTo>
                                    <a:pt x="277" y="39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88" y="12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" y="238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" y="280"/>
                                  </a:lnTo>
                                  <a:lnTo>
                                    <a:pt x="30" y="340"/>
                                  </a:lnTo>
                                  <a:lnTo>
                                    <a:pt x="88" y="394"/>
                                  </a:lnTo>
                                  <a:lnTo>
                                    <a:pt x="141" y="426"/>
                                  </a:lnTo>
                                  <a:lnTo>
                                    <a:pt x="205" y="454"/>
                                  </a:lnTo>
                                  <a:lnTo>
                                    <a:pt x="277" y="477"/>
                                  </a:lnTo>
                                  <a:lnTo>
                                    <a:pt x="358" y="496"/>
                                  </a:lnTo>
                                  <a:lnTo>
                                    <a:pt x="445" y="509"/>
                                  </a:lnTo>
                                  <a:lnTo>
                                    <a:pt x="538" y="515"/>
                                  </a:lnTo>
                                  <a:lnTo>
                                    <a:pt x="586" y="516"/>
                                  </a:lnTo>
                                  <a:lnTo>
                                    <a:pt x="634" y="515"/>
                                  </a:lnTo>
                                  <a:lnTo>
                                    <a:pt x="727" y="509"/>
                                  </a:lnTo>
                                  <a:lnTo>
                                    <a:pt x="814" y="496"/>
                                  </a:lnTo>
                                  <a:lnTo>
                                    <a:pt x="895" y="477"/>
                                  </a:lnTo>
                                  <a:lnTo>
                                    <a:pt x="967" y="454"/>
                                  </a:lnTo>
                                  <a:lnTo>
                                    <a:pt x="1031" y="426"/>
                                  </a:lnTo>
                                  <a:lnTo>
                                    <a:pt x="1084" y="394"/>
                                  </a:lnTo>
                                  <a:lnTo>
                                    <a:pt x="1142" y="340"/>
                                  </a:lnTo>
                                  <a:lnTo>
                                    <a:pt x="1169" y="280"/>
                                  </a:lnTo>
                                  <a:lnTo>
                                    <a:pt x="1171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79"/>
                        <wpg:cNvGrpSpPr>
                          <a:grpSpLocks/>
                        </wpg:cNvGrpSpPr>
                        <wpg:grpSpPr bwMode="auto">
                          <a:xfrm>
                            <a:off x="8598" y="438"/>
                            <a:ext cx="675" cy="2"/>
                            <a:chOff x="8598" y="438"/>
                            <a:chExt cx="675" cy="2"/>
                          </a:xfrm>
                        </wpg:grpSpPr>
                        <wps:wsp>
                          <wps:cNvPr id="139" name="Freeform 480"/>
                          <wps:cNvSpPr>
                            <a:spLocks/>
                          </wps:cNvSpPr>
                          <wps:spPr bwMode="auto">
                            <a:xfrm>
                              <a:off x="8598" y="438"/>
                              <a:ext cx="675" cy="2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675"/>
                                <a:gd name="T2" fmla="+- 0 9272 8598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477"/>
                        <wpg:cNvGrpSpPr>
                          <a:grpSpLocks/>
                        </wpg:cNvGrpSpPr>
                        <wpg:grpSpPr bwMode="auto">
                          <a:xfrm>
                            <a:off x="9121" y="366"/>
                            <a:ext cx="231" cy="142"/>
                            <a:chOff x="9121" y="366"/>
                            <a:chExt cx="231" cy="142"/>
                          </a:xfrm>
                        </wpg:grpSpPr>
                        <wps:wsp>
                          <wps:cNvPr id="141" name="Freeform 478"/>
                          <wps:cNvSpPr>
                            <a:spLocks/>
                          </wps:cNvSpPr>
                          <wps:spPr bwMode="auto">
                            <a:xfrm>
                              <a:off x="9121" y="366"/>
                              <a:ext cx="231" cy="142"/>
                            </a:xfrm>
                            <a:custGeom>
                              <a:avLst/>
                              <a:gdLst>
                                <a:gd name="T0" fmla="+- 0 9121 9121"/>
                                <a:gd name="T1" fmla="*/ T0 w 231"/>
                                <a:gd name="T2" fmla="+- 0 366 366"/>
                                <a:gd name="T3" fmla="*/ 366 h 142"/>
                                <a:gd name="T4" fmla="+- 0 9231 9121"/>
                                <a:gd name="T5" fmla="*/ T4 w 231"/>
                                <a:gd name="T6" fmla="+- 0 438 366"/>
                                <a:gd name="T7" fmla="*/ 438 h 142"/>
                                <a:gd name="T8" fmla="+- 0 9121 9121"/>
                                <a:gd name="T9" fmla="*/ T8 w 231"/>
                                <a:gd name="T10" fmla="+- 0 508 366"/>
                                <a:gd name="T11" fmla="*/ 508 h 142"/>
                                <a:gd name="T12" fmla="+- 0 9351 9121"/>
                                <a:gd name="T13" fmla="*/ T12 w 231"/>
                                <a:gd name="T14" fmla="+- 0 438 366"/>
                                <a:gd name="T15" fmla="*/ 438 h 142"/>
                                <a:gd name="T16" fmla="+- 0 9121 9121"/>
                                <a:gd name="T17" fmla="*/ T16 w 231"/>
                                <a:gd name="T18" fmla="+- 0 366 366"/>
                                <a:gd name="T19" fmla="*/ 36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42">
                                  <a:moveTo>
                                    <a:pt x="0" y="0"/>
                                  </a:moveTo>
                                  <a:lnTo>
                                    <a:pt x="110" y="7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67"/>
                        <wpg:cNvGrpSpPr>
                          <a:grpSpLocks/>
                        </wpg:cNvGrpSpPr>
                        <wpg:grpSpPr bwMode="auto">
                          <a:xfrm>
                            <a:off x="9121" y="366"/>
                            <a:ext cx="231" cy="142"/>
                            <a:chOff x="9121" y="366"/>
                            <a:chExt cx="231" cy="142"/>
                          </a:xfrm>
                        </wpg:grpSpPr>
                        <wps:wsp>
                          <wps:cNvPr id="143" name="Freeform 476"/>
                          <wps:cNvSpPr>
                            <a:spLocks/>
                          </wps:cNvSpPr>
                          <wps:spPr bwMode="auto">
                            <a:xfrm>
                              <a:off x="9121" y="366"/>
                              <a:ext cx="231" cy="142"/>
                            </a:xfrm>
                            <a:custGeom>
                              <a:avLst/>
                              <a:gdLst>
                                <a:gd name="T0" fmla="+- 0 9351 9121"/>
                                <a:gd name="T1" fmla="*/ T0 w 231"/>
                                <a:gd name="T2" fmla="+- 0 438 366"/>
                                <a:gd name="T3" fmla="*/ 438 h 142"/>
                                <a:gd name="T4" fmla="+- 0 9121 9121"/>
                                <a:gd name="T5" fmla="*/ T4 w 231"/>
                                <a:gd name="T6" fmla="+- 0 508 366"/>
                                <a:gd name="T7" fmla="*/ 508 h 142"/>
                                <a:gd name="T8" fmla="+- 0 9231 9121"/>
                                <a:gd name="T9" fmla="*/ T8 w 231"/>
                                <a:gd name="T10" fmla="+- 0 438 366"/>
                                <a:gd name="T11" fmla="*/ 438 h 142"/>
                                <a:gd name="T12" fmla="+- 0 9121 9121"/>
                                <a:gd name="T13" fmla="*/ T12 w 231"/>
                                <a:gd name="T14" fmla="+- 0 366 366"/>
                                <a:gd name="T15" fmla="*/ 366 h 142"/>
                                <a:gd name="T16" fmla="+- 0 9351 9121"/>
                                <a:gd name="T17" fmla="*/ T16 w 231"/>
                                <a:gd name="T18" fmla="+- 0 438 366"/>
                                <a:gd name="T19" fmla="*/ 43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42">
                                  <a:moveTo>
                                    <a:pt x="230" y="7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2" y="199"/>
                              <a:ext cx="888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63" w:lineRule="exact"/>
                                  <w:rPr>
                                    <w:rFonts w:ascii="Comic Sans MS" w:eastAsia="Comic Sans MS" w:hAnsi="Comic Sans MS" w:cs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2"/>
                                    <w:w w:val="110"/>
                                    <w:sz w:val="16"/>
                                  </w:rPr>
                                  <w:t>Gezuiverd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5" y="199"/>
                              <a:ext cx="585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63" w:lineRule="exact"/>
                                  <w:rPr>
                                    <w:rFonts w:ascii="Comic Sans MS" w:eastAsia="Comic Sans MS" w:hAnsi="Comic Sans MS" w:cs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3"/>
                                    <w:w w:val="115"/>
                                    <w:sz w:val="16"/>
                                  </w:rPr>
                                  <w:t>Suiker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" y="343"/>
                              <a:ext cx="448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88" w:lineRule="exact"/>
                                  <w:ind w:left="57" w:hanging="58"/>
                                  <w:rPr>
                                    <w:rFonts w:ascii="Comic Sans MS" w:eastAsia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125"/>
                                    <w:sz w:val="8"/>
                                  </w:rPr>
                                  <w:t>Wassen</w:t>
                                </w:r>
                                <w:r>
                                  <w:rPr>
                                    <w:rFonts w:ascii="Comic Sans MS"/>
                                    <w:spacing w:val="-1"/>
                                    <w:w w:val="125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25"/>
                                    <w:sz w:val="8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before="8" w:line="105" w:lineRule="exact"/>
                                  <w:ind w:left="57"/>
                                  <w:rPr>
                                    <w:rFonts w:ascii="Comic Sans MS" w:eastAsia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125"/>
                                    <w:sz w:val="8"/>
                                  </w:rPr>
                                  <w:t>snijden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4" y="345"/>
                              <a:ext cx="630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88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w w:val="125"/>
                                    <w:sz w:val="8"/>
                                  </w:rPr>
                                  <w:t>Extraheren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w w:val="125"/>
                                    <w:sz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w w:val="125"/>
                                    <w:sz w:val="8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before="8" w:line="105" w:lineRule="exact"/>
                                  <w:ind w:left="1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3"/>
                                    <w:w w:val="125"/>
                                    <w:sz w:val="8"/>
                                  </w:rPr>
                                  <w:t>zeven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3" y="386"/>
                              <a:ext cx="619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23" w:lineRule="exact"/>
                                  <w:rPr>
                                    <w:rFonts w:ascii="Comic Sans MS" w:eastAsia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05"/>
                                    <w:sz w:val="12"/>
                                  </w:rPr>
                                  <w:t>Adsorptie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7" y="386"/>
                              <a:ext cx="520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23" w:lineRule="exact"/>
                                  <w:rPr>
                                    <w:rFonts w:ascii="Comic Sans MS" w:eastAsia="Comic Sans MS" w:hAnsi="Comic Sans MS" w:cs="Comic Sans MS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05"/>
                                    <w:sz w:val="12"/>
                                  </w:rPr>
                                  <w:t>Filtratie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6" y="382"/>
                              <a:ext cx="826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63" w:lineRule="exact"/>
                                  <w:rPr>
                                    <w:rFonts w:ascii="Comic Sans MS" w:eastAsia="Comic Sans MS" w:hAnsi="Comic Sans MS" w:cs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115"/>
                                    <w:sz w:val="16"/>
                                  </w:rPr>
                                  <w:t>Indampen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2" y="552"/>
                              <a:ext cx="614" cy="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63" w:lineRule="exact"/>
                                  <w:rPr>
                                    <w:rFonts w:ascii="Comic Sans MS" w:eastAsia="Comic Sans MS" w:hAnsi="Comic Sans MS" w:cs="Comic Sans M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110"/>
                                    <w:sz w:val="16"/>
                                  </w:rPr>
                                  <w:t>Dunsap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6" o:spid="_x0000_s1403" style="width:467.65pt;height:66.25pt;mso-position-horizontal-relative:char;mso-position-vertical-relative:line" coordsize="9353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">
                <v:group id="Group 526" o:spid="_x0000_s1404" style="position:absolute;left:7659;top:875;width:2;height:380" coordorigin="7659,875" coordsize="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527" o:spid="_x0000_s1405" style="position:absolute;left:7659;top:875;width:2;height:380;visibility:visible;mso-wrap-style:square;v-text-anchor:top" coordsize="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PtcYA&#10;AADbAAAADwAAAGRycy9kb3ducmV2LnhtbESPW2sCMRSE3wv+h3AKfRFNtFDqapResGihFC8Ivh2S&#10;093FzcmySdf13xuh0MdhZr5hZovOVaKlJpSeNYyGCgSx8bbkXMN+txw8gwgR2WLlmTRcKMBi3rub&#10;YWb9mTfUbmMuEoRDhhqKGOtMymAKchiGviZO3o9vHMYkm1zaBs8J7io5VupJOiw5LRRY01tB5rT9&#10;dRqUOT6+H0afl+9Xs1ZfSyP7/Y9W64f77mUKIlIX/8N/7ZXVMBnD7Uv6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PtcYAAADbAAAADwAAAAAAAAAAAAAAAACYAgAAZHJz&#10;L2Rvd25yZXYueG1sUEsFBgAAAAAEAAQA9QAAAIsDAAAAAA==&#10;" path="m,l,379e" filled="f" strokeweight=".24297mm">
                    <v:path arrowok="t" o:connecttype="custom" o:connectlocs="0,875;0,1254" o:connectangles="0,0"/>
                  </v:shape>
                </v:group>
                <v:group id="Group 523" o:spid="_x0000_s1406" style="position:absolute;left:7580;top:1117;width:161;height:207" coordorigin="7580,1117" coordsize="161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25" o:spid="_x0000_s1407" style="position:absolute;left:7580;top:1117;width:161;height:207;visibility:visible;mso-wrap-style:square;v-text-anchor:top" coordsize="16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J/cMA&#10;AADbAAAADwAAAGRycy9kb3ducmV2LnhtbESPQWvCQBSE70L/w/IKvenGUoqNboJILQVPTduDt2f2&#10;mQSzb5fsqpt/7xYKHoeZ+YZZldH04kKD7ywrmM8yEMS11R03Cn6+t9MFCB+QNfaWScFIHsriYbLC&#10;XNsrf9GlCo1IEPY5KmhDcLmUvm7JoJ9ZR5y8ox0MhiSHRuoBrwluevmcZa/SYMdpoUVHm5bqU3U2&#10;Cj5cFfh3Yw/VGMdYv+/c2K/3Sj09xvUSRKAY7uH/9qdW8PYCf1/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8J/cMAAADbAAAADwAAAAAAAAAAAAAAAACYAgAAZHJzL2Rv&#10;d25yZXYueG1sUEsFBgAAAAAEAAQA9QAAAIgDAAAAAA==&#10;" path="m,l79,207,122,99r-43,l,xe" fillcolor="black" stroked="f">
                    <v:path arrowok="t" o:connecttype="custom" o:connectlocs="0,1117;79,1324;122,1216;79,1216;0,1117" o:connectangles="0,0,0,0,0"/>
                  </v:shape>
                  <v:shape id="Freeform 524" o:spid="_x0000_s1408" style="position:absolute;left:7580;top:1117;width:161;height:207;visibility:visible;mso-wrap-style:square;v-text-anchor:top" coordsize="16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sZsMA&#10;AADbAAAADwAAAGRycy9kb3ducmV2LnhtbESPQWvCQBSE70L/w/IKvenGQouNboJILQVPTduDt2f2&#10;mQSzb5fsqpt/7xYKHoeZ+YZZldH04kKD7ywrmM8yEMS11R03Cn6+t9MFCB+QNfaWScFIHsriYbLC&#10;XNsrf9GlCo1IEPY5KmhDcLmUvm7JoJ9ZR5y8ox0MhiSHRuoBrwluevmcZa/SYMdpoUVHm5bqU3U2&#10;Cj5cFfh3Yw/VGMdYv+/c2K/3Sj09xvUSRKAY7uH/9qdW8PYCf1/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sZsMAAADbAAAADwAAAAAAAAAAAAAAAACYAgAAZHJzL2Rv&#10;d25yZXYueG1sUEsFBgAAAAAEAAQA9QAAAIgDAAAAAA==&#10;" path="m161,l79,99r43,l161,xe" fillcolor="black" stroked="f">
                    <v:path arrowok="t" o:connecttype="custom" o:connectlocs="161,1117;79,1216;122,1216;161,1117" o:connectangles="0,0,0,0"/>
                  </v:shape>
                </v:group>
                <v:group id="Group 521" o:spid="_x0000_s1409" style="position:absolute;left:7580;top:1117;width:161;height:207" coordorigin="7580,1117" coordsize="161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522" o:spid="_x0000_s1410" style="position:absolute;left:7580;top:1117;width:161;height:207;visibility:visible;mso-wrap-style:square;v-text-anchor:top" coordsize="16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F0sYA&#10;AADbAAAADwAAAGRycy9kb3ducmV2LnhtbESPQWsCMRSE74X+h/AK3mrWim3dGkVWBQ8FqRb0+Ni8&#10;7q5uXtJN1NVfbwoFj8PMfMOMJq2pxYkaX1lW0OsmIIhzqysuFHxvFs/vIHxA1lhbJgUX8jAZPz6M&#10;MNX2zF90WodCRAj7FBWUIbhUSp+XZNB3rSOO3o9tDIYom0LqBs8Rbmr5kiSv0mDFcaFER1lJ+WF9&#10;NArq3fWwyj5/3XY2H/bddO/6WTFQqvPUTj9ABGrDPfzfXmoFwzf4+xJ/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F0sYAAADbAAAADwAAAAAAAAAAAAAAAACYAgAAZHJz&#10;L2Rvd25yZXYueG1sUEsFBgAAAAAEAAQA9QAAAIsDAAAAAA==&#10;" path="m79,207l,,79,99,161,,79,207xe" filled="f" strokeweight=".12pt">
                    <v:path arrowok="t" o:connecttype="custom" o:connectlocs="79,1324;0,1117;79,1216;161,1117;79,1324" o:connectangles="0,0,0,0,0"/>
                  </v:shape>
                </v:group>
                <v:group id="Group 519" o:spid="_x0000_s1411" style="position:absolute;left:1185;top:438;width:305;height:3" coordorigin="1185,438" coordsize="30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520" o:spid="_x0000_s1412" style="position:absolute;left:1185;top:438;width:305;height:3;visibility:visible;mso-wrap-style:square;v-text-anchor:top" coordsize="30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NVsQA&#10;AADbAAAADwAAAGRycy9kb3ducmV2LnhtbESPwWrDMBBE74X+g9hCbo2cHEzsRDEhkJJr3Bx6XKyt&#10;7NpaOZYa2/36qhDocZiZN8yumGwn7jT4xrGC1TIBQVw53bBRcH0/vW5A+ICssXNMCmbyUOyfn3aY&#10;azfyhe5lMCJC2OeooA6hz6X0VU0W/dL1xNH7dIPFEOVgpB5wjHDbyXWSpNJiw3Ghxp6ONVVt+W0V&#10;rK9lmWY/b8f09HH7Wp3HuTVmVmrxMh22IAJN4T/8aJ+1giyDvy/x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5TVbEAAAA2wAAAA8AAAAAAAAAAAAAAAAAmAIAAGRycy9k&#10;b3ducmV2LnhtbFBLBQYAAAAABAAEAPUAAACJAwAAAAA=&#10;" path="m,l304,3e" filled="f" strokeweight=".21653mm">
                    <v:path arrowok="t" o:connecttype="custom" o:connectlocs="0,438;304,441" o:connectangles="0,0"/>
                  </v:shape>
                </v:group>
                <v:group id="Group 517" o:spid="_x0000_s1413" style="position:absolute;left:1341;top:369;width:231;height:142" coordorigin="1341,369" coordsize="23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518" o:spid="_x0000_s1414" style="position:absolute;left:1341;top:369;width:231;height:142;visibility:visible;mso-wrap-style:square;v-text-anchor:top" coordsize="23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dMsIA&#10;AADcAAAADwAAAGRycy9kb3ducmV2LnhtbERPzWoCMRC+C32HMAUvUrN6ENlulLLQ4kXw7wHGzXQ3&#10;7WayJNHd9umNIHibj+93ivVgW3ElH4xjBbNpBoK4ctpwreB0/HxbgggRWWPrmBT8UYD16mVUYK5d&#10;z3u6HmItUgiHHBU0MXa5lKFqyGKYuo44cd/OW4wJ+lpqj30Kt62cZ9lCWjScGhrsqGyo+j1crALz&#10;M99+lVLbodz99xOzOFf7nVdq/Dp8vIOINMSn+OHe6DQ/m8H9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V0ywgAAANwAAAAPAAAAAAAAAAAAAAAAAJgCAABkcnMvZG93&#10;bnJldi54bWxQSwUGAAAAAAQABAD1AAAAhwMAAAAA&#10;" path="m2,l112,72,,141,230,72,2,xe" fillcolor="black" stroked="f">
                    <v:path arrowok="t" o:connecttype="custom" o:connectlocs="2,369;112,441;0,510;230,441;2,369" o:connectangles="0,0,0,0,0"/>
                  </v:shape>
                </v:group>
                <v:group id="Group 515" o:spid="_x0000_s1415" style="position:absolute;left:1341;top:369;width:231;height:142" coordorigin="1341,369" coordsize="23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16" o:spid="_x0000_s1416" style="position:absolute;left:1341;top:369;width:231;height:142;visibility:visible;mso-wrap-style:square;v-text-anchor:top" coordsize="23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W68EA&#10;AADcAAAADwAAAGRycy9kb3ducmV2LnhtbERPS4vCMBC+C/6HMMJeRFNXEKlGKYLg7mV9gschGdti&#10;MylN1nb//UYQvM3H95zlurOVeFDjS8cKJuMEBLF2puRcwfm0Hc1B+IBssHJMCv7Iw3rV7y0xNa7l&#10;Az2OIRcxhH2KCooQ6lRKrwuy6MeuJo7czTUWQ4RNLk2DbQy3lfxMkpm0WHJsKLCmTUH6fvy1Cuzw&#10;q+omdqMzvF4u++9Zpn98q9THoMsWIAJ14S1+uXcmzk+m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mVuvBAAAA3AAAAA8AAAAAAAAAAAAAAAAAmAIAAGRycy9kb3du&#10;cmV2LnhtbFBLBQYAAAAABAAEAPUAAACGAwAAAAA=&#10;" path="m230,72l,141,112,72,2,,230,72xe" filled="f" strokeweight=".12pt">
                    <v:path arrowok="t" o:connecttype="custom" o:connectlocs="230,441;0,510;112,441;2,369;230,441" o:connectangles="0,0,0,0,0"/>
                  </v:shape>
                </v:group>
                <v:group id="Group 513" o:spid="_x0000_s1417" style="position:absolute;left:1576;top:181;width:1184;height:516" coordorigin="1576,181" coordsize="1184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14" o:spid="_x0000_s1418" style="position:absolute;left:1576;top:181;width:1184;height:516;visibility:visible;mso-wrap-style:square;v-text-anchor:top" coordsize="118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rsMMA&#10;AADcAAAADwAAAGRycy9kb3ducmV2LnhtbERPS2vCQBC+F/wPywi9iO5WrEh0Fa0YeiiID/A6Zsck&#10;mJ0N2a0m/75bKPQ2H99zFqvWVuJBjS8da3gbKRDEmTMl5xrOp91wBsIHZIOVY9LQkYfVsveywMS4&#10;Jx/ocQy5iCHsE9RQhFAnUvqsIIt+5GriyN1cYzFE2OTSNPiM4baSY6Wm0mLJsaHAmj4Kyu7Hb6th&#10;P7gqdxmkm/Q+8133dZ2k2dZp/dpv13MQgdrwL/5zf5o4X73D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trsMMAAADcAAAADwAAAAAAAAAAAAAAAACYAgAAZHJzL2Rv&#10;d25yZXYueG1sUEsFBgAAAAAEAAQA9QAAAIgDAAAAAA==&#10;" path="m1183,260r-17,-63l1117,140,1040,91,976,63,903,39,821,21,734,8,641,1,593,,544,1,450,8,362,21,281,39,207,63,143,91,89,123,30,177,2,238,,260r2,21l30,341r59,54l143,427r64,28l281,478r81,18l450,509r94,7l593,516r48,l734,509r87,-13l903,478r73,-23l1040,427r54,-32l1153,341r28,-60l1183,260xe" filled="f" strokeweight=".22075mm">
                    <v:path arrowok="t" o:connecttype="custom" o:connectlocs="1183,441;1166,378;1117,321;1040,272;976,244;903,220;821,202;734,189;641,182;593,181;544,182;450,189;362,202;281,220;207,244;143,272;89,304;30,358;2,419;0,441;2,462;30,522;89,576;143,608;207,636;281,659;362,677;450,690;544,697;593,697;641,697;734,690;821,677;903,659;976,636;1040,608;1094,576;1153,522;1181,462;1183,441" o:connectangles="0,0,0,0,0,0,0,0,0,0,0,0,0,0,0,0,0,0,0,0,0,0,0,0,0,0,0,0,0,0,0,0,0,0,0,0,0,0,0,0"/>
                  </v:shape>
                </v:group>
                <v:group id="Group 511" o:spid="_x0000_s1419" style="position:absolute;left:2766;top:438;width:447;height:3" coordorigin="2766,438" coordsize="44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12" o:spid="_x0000_s1420" style="position:absolute;left:2766;top:438;width:447;height:3;visibility:visible;mso-wrap-style:square;v-text-anchor:top" coordsize="44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WBb4A&#10;AADcAAAADwAAAGRycy9kb3ducmV2LnhtbERPS4vCMBC+C/6HMMLeNNmCD7qmZREW9mr1oLehGZuy&#10;zaQ0Ueu/NwuCt/n4nrMtR9eJGw2h9azhc6FAENfetNxoOB5+5hsQISIb7DyThgcFKIvpZIu58Xfe&#10;062KjUghHHLUYGPscylDbclhWPieOHEXPziMCQ6NNAPeU7jrZKbUSjpsOTVY7Glnqf6rrk7DSmWm&#10;2i8fdDqzrTIVa0IMWn/Mxu8vEJHG+Ba/3L8mzVdr+H8mXSCL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vFgW+AAAA3AAAAA8AAAAAAAAAAAAAAAAAmAIAAGRycy9kb3ducmV2&#10;LnhtbFBLBQYAAAAABAAEAPUAAACDAwAAAAA=&#10;" path="m,3l446,e" filled="f" strokeweight=".21653mm">
                    <v:path arrowok="t" o:connecttype="custom" o:connectlocs="0,441;446,438" o:connectangles="0,0"/>
                  </v:shape>
                </v:group>
                <v:group id="Group 509" o:spid="_x0000_s1421" style="position:absolute;left:3061;top:369;width:233;height:142" coordorigin="3061,369" coordsize="23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10" o:spid="_x0000_s1422" style="position:absolute;left:3061;top:369;width:233;height:142;visibility:visible;mso-wrap-style:square;v-text-anchor:top" coordsize="2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XIcMA&#10;AADcAAAADwAAAGRycy9kb3ducmV2LnhtbERP32vCMBB+F/wfwgl7m6lliFajDGUw5lDshvh4NGdb&#10;1lxqkmm3v34RBr7dx/fz5svONOJCzteWFYyGCQjiwuqaSwWfHy+PExA+IGtsLJOCH/KwXPR7c8y0&#10;vfKeLnkoRQxhn6GCKoQ2k9IXFRn0Q9sSR+5kncEQoSuldniN4aaRaZKMpcGaY0OFLa0qKr7yb6PA&#10;Pa3f2uPGnU26y5vfQznZyvRdqYdB9zwDEagLd/G/+1XH+ckU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UXIcMAAADcAAAADwAAAAAAAAAAAAAAAACYAgAAZHJzL2Rv&#10;d25yZXYueG1sUEsFBgAAAAAEAAQA9QAAAIgDAAAAAA==&#10;" path="m,l115,69,5,141,233,69,,xe" fillcolor="black" stroked="f">
                    <v:path arrowok="t" o:connecttype="custom" o:connectlocs="0,369;115,438;5,510;233,438;0,369" o:connectangles="0,0,0,0,0"/>
                  </v:shape>
                </v:group>
                <v:group id="Group 507" o:spid="_x0000_s1423" style="position:absolute;left:3061;top:369;width:233;height:142" coordorigin="3061,369" coordsize="23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08" o:spid="_x0000_s1424" style="position:absolute;left:3061;top:369;width:233;height:142;visibility:visible;mso-wrap-style:square;v-text-anchor:top" coordsize="2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rbcAA&#10;AADcAAAADwAAAGRycy9kb3ducmV2LnhtbERPTYvCMBC9L/gfwgjetmk9iFTTIoKyFw/VPexxbMam&#10;2ExKk63135uFBW/zeJ+zLSfbiZEG3zpWkCUpCOLa6ZYbBd+Xw+cahA/IGjvHpOBJHspi9rHFXLsH&#10;VzSeQyNiCPscFZgQ+lxKXxuy6BPXE0fu5gaLIcKhkXrARwy3nVym6UpabDk2GOxpb6i+n3+tgtOz&#10;PR3xZ1of6mtF+5sxY2WNUov5tNuACDSFt/jf/aXj/CyDv2fiBbJ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HrbcAAAADcAAAADwAAAAAAAAAAAAAAAACYAgAAZHJzL2Rvd25y&#10;ZXYueG1sUEsFBgAAAAAEAAQA9QAAAIUDAAAAAA==&#10;" path="m233,69l5,141,115,69,,,233,69xe" filled="f" strokeweight=".12pt">
                    <v:path arrowok="t" o:connecttype="custom" o:connectlocs="233,438;5,510;115,438;0,369;233,438" o:connectangles="0,0,0,0,0"/>
                  </v:shape>
                </v:group>
                <v:group id="Group 505" o:spid="_x0000_s1425" style="position:absolute;left:3299;top:191;width:1124;height:492" coordorigin="3299,191" coordsize="1124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506" o:spid="_x0000_s1426" style="position:absolute;left:3299;top:191;width:1124;height:492;visibility:visible;mso-wrap-style:square;v-text-anchor:top" coordsize="11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F+cMA&#10;AADcAAAADwAAAGRycy9kb3ducmV2LnhtbERPTU8CMRC9m/AfmiHxJl0EBRcKUYMJHAxh0fu4HbYb&#10;ttNNW9n131MTE2/z8j5nue5tIy7kQ+1YwXiUgSAuna65UvBxfLubgwgRWWPjmBT8UID1anCzxFy7&#10;jg90KWIlUgiHHBWYGNtcylAashhGriVO3Ml5izFBX0ntsUvhtpH3WfYoLdacGgy29GqoPBffVsHX&#10;bv/eHcxneCrcdGIfXjb+NMuUuh32zwsQkfr4L/5zb3WaP57A7zPp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yF+cMAAADcAAAADwAAAAAAAAAAAAAAAACYAgAAZHJzL2Rv&#10;d25yZXYueG1sUEsFBgAAAAAEAAQA9QAAAIgDAAAAAA==&#10;" path="m1123,247r-16,-59l1060,134,988,86,927,59,857,37,780,19,696,7,607,1,561,,515,1,427,7,343,19,266,37,196,59,135,86,63,134,16,188,,247r2,20l28,324r56,52l164,420r66,25l304,465r80,14l470,489r91,3l607,491r89,-6l780,473r77,-18l927,433r61,-27l1060,359r47,-53l1123,247xe" filled="f" strokeweight=".22078mm">
                    <v:path arrowok="t" o:connecttype="custom" o:connectlocs="1123,438;1107,379;1060,325;988,277;927,250;857,228;780,210;696,198;607,192;561,191;515,192;427,198;343,210;266,228;196,250;135,277;63,325;16,379;0,438;2,458;28,515;84,567;164,611;230,636;304,656;384,670;470,680;561,683;607,682;696,676;780,664;857,646;927,624;988,597;1060,550;1107,497;1123,438" o:connectangles="0,0,0,0,0,0,0,0,0,0,0,0,0,0,0,0,0,0,0,0,0,0,0,0,0,0,0,0,0,0,0,0,0,0,0,0,0"/>
                  </v:shape>
                </v:group>
                <v:group id="Group 503" o:spid="_x0000_s1427" style="position:absolute;left:4429;top:438;width:358;height:2" coordorigin="4429,438" coordsize="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04" o:spid="_x0000_s1428" style="position:absolute;left:4429;top:438;width:358;height:2;visibility:visible;mso-wrap-style:square;v-text-anchor:top" coordsize="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SOMMA&#10;AADcAAAADwAAAGRycy9kb3ducmV2LnhtbERPTWsCMRC9C/0PYQpeRLMKWlmNsoqCpxatqMdhM93d&#10;upksSdTtv28KBW/zeJ8zX7amFndyvrKsYDhIQBDnVldcKDh+bvtTED4ga6wtk4If8rBcvHTmmGr7&#10;4D3dD6EQMYR9igrKEJpUSp+XZNAPbEMcuS/rDIYIXSG1w0cMN7UcJclEGqw4NpTY0Lqk/Hq4GQXv&#10;k3OdnTLeFbee+bisvJtuvt+U6r622QxEoDY8xf/unY7zh2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nSOMMAAADcAAAADwAAAAAAAAAAAAAAAACYAgAAZHJzL2Rv&#10;d25yZXYueG1sUEsFBgAAAAAEAAQA9QAAAIgDAAAAAA==&#10;" path="m,l358,e" filled="f" strokeweight=".21653mm">
                    <v:path arrowok="t" o:connecttype="custom" o:connectlocs="0,0;358,0" o:connectangles="0,0"/>
                  </v:shape>
                </v:group>
                <v:group id="Group 501" o:spid="_x0000_s1429" style="position:absolute;left:4635;top:366;width:233;height:142" coordorigin="4635,366" coordsize="23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02" o:spid="_x0000_s1430" style="position:absolute;left:4635;top:366;width:233;height:142;visibility:visible;mso-wrap-style:square;v-text-anchor:top" coordsize="2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wFcQA&#10;AADcAAAADwAAAGRycy9kb3ducmV2LnhtbERP32vCMBB+H/g/hBP2NlPL2KQaRRRBnGxYx/DxaG5t&#10;WXOpSdTqX28Gg73dx/fzJrPONOJMzteWFQwHCQjiwuqaSwWf+9XTCIQPyBoby6TgSh5m097DBDNt&#10;L7yjcx5KEUPYZ6igCqHNpPRFRQb9wLbEkfu2zmCI0JVSO7zEcNPINElepMGaY0OFLS0qKn7yk1Hg&#10;npeb9vDmjib9yJvbVzl6l+lWqcd+Nx+DCNSFf/Gfe63j/OEr/D4TL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sBXEAAAA3AAAAA8AAAAAAAAAAAAAAAAAmAIAAGRycy9k&#10;b3ducmV2LnhtbFBLBQYAAAAABAAEAPUAAACJAwAAAAA=&#10;" path="m,l111,72,,142,233,72,,xe" fillcolor="black" stroked="f">
                    <v:path arrowok="t" o:connecttype="custom" o:connectlocs="0,366;111,438;0,508;233,438;0,366" o:connectangles="0,0,0,0,0"/>
                  </v:shape>
                </v:group>
                <v:group id="Group 499" o:spid="_x0000_s1431" style="position:absolute;left:4635;top:366;width:233;height:142" coordorigin="4635,366" coordsize="23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00" o:spid="_x0000_s1432" style="position:absolute;left:4635;top:366;width:233;height:142;visibility:visible;mso-wrap-style:square;v-text-anchor:top" coordsize="2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na8EA&#10;AADcAAAADwAAAGRycy9kb3ducmV2LnhtbERPPWvDMBDdA/kP4grdGtkZSupGNsWQ0MWD0w4dr9bF&#10;MrVOxlIc+99XgUC2e7zP2xez7cVEo+8cK0g3CQjixumOWwXfX4eXHQgfkDX2jknBQh6KfL3aY6bd&#10;lWuaTqEVMYR9hgpMCEMmpW8MWfQbNxBH7uxGiyHCsZV6xGsMt73cJsmrtNhxbDA4UGmo+TtdrIJq&#10;6aoj/sy7Q/NbU3k2ZqqtUer5af54BxFoDg/x3f2p4/z0DW7Px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352vBAAAA3AAAAA8AAAAAAAAAAAAAAAAAmAIAAGRycy9kb3du&#10;cmV2LnhtbFBLBQYAAAAABAAEAPUAAACGAwAAAAA=&#10;" path="m233,72l,142,111,72,,,233,72xe" filled="f" strokeweight=".12pt">
                    <v:path arrowok="t" o:connecttype="custom" o:connectlocs="233,438;0,508;111,438;0,366;233,438" o:connectangles="0,0,0,0,0"/>
                  </v:shape>
                </v:group>
                <v:group id="Group 497" o:spid="_x0000_s1433" style="position:absolute;left:6003;top:438;width:636;height:3" coordorigin="6003,438" coordsize="63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98" o:spid="_x0000_s1434" style="position:absolute;left:6003;top:438;width:636;height:3;visibility:visible;mso-wrap-style:square;v-text-anchor:top" coordsize="63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+BZcMA&#10;AADcAAAADwAAAGRycy9kb3ducmV2LnhtbERPS2sCMRC+C/0PYQRvmtWDyNYo1aLWi0Vb6HXYzD7q&#10;ZrIm6br66xuh0Nt8fM+ZLztTi5acrywrGI8SEMSZ1RUXCj4/NsMZCB+QNdaWScGNPCwXT705ptpe&#10;+UjtKRQihrBPUUEZQpNK6bOSDPqRbYgjl1tnMEToCqkdXmO4qeUkSabSYMWxocSG1iVl59OPUeDy&#10;1fbruD9c/Czfvd6/9bs9yFapQb97eQYRqAv/4j/3m47zJ2N4PB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+BZcMAAADcAAAADwAAAAAAAAAAAAAAAACYAgAAZHJzL2Rv&#10;d25yZXYueG1sUEsFBgAAAAAEAAQA9QAAAIgDAAAAAA==&#10;" path="m,3l636,e" filled="f" strokeweight=".21653mm">
                    <v:path arrowok="t" o:connecttype="custom" o:connectlocs="0,441;636,438" o:connectangles="0,0"/>
                  </v:shape>
                </v:group>
                <v:group id="Group 495" o:spid="_x0000_s1435" style="position:absolute;left:6491;top:369;width:233;height:142" coordorigin="6491,369" coordsize="23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496" o:spid="_x0000_s1436" style="position:absolute;left:6491;top:369;width:233;height:142;visibility:visible;mso-wrap-style:square;v-text-anchor:top" coordsize="2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8q8MA&#10;AADcAAAADwAAAGRycy9kb3ducmV2LnhtbERP32vCMBB+H+x/CDfwbaarY0g1ikwE2URZFdnj0dza&#10;YnOpSabVv94Ig73dx/fzxtPONOJEzteWFbz0ExDEhdU1lwp228XzEIQPyBoby6TgQh6mk8eHMWba&#10;nvmLTnkoRQxhn6GCKoQ2k9IXFRn0fdsSR+7HOoMhQldK7fAcw00j0yR5kwZrjg0VtvReUXHIf40C&#10;9zr/aL8/3dGkm7y57svhWqYrpXpP3WwEIlAX/sV/7qWO89MB3J+JF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8q8MAAADcAAAADwAAAAAAAAAAAAAAAACYAgAAZHJzL2Rv&#10;d25yZXYueG1sUEsFBgAAAAAEAAQA9QAAAIgDAAAAAA==&#10;" path="m,l112,69,,141,232,69,,xe" fillcolor="black" stroked="f">
                    <v:path arrowok="t" o:connecttype="custom" o:connectlocs="0,369;112,438;0,510;232,438;0,369" o:connectangles="0,0,0,0,0"/>
                  </v:shape>
                </v:group>
                <v:group id="Group 493" o:spid="_x0000_s1437" style="position:absolute;left:6491;top:369;width:233;height:142" coordorigin="6491,369" coordsize="233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94" o:spid="_x0000_s1438" style="position:absolute;left:6491;top:369;width:233;height:142;visibility:visible;mso-wrap-style:square;v-text-anchor:top" coordsize="23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n08AA&#10;AADcAAAADwAAAGRycy9kb3ducmV2LnhtbERPTYvCMBC9C/6HMII3TVdQpGtaFkHx4qHqYY+zzdiU&#10;bSalibX+eyMI3ubxPmeTD7YRPXW+dqzga56AIC6drrlScDnvZmsQPiBrbByTggd5yLPxaIOpdncu&#10;qD+FSsQQ9ikqMCG0qZS+NGTRz11LHLmr6yyGCLtK6g7vMdw2cpEkK2mx5thgsKWtofL/dLMKjo/6&#10;uMffYb0r/wraXo3pC2uUmk6Gn28QgYbwEb/dBx3nL5bweiZe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Yn08AAAADcAAAADwAAAAAAAAAAAAAAAACYAgAAZHJzL2Rvd25y&#10;ZXYueG1sUEsFBgAAAAAEAAQA9QAAAIUDAAAAAA==&#10;" path="m232,69l,141,112,69,,,232,69xe" filled="f" strokeweight=".12pt">
                    <v:path arrowok="t" o:connecttype="custom" o:connectlocs="232,438;0,510;112,438;0,369;232,438" o:connectangles="0,0,0,0,0"/>
                  </v:shape>
                </v:group>
                <v:group id="Group 490" o:spid="_x0000_s1439" style="position:absolute;left:4875;top:191;width:1124;height:492" coordorigin="4875,191" coordsize="1124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492" o:spid="_x0000_s1440" style="position:absolute;left:4875;top:191;width:1124;height:492;visibility:visible;mso-wrap-style:square;v-text-anchor:top" coordsize="11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zlMMA&#10;AADcAAAADwAAAGRycy9kb3ducmV2LnhtbERPS2vCQBC+F/oflil4qxsjVImuUkqDhfbiC/Q2ZMdk&#10;MTsbstsk/fddQfA2H99zluvB1qKj1hvHCibjBARx4bThUsFhn7/OQfiArLF2TAr+yMN69fy0xEy7&#10;nrfU7UIpYgj7DBVUITSZlL6oyKIfu4Y4chfXWgwRtqXULfYx3NYyTZI3adFwbKiwoY+Kiuvu1yrI&#10;O2M8ndPPn+t3fppO+rybbo5KjV6G9wWIQEN4iO/uLx3npzO4PR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zlMMAAADcAAAADwAAAAAAAAAAAAAAAACYAgAAZHJzL2Rv&#10;d25yZXYueG1sUEsFBgAAAAAEAAQA9QAAAIgDAAAAAA==&#10;" path="m1079,151l45,151,8,207,,247r2,20l29,324r56,52l165,420r66,25l304,465r81,14l471,489r91,3l608,491r89,-6l780,473r78,-18l927,433r61,-27l1061,359r46,-53l1124,247r-2,-20l1116,207r-9,-19l1095,169r-16,-18xe" stroked="f">
                    <v:path arrowok="t" o:connecttype="custom" o:connectlocs="1079,342;45,342;8,398;0,438;2,458;29,515;85,567;165,611;231,636;304,656;385,670;471,680;562,683;608,682;697,676;780,664;858,646;927,624;988,597;1061,550;1107,497;1124,438;1122,418;1116,398;1107,379;1095,360;1079,342" o:connectangles="0,0,0,0,0,0,0,0,0,0,0,0,0,0,0,0,0,0,0,0,0,0,0,0,0,0,0"/>
                  </v:shape>
                  <v:shape id="Freeform 491" o:spid="_x0000_s1441" style="position:absolute;left:4875;top:191;width:1124;height:492;visibility:visible;mso-wrap-style:square;v-text-anchor:top" coordsize="11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n5sUA&#10;AADcAAAADwAAAGRycy9kb3ducmV2LnhtbESPQWvDMAyF74P9B6PBbqvTFErJ6pYxFlZYL2032G4i&#10;1hLTWA6xm2T/fjoUepN4T+99Wm8n36qB+ugCG5jPMlDEVbCOawOfp/JpBSomZIttYDLwRxG2m/u7&#10;NRY2jHyg4ZhqJSEcCzTQpNQVWseqIY9xFjpi0X5D7zHJ2tfa9jhKuG91nmVL7dGxNDTY0WtD1fl4&#10;8QbKwblIP/nb/vxRfi/mYzks3r+MeXyYXp5BJZrSzXy93lnBz4VWnpEJ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yfmxQAAANwAAAAPAAAAAAAAAAAAAAAAAJgCAABkcnMv&#10;ZG93bnJldi54bWxQSwUGAAAAAAQABAD1AAAAigMAAAAA&#10;" path="m562,l471,3,385,13,304,28,231,48,165,72r-56,29l63,134r998,l988,86,927,59,858,37,780,19,697,7,608,1,562,xe" stroked="f">
                    <v:path arrowok="t" o:connecttype="custom" o:connectlocs="562,191;471,194;385,204;304,219;231,239;165,263;109,292;63,325;1061,325;988,277;927,250;858,228;780,210;697,198;608,192;562,191" o:connectangles="0,0,0,0,0,0,0,0,0,0,0,0,0,0,0,0"/>
                  </v:shape>
                </v:group>
                <v:group id="Group 488" o:spid="_x0000_s1442" style="position:absolute;left:4875;top:191;width:1124;height:492" coordorigin="4875,191" coordsize="1124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489" o:spid="_x0000_s1443" style="position:absolute;left:4875;top:191;width:1124;height:492;visibility:visible;mso-wrap-style:square;v-text-anchor:top" coordsize="11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H7sYA&#10;AADcAAAADwAAAGRycy9kb3ducmV2LnhtbESPT0/DMAzF70j7DpEncWMpG39GWTYBAokdEFoHd9N4&#10;TbXGqZKwlm+PD0jcbL3n935ebUbfqRPF1AY2cDkrQBHXwbbcGPjYv1wsQaWMbLELTAZ+KMFmPTlb&#10;YWnDwDs6VblREsKpRAMu577UOtWOPKZZ6IlFO4ToMcsaG20jDhLuOz0vihvtsWVpcNjTk6P6WH17&#10;A1/b97dh5z7TXRWuFv768Tkebgtjzqfjwz2oTGP+N/9dv1rBX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tH7sYAAADcAAAADwAAAAAAAAAAAAAAAACYAgAAZHJz&#10;L2Rvd25yZXYueG1sUEsFBgAAAAAEAAQA9QAAAIsDAAAAAA==&#10;" path="m1124,247r-17,-59l1061,134,988,86,927,59,858,37,780,19,697,7,608,1,562,,516,1,427,7,344,19,266,37,197,59,136,86,63,134,17,188,,247r2,20l29,324r56,52l165,420r66,25l304,465r81,14l471,489r91,3l608,491r89,-6l780,473r78,-18l927,433r61,-27l1061,359r46,-53l1124,247xe" filled="f" strokeweight=".22078mm">
                    <v:path arrowok="t" o:connecttype="custom" o:connectlocs="1124,438;1107,379;1061,325;988,277;927,250;858,228;780,210;697,198;608,192;562,191;516,192;427,198;344,210;266,228;197,250;136,277;63,325;17,379;0,438;2,458;29,515;85,567;165,611;231,636;304,656;385,670;471,680;562,683;608,682;697,676;780,664;858,646;927,624;988,597;1061,550;1107,497;1124,438" o:connectangles="0,0,0,0,0,0,0,0,0,0,0,0,0,0,0,0,0,0,0,0,0,0,0,0,0,0,0,0,0,0,0,0,0,0,0,0,0"/>
                  </v:shape>
                </v:group>
                <v:group id="Group 485" o:spid="_x0000_s1444" style="position:absolute;left:6728;top:6;width:1863;height:862" coordorigin="6728,6" coordsize="1863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487" o:spid="_x0000_s1445" style="position:absolute;left:6728;top:6;width:1863;height:862;visibility:visible;mso-wrap-style:square;v-text-anchor:top" coordsize="186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da8QA&#10;AADcAAAADwAAAGRycy9kb3ducmV2LnhtbERP32vCMBB+H+x/CDfY20zrQEZnFBmICmNirQzfjuZs&#10;y5pLSbLa+dcbYeDbfXw/bzofTCt6cr6xrCAdJSCIS6sbrhQU++XLGwgfkDW2lknBH3mYzx4fpphp&#10;e+Yd9XmoRAxhn6GCOoQuk9KXNRn0I9sRR+5kncEQoaukdniO4aaV4ySZSIMNx4YaO/qoqfzJf40C&#10;992v+s1nekzX+ddh2CbdpThtlHp+GhbvIAIN4S7+d691nP86ht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6XWvEAAAA3AAAAA8AAAAAAAAAAAAAAAAAmAIAAGRycy9k&#10;b3ducmV2LnhtbFBLBQYAAAAABAAEAPUAAACJAwAAAAA=&#10;" path="m1835,328l27,328,12,362,3,397,,432r3,36l27,536r46,64l140,659r85,53l326,759r115,39l504,814r65,14l637,840r71,9l780,856r75,4l931,862r77,-2l1082,856r73,-7l1225,840r68,-12l1359,814r62,-16l1481,779r108,-43l1683,686r75,-56l1815,568r35,-66l1862,432r-3,-35l1850,362r-15,-34xe" stroked="f">
                    <v:path arrowok="t" o:connecttype="custom" o:connectlocs="1835,334;27,334;12,368;3,403;0,438;3,474;27,542;73,606;140,665;225,718;326,765;441,804;504,820;569,834;637,846;708,855;780,862;855,866;931,868;1008,866;1082,862;1155,855;1225,846;1293,834;1359,820;1421,804;1481,785;1589,742;1683,692;1758,636;1815,574;1850,508;1862,438;1859,403;1850,368;1835,334" o:connectangles="0,0,0,0,0,0,0,0,0,0,0,0,0,0,0,0,0,0,0,0,0,0,0,0,0,0,0,0,0,0,0,0,0,0,0,0"/>
                  </v:shape>
                  <v:shape id="Freeform 486" o:spid="_x0000_s1446" style="position:absolute;left:6728;top:6;width:1863;height:862;visibility:visible;mso-wrap-style:square;v-text-anchor:top" coordsize="186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48MQA&#10;AADcAAAADwAAAGRycy9kb3ducmV2LnhtbERP32vCMBB+H+x/CDfwbaZVGKMaRYQxBXGsKuLb0Zxt&#10;sbmUJNa6v34ZDHy7j+/nTee9aURHzteWFaTDBARxYXXNpYL97uP1HYQPyBoby6TgTh7ms+enKWba&#10;3vibujyUIoawz1BBFUKbSemLigz6oW2JI3e2zmCI0JVSO7zFcNPIUZK8SYM1x4YKW1pWVFzyq1Hg&#10;jt1nt96kp3SVbw/9V9L+7M9rpQYv/WICIlAfHuJ/90rH+eMx/D0TL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2+PDEAAAA3AAAAA8AAAAAAAAAAAAAAAAAmAIAAGRycy9k&#10;b3ducmV2LnhtbFBLBQYAAAAABAAEAPUAAACJAwAAAAA=&#10;" path="m931,l855,2,780,6r-72,7l637,22,569,34,504,48,441,65,382,83,273,126r-93,51l104,233,48,295r1767,l1758,233r-75,-56l1589,126,1481,83,1421,65,1359,48,1293,34,1225,22r-70,-9l1082,6,1008,2,931,xe" stroked="f">
                    <v:path arrowok="t" o:connecttype="custom" o:connectlocs="931,6;855,8;780,12;708,19;637,28;569,40;504,54;441,71;382,89;273,132;180,183;104,239;48,301;1815,301;1758,239;1683,183;1589,132;1481,89;1421,71;1359,54;1293,40;1225,28;1155,19;1082,12;1008,8;931,6" o:connectangles="0,0,0,0,0,0,0,0,0,0,0,0,0,0,0,0,0,0,0,0,0,0,0,0,0,0"/>
                  </v:shape>
                </v:group>
                <v:group id="Group 483" o:spid="_x0000_s1447" style="position:absolute;left:6728;top:6;width:1863;height:862" coordorigin="6728,6" coordsize="1863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484" o:spid="_x0000_s1448" style="position:absolute;left:6728;top:6;width:1863;height:862;visibility:visible;mso-wrap-style:square;v-text-anchor:top" coordsize="1863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7osMA&#10;AADcAAAADwAAAGRycy9kb3ducmV2LnhtbERPTWsCMRC9F/ofwhS81cSKoqtRtCAUeijaUuht2Iyb&#10;xc0kbOK67a9vBMHbPN7nLNe9a0RHbaw9axgNFQji0puaKw1fn7vnGYiYkA02nknDL0VYrx4fllgY&#10;f+E9dYdUiRzCsUANNqVQSBlLSw7j0AfizB196zBl2FbStHjJ4a6RL0pNpcOac4PFQK+WytPh7DSE&#10;d2+/Z932rOaqOY4+/n52YT7RevDUbxYgEvXpLr6530yeP57A9Zl8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c7osMAAADcAAAADwAAAAAAAAAAAAAAAACYAgAAZHJzL2Rv&#10;d25yZXYueG1sUEsFBgAAAAAEAAQA9QAAAIgDAAAAAA==&#10;" path="m1862,432r-12,-70l1815,295r-57,-62l1683,177r-94,-51l1481,83,1421,65,1359,48,1293,34,1225,22r-70,-9l1082,6,1008,2,931,,855,2,780,6r-72,7l637,22,569,34,504,48,441,65,382,83,273,126r-93,51l104,233,48,295,12,362,,432r3,36l27,536r46,64l140,659r85,53l326,759r115,39l504,814r65,14l637,840r71,9l780,856r75,4l931,862r77,-2l1082,856r73,-7l1225,840r68,-12l1359,814r62,-16l1481,779r108,-43l1683,686r75,-56l1815,568r35,-66l1862,432xe" filled="f" strokeweight=".22119mm">
                    <v:path arrowok="t" o:connecttype="custom" o:connectlocs="1862,438;1850,368;1815,301;1758,239;1683,183;1589,132;1481,89;1421,71;1359,54;1293,40;1225,28;1155,19;1082,12;1008,8;931,6;855,8;780,12;708,19;637,28;569,40;504,54;441,71;382,89;273,132;180,183;104,239;48,301;12,368;0,438;3,474;27,542;73,606;140,665;225,718;326,765;441,804;504,820;569,834;637,846;708,855;780,862;855,866;931,868;1008,866;1082,862;1155,855;1225,846;1293,834;1359,820;1421,804;1481,785;1589,742;1683,692;1758,636;1815,574;1850,508;1862,438" o:connectangles="0,0,0,0,0,0,0,0,0,0,0,0,0,0,0,0,0,0,0,0,0,0,0,0,0,0,0,0,0,0,0,0,0,0,0,0,0,0,0,0,0,0,0,0,0,0,0,0,0,0,0,0,0,0,0,0,0"/>
                  </v:shape>
                </v:group>
                <v:group id="Group 481" o:spid="_x0000_s1449" style="position:absolute;left:6;top:179;width:1172;height:516" coordorigin="6,179" coordsize="1172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482" o:spid="_x0000_s1450" style="position:absolute;left:6;top:179;width:1172;height:516;visibility:visible;mso-wrap-style:square;v-text-anchor:top" coordsize="1172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rHMIA&#10;AADcAAAADwAAAGRycy9kb3ducmV2LnhtbERPTWvCQBC9F/oflhG81Y0GrMZspBYKgqequY/ZMYlm&#10;Z7fZrcZ/3y0UepvH+5x8PZhO3Kj3rWUF00kCgriyuuVawfHw8bIA4QOyxs4yKXiQh3Xx/JRjpu2d&#10;P+m2D7WIIewzVNCE4DIpfdWQQT+xjjhyZ9sbDBH2tdQ93mO46eQsSebSYMuxoUFH7w1V1/23UXA6&#10;Orvj88Z9pWk565a7ciMvpVLj0fC2AhFoCP/iP/dWx/npK/w+Ey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+scwgAAANwAAAAPAAAAAAAAAAAAAAAAAJgCAABkcnMvZG93&#10;bnJldi54bWxQSwUGAAAAAAQABAD1AAAAhwMAAAAA&#10;" path="m1171,259r-17,-62l1106,140,1031,90,967,62,895,39,814,20,727,8,634,1,586,,538,1,445,8,358,20,277,39,205,62,141,90,88,122,30,177,2,238,,259r2,21l30,340r58,54l141,426r64,28l277,477r81,19l445,509r93,6l586,516r48,-1l727,509r87,-13l895,477r72,-23l1031,426r53,-32l1142,340r27,-60l1171,259xe" filled="f" strokeweight=".22081mm">
                    <v:path arrowok="t" o:connecttype="custom" o:connectlocs="1171,438;1154,376;1106,319;1031,269;967,241;895,218;814,199;727,187;634,180;586,179;538,180;445,187;358,199;277,218;205,241;141,269;88,301;30,356;2,417;0,438;2,459;30,519;88,573;141,605;205,633;277,656;358,675;445,688;538,694;586,695;634,694;727,688;814,675;895,656;967,633;1031,605;1084,573;1142,519;1169,459;1171,438" o:connectangles="0,0,0,0,0,0,0,0,0,0,0,0,0,0,0,0,0,0,0,0,0,0,0,0,0,0,0,0,0,0,0,0,0,0,0,0,0,0,0,0"/>
                  </v:shape>
                </v:group>
                <v:group id="Group 479" o:spid="_x0000_s1451" style="position:absolute;left:8598;top:438;width:675;height:2" coordorigin="8598,438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480" o:spid="_x0000_s1452" style="position:absolute;left:8598;top:438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XysAA&#10;AADcAAAADwAAAGRycy9kb3ducmV2LnhtbERPS2sCMRC+F/ofwhS8lJqtQmnXzUoRLF59ID2Om9kH&#10;3UyWTNT135tCobf5+J5TLEfXqwsF6TwbeJ1moIgrbztuDBz265d3UBKRLfaeycCNBJbl40OBufVX&#10;3tJlFxuVQlhyNNDGOORaS9WSQ5n6gThxtQ8OY4Kh0TbgNYW7Xs+y7E077Dg1tDjQqqXqZ3d2Br7O&#10;snquJKBk9amm9fF7jntvzORp/FyAijTGf/Gfe2PT/PkH/D6TLt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XysAAAADcAAAADwAAAAAAAAAAAAAAAACYAgAAZHJzL2Rvd25y&#10;ZXYueG1sUEsFBgAAAAAEAAQA9QAAAIUDAAAAAA==&#10;" path="m,l674,e" filled="f" strokeweight=".21653mm">
                    <v:path arrowok="t" o:connecttype="custom" o:connectlocs="0,0;674,0" o:connectangles="0,0"/>
                  </v:shape>
                </v:group>
                <v:group id="Group 477" o:spid="_x0000_s1453" style="position:absolute;left:9121;top:366;width:231;height:142" coordorigin="9121,366" coordsize="23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478" o:spid="_x0000_s1454" style="position:absolute;left:9121;top:366;width:231;height:142;visibility:visible;mso-wrap-style:square;v-text-anchor:top" coordsize="23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k8sIA&#10;AADcAAAADwAAAGRycy9kb3ducmV2LnhtbERP22oCMRB9L/gPYQRfimaVIrIaRRYsvhS8fcC4GXej&#10;m8mSpO62X98UCn2bw7nOatPbRjzJB+NYwXSSgSAunTZcKbicd+MFiBCRNTaOScEXBdisBy8rzLXr&#10;+EjPU6xECuGQo4I6xjaXMpQ1WQwT1xIn7ua8xZigr6T22KVw28hZls2lRcOpocaWiprKx+nTKjD3&#10;2cd7IbXti8N392rm1/J48EqNhv12CSJSH//Ff+69TvPf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+TywgAAANwAAAAPAAAAAAAAAAAAAAAAAJgCAABkcnMvZG93&#10;bnJldi54bWxQSwUGAAAAAAQABAD1AAAAhwMAAAAA&#10;" path="m,l110,72,,142,230,72,,xe" fillcolor="black" stroked="f">
                    <v:path arrowok="t" o:connecttype="custom" o:connectlocs="0,366;110,438;0,508;230,438;0,366" o:connectangles="0,0,0,0,0"/>
                  </v:shape>
                </v:group>
                <v:group id="Group 467" o:spid="_x0000_s1455" style="position:absolute;left:9121;top:366;width:231;height:142" coordorigin="9121,366" coordsize="23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476" o:spid="_x0000_s1456" style="position:absolute;left:9121;top:366;width:231;height:142;visibility:visible;mso-wrap-style:square;v-text-anchor:top" coordsize="23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vK8MA&#10;AADcAAAADwAAAGRycy9kb3ducmV2LnhtbERPS2vCQBC+F/wPywi9FN3YFpGYjQRBqL20vsDjsDsm&#10;wexsyG5N/PfdQsHbfHzPyVaDbcSNOl87VjCbJiCItTM1lwqOh81kAcIHZIONY1JwJw+rfPSUYWpc&#10;zzu67UMpYgj7FBVUIbSplF5XZNFPXUscuYvrLIYIu1KaDvsYbhv5miRzabHm2FBhS+uK9HX/YxXY&#10;l20zzOxaF3g+nb4/54X+8r1Sz+OhWIIINISH+N/9YeL89zf4eyZ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zvK8MAAADcAAAADwAAAAAAAAAAAAAAAACYAgAAZHJzL2Rv&#10;d25yZXYueG1sUEsFBgAAAAAEAAQA9QAAAIgDAAAAAA==&#10;" path="m230,72l,142,110,72,,,230,72xe" filled="f" strokeweight=".12pt">
                    <v:path arrowok="t" o:connecttype="custom" o:connectlocs="230,438;0,508;110,438;0,366;230,438" o:connectangles="0,0,0,0,0"/>
                  </v:shape>
                  <v:shape id="Text Box 475" o:spid="_x0000_s1457" type="#_x0000_t202" style="position:absolute;left:5912;top:199;width:888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63" w:lineRule="exact"/>
                            <w:rPr>
                              <w:rFonts w:ascii="Comic Sans MS" w:eastAsia="Comic Sans MS" w:hAnsi="Comic Sans MS" w:cs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/>
                              <w:spacing w:val="2"/>
                              <w:w w:val="110"/>
                              <w:sz w:val="16"/>
                            </w:rPr>
                            <w:t>Gezuiverd</w:t>
                          </w:r>
                        </w:p>
                      </w:txbxContent>
                    </v:textbox>
                  </v:shape>
                  <v:shape id="Text Box 474" o:spid="_x0000_s1458" type="#_x0000_t202" style="position:absolute;left:8665;top:199;width:585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63" w:lineRule="exact"/>
                            <w:rPr>
                              <w:rFonts w:ascii="Comic Sans MS" w:eastAsia="Comic Sans MS" w:hAnsi="Comic Sans MS" w:cs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/>
                              <w:spacing w:val="3"/>
                              <w:w w:val="115"/>
                              <w:sz w:val="16"/>
                            </w:rPr>
                            <w:t>Suiker</w:t>
                          </w:r>
                        </w:p>
                      </w:txbxContent>
                    </v:textbox>
                  </v:shape>
                  <v:shape id="Text Box 473" o:spid="_x0000_s1459" type="#_x0000_t202" style="position:absolute;left:369;top:343;width:44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5F1A22" w:rsidRDefault="005F1A22">
                          <w:pPr>
                            <w:spacing w:line="88" w:lineRule="exact"/>
                            <w:ind w:left="57" w:hanging="58"/>
                            <w:rPr>
                              <w:rFonts w:ascii="Comic Sans MS" w:eastAsia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125"/>
                              <w:sz w:val="8"/>
                            </w:rPr>
                            <w:t>Wassen</w:t>
                          </w:r>
                          <w:r>
                            <w:rPr>
                              <w:rFonts w:ascii="Comic Sans MS"/>
                              <w:spacing w:val="-1"/>
                              <w:w w:val="12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25"/>
                              <w:sz w:val="8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before="8" w:line="105" w:lineRule="exact"/>
                            <w:ind w:left="57"/>
                            <w:rPr>
                              <w:rFonts w:ascii="Comic Sans MS" w:eastAsia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125"/>
                              <w:sz w:val="8"/>
                            </w:rPr>
                            <w:t>snijden</w:t>
                          </w:r>
                        </w:p>
                      </w:txbxContent>
                    </v:textbox>
                  </v:shape>
                  <v:shape id="Text Box 472" o:spid="_x0000_s1460" type="#_x0000_t202" style="position:absolute;left:1854;top:345;width:63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88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w w:val="125"/>
                              <w:sz w:val="8"/>
                            </w:rPr>
                            <w:t>Extraheren</w:t>
                          </w:r>
                          <w:r>
                            <w:rPr>
                              <w:rFonts w:ascii="Comic Sans MS"/>
                              <w:spacing w:val="1"/>
                              <w:w w:val="125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w w:val="125"/>
                              <w:sz w:val="8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before="8" w:line="105" w:lineRule="exact"/>
                            <w:ind w:left="1"/>
                            <w:jc w:val="center"/>
                            <w:rPr>
                              <w:rFonts w:ascii="Comic Sans MS" w:eastAsia="Comic Sans MS" w:hAnsi="Comic Sans MS" w:cs="Comic Sans MS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Comic Sans MS"/>
                              <w:spacing w:val="-3"/>
                              <w:w w:val="125"/>
                              <w:sz w:val="8"/>
                            </w:rPr>
                            <w:t>zeven</w:t>
                          </w:r>
                        </w:p>
                      </w:txbxContent>
                    </v:textbox>
                  </v:shape>
                  <v:shape id="Text Box 471" o:spid="_x0000_s1461" type="#_x0000_t202" style="position:absolute;left:3563;top:386;width:619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23" w:lineRule="exact"/>
                            <w:rPr>
                              <w:rFonts w:ascii="Comic Sans MS" w:eastAsia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/>
                              <w:w w:val="105"/>
                              <w:sz w:val="12"/>
                            </w:rPr>
                            <w:t>Adsorptie</w:t>
                          </w:r>
                        </w:p>
                      </w:txbxContent>
                    </v:textbox>
                  </v:shape>
                  <v:shape id="Text Box 470" o:spid="_x0000_s1462" type="#_x0000_t202" style="position:absolute;left:5187;top:386;width:520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23" w:lineRule="exact"/>
                            <w:rPr>
                              <w:rFonts w:ascii="Comic Sans MS" w:eastAsia="Comic Sans MS" w:hAnsi="Comic Sans MS" w:cs="Comic Sans M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mic Sans MS"/>
                              <w:w w:val="105"/>
                              <w:sz w:val="12"/>
                            </w:rPr>
                            <w:t>Filtratie</w:t>
                          </w:r>
                        </w:p>
                      </w:txbxContent>
                    </v:textbox>
                  </v:shape>
                  <v:shape id="Text Box 469" o:spid="_x0000_s1463" type="#_x0000_t202" style="position:absolute;left:7256;top:382;width:826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163" w:lineRule="exact"/>
                            <w:rPr>
                              <w:rFonts w:ascii="Comic Sans MS" w:eastAsia="Comic Sans MS" w:hAnsi="Comic Sans MS" w:cs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115"/>
                              <w:sz w:val="16"/>
                            </w:rPr>
                            <w:t>Indampen</w:t>
                          </w:r>
                        </w:p>
                      </w:txbxContent>
                    </v:textbox>
                  </v:shape>
                  <v:shape id="Text Box 468" o:spid="_x0000_s1464" type="#_x0000_t202" style="position:absolute;left:6042;top:552;width:614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63" w:lineRule="exact"/>
                            <w:rPr>
                              <w:rFonts w:ascii="Comic Sans MS" w:eastAsia="Comic Sans MS" w:hAnsi="Comic Sans MS" w:cs="Comic Sans M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mic Sans MS"/>
                              <w:w w:val="110"/>
                              <w:sz w:val="16"/>
                            </w:rPr>
                            <w:t>Dunsap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6897" w:rsidRDefault="009C36BD">
      <w:pPr>
        <w:spacing w:before="7"/>
        <w:ind w:right="2801"/>
        <w:jc w:val="right"/>
        <w:rPr>
          <w:rFonts w:ascii="Comic Sans MS" w:eastAsia="Comic Sans MS" w:hAnsi="Comic Sans MS" w:cs="Comic Sans MS"/>
          <w:sz w:val="16"/>
          <w:szCs w:val="16"/>
        </w:rPr>
      </w:pPr>
      <w:r>
        <w:rPr>
          <w:rFonts w:ascii="Comic Sans MS"/>
          <w:spacing w:val="-2"/>
          <w:w w:val="110"/>
          <w:sz w:val="16"/>
        </w:rPr>
        <w:t>Water</w:t>
      </w:r>
    </w:p>
    <w:p w:rsidR="00036897" w:rsidRDefault="00036897">
      <w:pPr>
        <w:spacing w:before="3"/>
        <w:rPr>
          <w:rFonts w:ascii="Comic Sans MS" w:eastAsia="Comic Sans MS" w:hAnsi="Comic Sans MS" w:cs="Comic Sans MS"/>
          <w:sz w:val="17"/>
          <w:szCs w:val="17"/>
        </w:rPr>
      </w:pPr>
    </w:p>
    <w:p w:rsidR="00036897" w:rsidRDefault="00AD65D4">
      <w:pPr>
        <w:pStyle w:val="Kop4"/>
        <w:rPr>
          <w:u w:val="none"/>
        </w:rPr>
      </w:pPr>
      <w:r w:rsidRPr="006A4945">
        <w:rPr>
          <w:rFonts w:ascii="Comic Sans MS"/>
          <w:noProof/>
          <w:spacing w:val="-2"/>
          <w:w w:val="110"/>
          <w:sz w:val="16"/>
          <w:lang w:val="nl-NL" w:eastAsia="nl-NL"/>
        </w:rPr>
        <w:drawing>
          <wp:anchor distT="0" distB="0" distL="114300" distR="114300" simplePos="0" relativeHeight="251677696" behindDoc="0" locked="0" layoutInCell="1" allowOverlap="1" wp14:anchorId="31211B82" wp14:editId="5E292A95">
            <wp:simplePos x="0" y="0"/>
            <wp:positionH relativeFrom="column">
              <wp:posOffset>219075</wp:posOffset>
            </wp:positionH>
            <wp:positionV relativeFrom="paragraph">
              <wp:posOffset>46990</wp:posOffset>
            </wp:positionV>
            <wp:extent cx="245745" cy="226060"/>
            <wp:effectExtent l="0" t="0" r="1905" b="2540"/>
            <wp:wrapNone/>
            <wp:docPr id="740" name="Afbeelding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u w:val="none"/>
        </w:rPr>
        <w:t xml:space="preserve">el </w:t>
      </w:r>
      <w:r w:rsidR="009C36BD">
        <w:rPr>
          <w:rFonts w:ascii="Arial"/>
          <w:spacing w:val="23"/>
          <w:u w:val="none"/>
        </w:rPr>
        <w:t xml:space="preserve"> </w:t>
      </w:r>
      <w:r w:rsidR="009C36BD">
        <w:rPr>
          <w:spacing w:val="-1"/>
          <w:u w:val="thick" w:color="000000"/>
        </w:rPr>
        <w:t>Iedereen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2"/>
          <w:u w:val="thick" w:color="000000"/>
        </w:rPr>
        <w:t>neemt</w:t>
      </w:r>
      <w:r w:rsidR="009C36BD">
        <w:rPr>
          <w:spacing w:val="-4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1"/>
          <w:u w:val="thick" w:color="000000"/>
        </w:rPr>
        <w:t>rol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aan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die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u w:val="thick" w:color="000000"/>
        </w:rPr>
        <w:t>in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vorige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taak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u w:val="thick" w:color="000000"/>
        </w:rPr>
        <w:t>is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vastgesteld.</w:t>
      </w:r>
    </w:p>
    <w:p w:rsidR="00036897" w:rsidRDefault="000368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6897" w:rsidRDefault="00AD65D4">
      <w:pPr>
        <w:numPr>
          <w:ilvl w:val="0"/>
          <w:numId w:val="18"/>
        </w:numPr>
        <w:tabs>
          <w:tab w:val="left" w:pos="476"/>
        </w:tabs>
        <w:spacing w:before="66"/>
        <w:ind w:right="1036" w:hanging="357"/>
        <w:rPr>
          <w:rFonts w:ascii="Calibri" w:eastAsia="Calibri" w:hAnsi="Calibri" w:cs="Calibri"/>
          <w:sz w:val="24"/>
          <w:szCs w:val="24"/>
        </w:rPr>
      </w:pPr>
      <w:r w:rsidRPr="006A4945">
        <w:rPr>
          <w:rFonts w:ascii="Comic Sans MS"/>
          <w:noProof/>
          <w:spacing w:val="-2"/>
          <w:w w:val="110"/>
          <w:sz w:val="16"/>
          <w:lang w:val="nl-NL" w:eastAsia="nl-NL"/>
        </w:rPr>
        <w:drawing>
          <wp:anchor distT="0" distB="0" distL="114300" distR="114300" simplePos="0" relativeHeight="251678720" behindDoc="0" locked="0" layoutInCell="1" allowOverlap="1" wp14:anchorId="07017E89" wp14:editId="5F5FF482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45745" cy="205740"/>
            <wp:effectExtent l="0" t="0" r="1905" b="3810"/>
            <wp:wrapNone/>
            <wp:docPr id="742" name="Afbeelding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Calibri"/>
          <w:spacing w:val="-1"/>
          <w:sz w:val="24"/>
        </w:rPr>
        <w:t>Haal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z w:val="24"/>
        </w:rPr>
        <w:t>jullie</w:t>
      </w:r>
      <w:r w:rsidR="009C36BD">
        <w:rPr>
          <w:rFonts w:ascii="Calibri"/>
          <w:spacing w:val="-4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bekerglas</w:t>
      </w:r>
      <w:r w:rsidR="009C36BD">
        <w:rPr>
          <w:rFonts w:ascii="Calibri"/>
          <w:spacing w:val="-5"/>
          <w:sz w:val="24"/>
        </w:rPr>
        <w:t xml:space="preserve"> </w:t>
      </w:r>
      <w:r w:rsidR="009C36BD">
        <w:rPr>
          <w:rFonts w:ascii="Calibri"/>
          <w:sz w:val="24"/>
        </w:rPr>
        <w:t>met</w:t>
      </w:r>
      <w:r w:rsidR="009C36BD">
        <w:rPr>
          <w:rFonts w:ascii="Calibri"/>
          <w:spacing w:val="-5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gezuiverd</w:t>
      </w:r>
      <w:r w:rsidR="009C36BD">
        <w:rPr>
          <w:rFonts w:ascii="Calibri"/>
          <w:spacing w:val="-4"/>
          <w:sz w:val="24"/>
        </w:rPr>
        <w:t xml:space="preserve"> </w:t>
      </w:r>
      <w:r w:rsidR="009C36BD">
        <w:rPr>
          <w:rFonts w:ascii="Calibri"/>
          <w:sz w:val="24"/>
        </w:rPr>
        <w:t>dunsap,</w:t>
      </w:r>
      <w:r w:rsidR="009C36BD">
        <w:rPr>
          <w:rFonts w:ascii="Calibri"/>
          <w:spacing w:val="-5"/>
          <w:sz w:val="24"/>
        </w:rPr>
        <w:t xml:space="preserve"> </w:t>
      </w:r>
      <w:r w:rsidR="009C36BD">
        <w:rPr>
          <w:rFonts w:ascii="Calibri"/>
          <w:sz w:val="24"/>
        </w:rPr>
        <w:t>een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maatcilinder</w:t>
      </w:r>
      <w:r w:rsidR="009C36BD">
        <w:rPr>
          <w:rFonts w:ascii="Calibri"/>
          <w:i/>
          <w:spacing w:val="-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van</w:t>
      </w:r>
      <w:r w:rsidR="009C36BD">
        <w:rPr>
          <w:rFonts w:ascii="Calibri"/>
          <w:i/>
          <w:spacing w:val="-4"/>
          <w:sz w:val="24"/>
        </w:rPr>
        <w:t xml:space="preserve"> </w:t>
      </w:r>
      <w:r w:rsidR="009C36BD">
        <w:rPr>
          <w:rFonts w:ascii="Calibri"/>
          <w:i/>
          <w:sz w:val="24"/>
        </w:rPr>
        <w:t>100</w:t>
      </w:r>
      <w:r w:rsidR="009C36BD">
        <w:rPr>
          <w:rFonts w:ascii="Calibri"/>
          <w:i/>
          <w:spacing w:val="-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mL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-4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een</w:t>
      </w:r>
      <w:r w:rsidR="009C36BD">
        <w:rPr>
          <w:rFonts w:ascii="Calibri"/>
          <w:spacing w:val="-2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spuitfles</w:t>
      </w:r>
      <w:r w:rsidR="009C36BD">
        <w:rPr>
          <w:rFonts w:ascii="Calibri"/>
          <w:spacing w:val="-5"/>
          <w:sz w:val="24"/>
        </w:rPr>
        <w:t xml:space="preserve"> </w:t>
      </w:r>
      <w:r w:rsidR="009C36BD">
        <w:rPr>
          <w:rFonts w:ascii="Calibri"/>
          <w:sz w:val="24"/>
        </w:rPr>
        <w:t>met</w:t>
      </w:r>
      <w:r w:rsidR="009C36BD">
        <w:rPr>
          <w:rFonts w:ascii="Calibri"/>
          <w:spacing w:val="65"/>
          <w:w w:val="99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water,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een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roerstaaf,</w:t>
      </w:r>
      <w:r w:rsidR="009C36BD">
        <w:rPr>
          <w:rFonts w:ascii="Calibri"/>
          <w:spacing w:val="-6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een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thermometer,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een</w:t>
      </w:r>
      <w:r w:rsidR="009C36BD">
        <w:rPr>
          <w:rFonts w:ascii="Calibri"/>
          <w:spacing w:val="-6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driepoot</w:t>
      </w:r>
      <w:r w:rsidR="009C36BD">
        <w:rPr>
          <w:rFonts w:ascii="Calibri"/>
          <w:i/>
          <w:spacing w:val="-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met</w:t>
      </w:r>
      <w:r w:rsidR="009C36BD">
        <w:rPr>
          <w:rFonts w:ascii="Calibri"/>
          <w:i/>
          <w:spacing w:val="-2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gaasje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pacing w:val="-1"/>
          <w:sz w:val="24"/>
        </w:rPr>
        <w:t>twee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glasparels</w:t>
      </w:r>
      <w:r w:rsidR="009C36BD">
        <w:rPr>
          <w:rFonts w:ascii="Calibri"/>
          <w:spacing w:val="-1"/>
          <w:sz w:val="24"/>
        </w:rPr>
        <w:t>,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sz w:val="24"/>
        </w:rPr>
        <w:t>een</w:t>
      </w:r>
      <w:r w:rsidR="009C36BD">
        <w:rPr>
          <w:rFonts w:ascii="Calibri"/>
          <w:spacing w:val="-3"/>
          <w:sz w:val="24"/>
        </w:rPr>
        <w:t xml:space="preserve"> </w:t>
      </w:r>
      <w:r w:rsidR="009C36BD">
        <w:rPr>
          <w:rFonts w:ascii="Calibri"/>
          <w:i/>
          <w:spacing w:val="-1"/>
          <w:sz w:val="24"/>
        </w:rPr>
        <w:t>brander</w:t>
      </w:r>
      <w:r w:rsidR="009C36BD">
        <w:rPr>
          <w:rFonts w:ascii="Calibri"/>
          <w:spacing w:val="-1"/>
          <w:sz w:val="24"/>
        </w:rPr>
        <w:t>.</w:t>
      </w:r>
    </w:p>
    <w:p w:rsidR="00036897" w:rsidRDefault="00036897" w:rsidP="00AD65D4">
      <w:pPr>
        <w:pStyle w:val="Plattetekst"/>
        <w:tabs>
          <w:tab w:val="left" w:pos="475"/>
        </w:tabs>
        <w:ind w:left="475" w:right="4558" w:hanging="358"/>
      </w:pPr>
    </w:p>
    <w:p w:rsidR="00036897" w:rsidRPr="00AD65D4" w:rsidRDefault="00AD65D4" w:rsidP="00AD65D4">
      <w:pPr>
        <w:spacing w:before="11"/>
        <w:ind w:left="720" w:right="4056" w:firstLine="118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F7DC9BA" wp14:editId="77B0C779">
                <wp:simplePos x="0" y="0"/>
                <wp:positionH relativeFrom="page">
                  <wp:posOffset>5289550</wp:posOffset>
                </wp:positionH>
                <wp:positionV relativeFrom="paragraph">
                  <wp:posOffset>97155</wp:posOffset>
                </wp:positionV>
                <wp:extent cx="1477010" cy="2200910"/>
                <wp:effectExtent l="19050" t="19050" r="27940" b="27940"/>
                <wp:wrapNone/>
                <wp:docPr id="79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010" cy="2200910"/>
                          <a:chOff x="7756" y="78"/>
                          <a:chExt cx="2326" cy="3466"/>
                        </a:xfrm>
                      </wpg:grpSpPr>
                      <pic:pic xmlns:pic="http://schemas.openxmlformats.org/drawingml/2006/picture">
                        <pic:nvPicPr>
                          <pic:cNvPr id="8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109"/>
                            <a:ext cx="2265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Group 456"/>
                        <wpg:cNvGrpSpPr>
                          <a:grpSpLocks/>
                        </wpg:cNvGrpSpPr>
                        <wpg:grpSpPr bwMode="auto">
                          <a:xfrm>
                            <a:off x="8897" y="2110"/>
                            <a:ext cx="120" cy="576"/>
                            <a:chOff x="8897" y="2110"/>
                            <a:chExt cx="120" cy="576"/>
                          </a:xfrm>
                        </wpg:grpSpPr>
                        <wps:wsp>
                          <wps:cNvPr id="82" name="Freeform 460"/>
                          <wps:cNvSpPr>
                            <a:spLocks/>
                          </wps:cNvSpPr>
                          <wps:spPr bwMode="auto">
                            <a:xfrm>
                              <a:off x="8897" y="2110"/>
                              <a:ext cx="120" cy="576"/>
                            </a:xfrm>
                            <a:custGeom>
                              <a:avLst/>
                              <a:gdLst>
                                <a:gd name="T0" fmla="+- 0 8957 8897"/>
                                <a:gd name="T1" fmla="*/ T0 w 120"/>
                                <a:gd name="T2" fmla="+- 0 2204 2110"/>
                                <a:gd name="T3" fmla="*/ 2204 h 576"/>
                                <a:gd name="T4" fmla="+- 0 8950 8897"/>
                                <a:gd name="T5" fmla="*/ T4 w 120"/>
                                <a:gd name="T6" fmla="+- 0 2206 2110"/>
                                <a:gd name="T7" fmla="*/ 2206 h 576"/>
                                <a:gd name="T8" fmla="+- 0 8950 8897"/>
                                <a:gd name="T9" fmla="*/ T8 w 120"/>
                                <a:gd name="T10" fmla="+- 0 2683 2110"/>
                                <a:gd name="T11" fmla="*/ 2683 h 576"/>
                                <a:gd name="T12" fmla="+- 0 8957 8897"/>
                                <a:gd name="T13" fmla="*/ T12 w 120"/>
                                <a:gd name="T14" fmla="+- 0 2686 2110"/>
                                <a:gd name="T15" fmla="*/ 2686 h 576"/>
                                <a:gd name="T16" fmla="+- 0 8962 8897"/>
                                <a:gd name="T17" fmla="*/ T16 w 120"/>
                                <a:gd name="T18" fmla="+- 0 2683 2110"/>
                                <a:gd name="T19" fmla="*/ 2683 h 576"/>
                                <a:gd name="T20" fmla="+- 0 8964 8897"/>
                                <a:gd name="T21" fmla="*/ T20 w 120"/>
                                <a:gd name="T22" fmla="+- 0 2676 2110"/>
                                <a:gd name="T23" fmla="*/ 2676 h 576"/>
                                <a:gd name="T24" fmla="+- 0 8964 8897"/>
                                <a:gd name="T25" fmla="*/ T24 w 120"/>
                                <a:gd name="T26" fmla="+- 0 2211 2110"/>
                                <a:gd name="T27" fmla="*/ 2211 h 576"/>
                                <a:gd name="T28" fmla="+- 0 8962 8897"/>
                                <a:gd name="T29" fmla="*/ T28 w 120"/>
                                <a:gd name="T30" fmla="+- 0 2206 2110"/>
                                <a:gd name="T31" fmla="*/ 2206 h 576"/>
                                <a:gd name="T32" fmla="+- 0 8957 8897"/>
                                <a:gd name="T33" fmla="*/ T32 w 120"/>
                                <a:gd name="T34" fmla="+- 0 2204 2110"/>
                                <a:gd name="T35" fmla="*/ 220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76">
                                  <a:moveTo>
                                    <a:pt x="60" y="94"/>
                                  </a:moveTo>
                                  <a:lnTo>
                                    <a:pt x="53" y="96"/>
                                  </a:lnTo>
                                  <a:lnTo>
                                    <a:pt x="53" y="573"/>
                                  </a:lnTo>
                                  <a:lnTo>
                                    <a:pt x="60" y="576"/>
                                  </a:lnTo>
                                  <a:lnTo>
                                    <a:pt x="65" y="573"/>
                                  </a:lnTo>
                                  <a:lnTo>
                                    <a:pt x="67" y="566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59"/>
                          <wps:cNvSpPr>
                            <a:spLocks/>
                          </wps:cNvSpPr>
                          <wps:spPr bwMode="auto">
                            <a:xfrm>
                              <a:off x="8897" y="2110"/>
                              <a:ext cx="120" cy="576"/>
                            </a:xfrm>
                            <a:custGeom>
                              <a:avLst/>
                              <a:gdLst>
                                <a:gd name="T0" fmla="+- 0 8957 8897"/>
                                <a:gd name="T1" fmla="*/ T0 w 120"/>
                                <a:gd name="T2" fmla="+- 0 2110 2110"/>
                                <a:gd name="T3" fmla="*/ 2110 h 576"/>
                                <a:gd name="T4" fmla="+- 0 8897 8897"/>
                                <a:gd name="T5" fmla="*/ T4 w 120"/>
                                <a:gd name="T6" fmla="+- 0 2230 2110"/>
                                <a:gd name="T7" fmla="*/ 2230 h 576"/>
                                <a:gd name="T8" fmla="+- 0 8950 8897"/>
                                <a:gd name="T9" fmla="*/ T8 w 120"/>
                                <a:gd name="T10" fmla="+- 0 2230 2110"/>
                                <a:gd name="T11" fmla="*/ 2230 h 576"/>
                                <a:gd name="T12" fmla="+- 0 8950 8897"/>
                                <a:gd name="T13" fmla="*/ T12 w 120"/>
                                <a:gd name="T14" fmla="+- 0 2206 2110"/>
                                <a:gd name="T15" fmla="*/ 2206 h 576"/>
                                <a:gd name="T16" fmla="+- 0 8957 8897"/>
                                <a:gd name="T17" fmla="*/ T16 w 120"/>
                                <a:gd name="T18" fmla="+- 0 2204 2110"/>
                                <a:gd name="T19" fmla="*/ 2204 h 576"/>
                                <a:gd name="T20" fmla="+- 0 9004 8897"/>
                                <a:gd name="T21" fmla="*/ T20 w 120"/>
                                <a:gd name="T22" fmla="+- 0 2204 2110"/>
                                <a:gd name="T23" fmla="*/ 2204 h 576"/>
                                <a:gd name="T24" fmla="+- 0 8957 8897"/>
                                <a:gd name="T25" fmla="*/ T24 w 120"/>
                                <a:gd name="T26" fmla="+- 0 2110 2110"/>
                                <a:gd name="T27" fmla="*/ 211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76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458"/>
                          <wps:cNvSpPr>
                            <a:spLocks/>
                          </wps:cNvSpPr>
                          <wps:spPr bwMode="auto">
                            <a:xfrm>
                              <a:off x="8897" y="2110"/>
                              <a:ext cx="120" cy="576"/>
                            </a:xfrm>
                            <a:custGeom>
                              <a:avLst/>
                              <a:gdLst>
                                <a:gd name="T0" fmla="+- 0 9004 8897"/>
                                <a:gd name="T1" fmla="*/ T0 w 120"/>
                                <a:gd name="T2" fmla="+- 0 2204 2110"/>
                                <a:gd name="T3" fmla="*/ 2204 h 576"/>
                                <a:gd name="T4" fmla="+- 0 8957 8897"/>
                                <a:gd name="T5" fmla="*/ T4 w 120"/>
                                <a:gd name="T6" fmla="+- 0 2204 2110"/>
                                <a:gd name="T7" fmla="*/ 2204 h 576"/>
                                <a:gd name="T8" fmla="+- 0 8962 8897"/>
                                <a:gd name="T9" fmla="*/ T8 w 120"/>
                                <a:gd name="T10" fmla="+- 0 2206 2110"/>
                                <a:gd name="T11" fmla="*/ 2206 h 576"/>
                                <a:gd name="T12" fmla="+- 0 8964 8897"/>
                                <a:gd name="T13" fmla="*/ T12 w 120"/>
                                <a:gd name="T14" fmla="+- 0 2211 2110"/>
                                <a:gd name="T15" fmla="*/ 2211 h 576"/>
                                <a:gd name="T16" fmla="+- 0 8964 8897"/>
                                <a:gd name="T17" fmla="*/ T16 w 120"/>
                                <a:gd name="T18" fmla="+- 0 2230 2110"/>
                                <a:gd name="T19" fmla="*/ 2230 h 576"/>
                                <a:gd name="T20" fmla="+- 0 9017 8897"/>
                                <a:gd name="T21" fmla="*/ T20 w 120"/>
                                <a:gd name="T22" fmla="+- 0 2230 2110"/>
                                <a:gd name="T23" fmla="*/ 2230 h 576"/>
                                <a:gd name="T24" fmla="+- 0 9004 8897"/>
                                <a:gd name="T25" fmla="*/ T24 w 120"/>
                                <a:gd name="T26" fmla="+- 0 2204 2110"/>
                                <a:gd name="T27" fmla="*/ 220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76">
                                  <a:moveTo>
                                    <a:pt x="107" y="94"/>
                                  </a:moveTo>
                                  <a:lnTo>
                                    <a:pt x="60" y="94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6" y="78"/>
                              <a:ext cx="2326" cy="3466"/>
                            </a:xfrm>
                            <a:prstGeom prst="rect">
                              <a:avLst/>
                            </a:prstGeom>
                            <a:noFill/>
                            <a:ln w="3934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F1A22" w:rsidRDefault="005F1A22">
                                <w:pPr>
                                  <w:spacing w:before="156" w:line="274" w:lineRule="exact"/>
                                  <w:ind w:left="514" w:right="471" w:hanging="132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0"/>
                                  </w:rPr>
                                  <w:t>Onderkant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van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28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b/>
                                    <w:spacing w:val="-1"/>
                                    <w:sz w:val="20"/>
                                  </w:rPr>
                                  <w:t>meniscus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465" style="position:absolute;left:0;text-align:left;margin-left:416.5pt;margin-top:7.65pt;width:116.3pt;height:173.3pt;z-index:251629568;mso-position-horizontal-relative:page;mso-position-vertical-relative:text" coordorigin="7756,78" coordsize="2326,3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1" o:spid="_x0000_s1466" type="#_x0000_t75" style="position:absolute;left:7786;top:109;width:2265;height:3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kfjAAAAA2wAAAA8AAABkcnMvZG93bnJldi54bWxET82KwjAQvgv7DmEWvGlaD0upjaLC4rKC&#10;YusDDM3YFptJt8nW+vbmIHj8+P6z9WhaMVDvGssK4nkEgri0uuFKwaX4niUgnEfW2FomBQ9ysF59&#10;TDJMtb3zmYbcVyKEsEtRQe19l0rpypoMurntiAN3tb1BH2BfSd3jPYSbVi6i6EsabDg01NjRrqby&#10;lv8bBfnfrviNx+iG++sQb8vj4ZQUB6Wmn+NmCcLT6N/il/tHK0jC+vAl/A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eR+MAAAADbAAAADwAAAAAAAAAAAAAAAACfAgAA&#10;ZHJzL2Rvd25yZXYueG1sUEsFBgAAAAAEAAQA9wAAAIwDAAAAAA==&#10;">
                  <v:imagedata r:id="rId50" o:title=""/>
                </v:shape>
                <v:group id="Group 456" o:spid="_x0000_s1467" style="position:absolute;left:8897;top:2110;width:120;height:576" coordorigin="8897,2110" coordsize="12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60" o:spid="_x0000_s1468" style="position:absolute;left:8897;top:2110;width:120;height:576;visibility:visible;mso-wrap-style:square;v-text-anchor:top" coordsize="12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IIMMA&#10;AADbAAAADwAAAGRycy9kb3ducmV2LnhtbESPQYvCMBSE7wv+h/AEb2uquKtUo8iyohcPW/X+bJ5t&#10;afNSmmirv34jCB6HmfmGWaw6U4kbNa6wrGA0jEAQp1YXnCk4HjafMxDOI2usLJOCOzlYLXsfC4y1&#10;bfmPbonPRICwi1FB7n0dS+nSnAy6oa2Jg3exjUEfZJNJ3WAb4KaS4yj6lgYLDgs51vSTU1omV6PA&#10;/p5Gk6/HPtm3vtxyOU3a3fmu1KDfrecgPHX+HX61d1rBbAzP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SIIMMAAADbAAAADwAAAAAAAAAAAAAAAACYAgAAZHJzL2Rv&#10;d25yZXYueG1sUEsFBgAAAAAEAAQA9QAAAIgDAAAAAA==&#10;" path="m60,94r-7,2l53,573r7,3l65,573r2,-7l67,101,65,96,60,94xe" fillcolor="black" stroked="f">
                    <v:path arrowok="t" o:connecttype="custom" o:connectlocs="60,2204;53,2206;53,2683;60,2686;65,2683;67,2676;67,2211;65,2206;60,2204" o:connectangles="0,0,0,0,0,0,0,0,0"/>
                  </v:shape>
                  <v:shape id="Freeform 459" o:spid="_x0000_s1469" style="position:absolute;left:8897;top:2110;width:120;height:576;visibility:visible;mso-wrap-style:square;v-text-anchor:top" coordsize="12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tu8MA&#10;AADbAAAADwAAAGRycy9kb3ducmV2LnhtbESPQWvCQBSE70L/w/IK3urGWqtEVymi1IsHU70/s88k&#10;JPs2ZFcT/fWuUPA4zMw3zHzZmUpcqXGFZQXDQQSCOLW64EzB4W/zMQXhPLLGyjIpuJGD5eKtN8dY&#10;25b3dE18JgKEXYwKcu/rWEqX5mTQDWxNHLyzbQz6IJtM6gbbADeV/Iyib2mw4LCQY02rnNIyuRgF&#10;dn0cfo3vu2TX+vKXy0nSbk83pfrv3c8MhKfOv8L/7a1WMB3B80v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gtu8MAAADbAAAADwAAAAAAAAAAAAAAAACYAgAAZHJzL2Rv&#10;d25yZXYueG1sUEsFBgAAAAAEAAQA9QAAAIgDAAAAAA==&#10;" path="m60,l,120r53,l53,96r7,-2l107,94,60,xe" fillcolor="black" stroked="f">
                    <v:path arrowok="t" o:connecttype="custom" o:connectlocs="60,2110;0,2230;53,2230;53,2206;60,2204;107,2204;60,2110" o:connectangles="0,0,0,0,0,0,0"/>
                  </v:shape>
                  <v:shape id="Freeform 458" o:spid="_x0000_s1470" style="position:absolute;left:8897;top:2110;width:120;height:576;visibility:visible;mso-wrap-style:square;v-text-anchor:top" coordsize="120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1z8MA&#10;AADbAAAADwAAAGRycy9kb3ducmV2LnhtbESPQYvCMBSE78L+h/CEvWmqqCvVKIvsohcPdvX+bJ5t&#10;afNSmqyt/nojCB6HmfmGWa47U4krNa6wrGA0jEAQp1YXnCk4/v0O5iCcR9ZYWSYFN3KwXn30lhhr&#10;2/KBronPRICwi1FB7n0dS+nSnAy6oa2Jg3exjUEfZJNJ3WAb4KaS4yiaSYMFh4Uca9rklJbJv1Fg&#10;f06jyfS+T/atL7dcfiXt7nxT6rPffS9AeOr8O/xq77SC+QS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G1z8MAAADbAAAADwAAAAAAAAAAAAAAAACYAgAAZHJzL2Rv&#10;d25yZXYueG1sUEsFBgAAAAAEAAQA9QAAAIgDAAAAAA==&#10;" path="m107,94r-47,l65,96r2,5l67,120r53,l107,94xe" fillcolor="black" stroked="f">
                    <v:path arrowok="t" o:connecttype="custom" o:connectlocs="107,2204;60,2204;65,2206;67,2211;67,2230;120,2230;107,2204" o:connectangles="0,0,0,0,0,0,0"/>
                  </v:shape>
                  <v:shape id="Text Box 457" o:spid="_x0000_s1471" type="#_x0000_t202" style="position:absolute;left:7756;top:78;width:2326;height:3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thsEA&#10;AADbAAAADwAAAGRycy9kb3ducmV2LnhtbESPwWrDMBBE74H+g9hCboncQotxIpvQ0tJbqZMP2Fhb&#10;2421MpZsy38fFQI5DjPzhtkXwXRiosG1lhU8bRMQxJXVLdcKTsePTQrCeWSNnWVSsJCDIn9Y7THT&#10;duYfmkpfiwhhl6GCxvs+k9JVDRl0W9sTR+/XDgZ9lEMt9YBzhJtOPifJqzTYclxosKe3hqpLORoF&#10;4dyPx8/ES9ZL9T5/yzT8sVNq/RgOOxCegr+Hb+0vrSB9gf8v8QfI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oLYbBAAAA2wAAAA8AAAAAAAAAAAAAAAAAmAIAAGRycy9kb3du&#10;cmV2LnhtbFBLBQYAAAAABAAEAPUAAACGAwAAAAA=&#10;" filled="f" strokeweight="1.0928mm">
                    <v:stroke linestyle="thinThin"/>
                    <v:textbox inset="0,0,0,0">
                      <w:txbxContent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:rsidR="005F1A22" w:rsidRDefault="005F1A22">
                          <w:pPr>
                            <w:spacing w:before="156" w:line="274" w:lineRule="exact"/>
                            <w:ind w:left="514" w:right="471" w:hanging="132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b/>
                              <w:spacing w:val="-1"/>
                              <w:sz w:val="20"/>
                            </w:rPr>
                            <w:t>Onderkant</w:t>
                          </w:r>
                          <w:r>
                            <w:rPr>
                              <w:rFonts w:ascii="Comic Sans MS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van</w:t>
                          </w:r>
                          <w:r>
                            <w:rPr>
                              <w:rFonts w:ascii="Comic Sans MS"/>
                              <w:b/>
                              <w:spacing w:val="28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omic Sans MS"/>
                              <w:b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b/>
                              <w:spacing w:val="-1"/>
                              <w:sz w:val="20"/>
                            </w:rPr>
                            <w:t>meniscus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D65D4">
        <w:rPr>
          <w:noProof/>
          <w:spacing w:val="-1"/>
          <w:sz w:val="24"/>
          <w:lang w:val="nl-NL" w:eastAsia="nl-NL"/>
        </w:rPr>
        <w:drawing>
          <wp:anchor distT="0" distB="0" distL="114300" distR="114300" simplePos="0" relativeHeight="251679744" behindDoc="0" locked="0" layoutInCell="1" allowOverlap="1" wp14:anchorId="730D1B26" wp14:editId="58D77FCF">
            <wp:simplePos x="0" y="0"/>
            <wp:positionH relativeFrom="column">
              <wp:posOffset>194158</wp:posOffset>
            </wp:positionH>
            <wp:positionV relativeFrom="paragraph">
              <wp:posOffset>9271</wp:posOffset>
            </wp:positionV>
            <wp:extent cx="245745" cy="205740"/>
            <wp:effectExtent l="0" t="0" r="1905" b="3810"/>
            <wp:wrapNone/>
            <wp:docPr id="745" name="Afbeelding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 w:rsidRPr="00AD65D4">
        <w:rPr>
          <w:spacing w:val="-1"/>
        </w:rPr>
        <w:t>Giet</w:t>
      </w:r>
      <w:r w:rsidR="009C36BD" w:rsidRPr="00AD65D4">
        <w:rPr>
          <w:spacing w:val="-3"/>
        </w:rPr>
        <w:t xml:space="preserve"> </w:t>
      </w:r>
      <w:r w:rsidR="009C36BD" w:rsidRPr="00AD65D4">
        <w:t>de</w:t>
      </w:r>
      <w:r w:rsidR="009C36BD" w:rsidRPr="00AD65D4">
        <w:rPr>
          <w:spacing w:val="-1"/>
        </w:rPr>
        <w:t xml:space="preserve"> inhoud</w:t>
      </w:r>
      <w:r w:rsidR="009C36BD" w:rsidRPr="00AD65D4">
        <w:rPr>
          <w:spacing w:val="-3"/>
        </w:rPr>
        <w:t xml:space="preserve"> </w:t>
      </w:r>
      <w:r w:rsidR="009C36BD" w:rsidRPr="00AD65D4">
        <w:rPr>
          <w:spacing w:val="-1"/>
        </w:rPr>
        <w:t>van</w:t>
      </w:r>
      <w:r w:rsidR="009C36BD" w:rsidRPr="00AD65D4">
        <w:rPr>
          <w:spacing w:val="-2"/>
        </w:rPr>
        <w:t xml:space="preserve"> </w:t>
      </w:r>
      <w:r w:rsidR="009C36BD" w:rsidRPr="00AD65D4">
        <w:t>jullie</w:t>
      </w:r>
      <w:r w:rsidR="009C36BD" w:rsidRPr="00AD65D4">
        <w:rPr>
          <w:spacing w:val="-6"/>
        </w:rPr>
        <w:t xml:space="preserve"> </w:t>
      </w:r>
      <w:r w:rsidR="009C36BD" w:rsidRPr="00AD65D4">
        <w:t>flesje</w:t>
      </w:r>
      <w:r w:rsidR="009C36BD" w:rsidRPr="00AD65D4">
        <w:rPr>
          <w:spacing w:val="-1"/>
        </w:rPr>
        <w:t xml:space="preserve"> </w:t>
      </w:r>
      <w:r w:rsidR="009C36BD" w:rsidRPr="00AD65D4">
        <w:rPr>
          <w:spacing w:val="-2"/>
        </w:rPr>
        <w:t>in</w:t>
      </w:r>
      <w:r w:rsidR="009C36BD" w:rsidRPr="00AD65D4">
        <w:rPr>
          <w:spacing w:val="-1"/>
        </w:rPr>
        <w:t xml:space="preserve"> een </w:t>
      </w:r>
      <w:r w:rsidR="009C36BD" w:rsidRPr="00AD65D4">
        <w:rPr>
          <w:i/>
          <w:spacing w:val="-1"/>
        </w:rPr>
        <w:t>maatcilinder</w:t>
      </w:r>
      <w:r w:rsidR="009C36BD" w:rsidRPr="00AD65D4">
        <w:rPr>
          <w:i/>
          <w:spacing w:val="-2"/>
        </w:rPr>
        <w:t xml:space="preserve"> </w:t>
      </w:r>
      <w:r w:rsidR="009C36BD" w:rsidRPr="00AD65D4">
        <w:rPr>
          <w:i/>
          <w:spacing w:val="-1"/>
        </w:rPr>
        <w:t>van</w:t>
      </w:r>
      <w:r w:rsidR="009C36BD" w:rsidRPr="00AD65D4">
        <w:rPr>
          <w:i/>
          <w:spacing w:val="39"/>
        </w:rPr>
        <w:t xml:space="preserve"> </w:t>
      </w:r>
      <w:r w:rsidR="009C36BD" w:rsidRPr="00AD65D4">
        <w:rPr>
          <w:i/>
          <w:spacing w:val="-1"/>
        </w:rPr>
        <w:t>100mL</w:t>
      </w:r>
      <w:r w:rsidR="009C36BD" w:rsidRPr="00AD65D4">
        <w:rPr>
          <w:spacing w:val="-1"/>
        </w:rPr>
        <w:t>.</w:t>
      </w:r>
      <w:r w:rsidR="009C36BD" w:rsidRPr="00AD65D4">
        <w:rPr>
          <w:spacing w:val="-3"/>
        </w:rPr>
        <w:t xml:space="preserve"> </w:t>
      </w:r>
      <w:r w:rsidR="009C36BD" w:rsidRPr="00AD65D4">
        <w:rPr>
          <w:spacing w:val="-1"/>
        </w:rPr>
        <w:t>Vul</w:t>
      </w:r>
      <w:r w:rsidR="009C36BD" w:rsidRPr="00AD65D4">
        <w:rPr>
          <w:spacing w:val="-4"/>
        </w:rPr>
        <w:t xml:space="preserve"> </w:t>
      </w:r>
      <w:r w:rsidR="009C36BD" w:rsidRPr="00AD65D4">
        <w:t>de</w:t>
      </w:r>
      <w:r w:rsidR="009C36BD" w:rsidRPr="00AD65D4">
        <w:rPr>
          <w:spacing w:val="-1"/>
        </w:rPr>
        <w:t xml:space="preserve"> inhoud</w:t>
      </w:r>
      <w:r w:rsidR="009C36BD" w:rsidRPr="00AD65D4">
        <w:rPr>
          <w:spacing w:val="-3"/>
        </w:rPr>
        <w:t xml:space="preserve"> </w:t>
      </w:r>
      <w:r w:rsidR="009C36BD" w:rsidRPr="00AD65D4">
        <w:rPr>
          <w:spacing w:val="-2"/>
        </w:rPr>
        <w:t>van</w:t>
      </w:r>
      <w:r w:rsidR="009C36BD" w:rsidRPr="00AD65D4">
        <w:rPr>
          <w:spacing w:val="-1"/>
        </w:rPr>
        <w:t xml:space="preserve"> de maatcilinder aan met</w:t>
      </w:r>
      <w:r w:rsidR="009C36BD" w:rsidRPr="00AD65D4">
        <w:rPr>
          <w:spacing w:val="43"/>
          <w:w w:val="99"/>
        </w:rPr>
        <w:t xml:space="preserve"> </w:t>
      </w:r>
      <w:r w:rsidR="009C36BD" w:rsidRPr="00AD65D4">
        <w:t>demiwater</w:t>
      </w:r>
      <w:r w:rsidR="009C36BD" w:rsidRPr="00AD65D4">
        <w:rPr>
          <w:spacing w:val="-5"/>
        </w:rPr>
        <w:t xml:space="preserve"> </w:t>
      </w:r>
      <w:r w:rsidR="009C36BD" w:rsidRPr="00AD65D4">
        <w:rPr>
          <w:spacing w:val="-1"/>
        </w:rPr>
        <w:t>tot</w:t>
      </w:r>
      <w:r w:rsidR="009C36BD" w:rsidRPr="00AD65D4">
        <w:rPr>
          <w:spacing w:val="-3"/>
        </w:rPr>
        <w:t xml:space="preserve"> </w:t>
      </w:r>
      <w:r w:rsidR="009C36BD" w:rsidRPr="00AD65D4">
        <w:t>100</w:t>
      </w:r>
      <w:r w:rsidR="009C36BD" w:rsidRPr="00AD65D4">
        <w:rPr>
          <w:spacing w:val="-4"/>
        </w:rPr>
        <w:t xml:space="preserve"> </w:t>
      </w:r>
      <w:r w:rsidR="009C36BD" w:rsidRPr="00AD65D4">
        <w:rPr>
          <w:spacing w:val="-1"/>
        </w:rPr>
        <w:t>mL.</w:t>
      </w:r>
      <w:r w:rsidR="009C36BD" w:rsidRPr="00AD65D4">
        <w:rPr>
          <w:spacing w:val="-2"/>
        </w:rPr>
        <w:t xml:space="preserve"> </w:t>
      </w:r>
      <w:r w:rsidR="009C36BD" w:rsidRPr="00AD65D4">
        <w:rPr>
          <w:spacing w:val="-1"/>
        </w:rPr>
        <w:t>Zorg</w:t>
      </w:r>
      <w:r w:rsidR="009C36BD" w:rsidRPr="00AD65D4">
        <w:rPr>
          <w:spacing w:val="-3"/>
        </w:rPr>
        <w:t xml:space="preserve"> </w:t>
      </w:r>
      <w:r w:rsidR="009C36BD" w:rsidRPr="00AD65D4">
        <w:t>er</w:t>
      </w:r>
      <w:r w:rsidR="009C36BD" w:rsidRPr="00AD65D4">
        <w:rPr>
          <w:spacing w:val="-4"/>
        </w:rPr>
        <w:t xml:space="preserve"> </w:t>
      </w:r>
      <w:r w:rsidR="009C36BD" w:rsidRPr="00AD65D4">
        <w:rPr>
          <w:spacing w:val="-1"/>
        </w:rPr>
        <w:t>daarbij</w:t>
      </w:r>
      <w:r w:rsidR="009C36BD" w:rsidRPr="00AD65D4">
        <w:rPr>
          <w:spacing w:val="-2"/>
        </w:rPr>
        <w:t xml:space="preserve"> </w:t>
      </w:r>
      <w:r w:rsidR="009C36BD" w:rsidRPr="00AD65D4">
        <w:rPr>
          <w:spacing w:val="-1"/>
        </w:rPr>
        <w:t>voor</w:t>
      </w:r>
      <w:r w:rsidR="009C36BD" w:rsidRPr="00AD65D4">
        <w:rPr>
          <w:spacing w:val="-4"/>
        </w:rPr>
        <w:t xml:space="preserve"> </w:t>
      </w:r>
      <w:r w:rsidR="009C36BD" w:rsidRPr="00AD65D4">
        <w:t>dat</w:t>
      </w:r>
      <w:r w:rsidR="009C36BD" w:rsidRPr="00AD65D4">
        <w:rPr>
          <w:spacing w:val="-4"/>
        </w:rPr>
        <w:t xml:space="preserve"> </w:t>
      </w:r>
      <w:r w:rsidR="009C36BD" w:rsidRPr="00AD65D4">
        <w:t>je</w:t>
      </w:r>
      <w:r w:rsidR="009C36BD" w:rsidRPr="00AD65D4">
        <w:rPr>
          <w:spacing w:val="-3"/>
        </w:rPr>
        <w:t xml:space="preserve"> </w:t>
      </w:r>
      <w:r w:rsidR="009C36BD" w:rsidRPr="00AD65D4">
        <w:t>de</w:t>
      </w:r>
      <w:r w:rsidR="009C36BD" w:rsidRPr="00AD65D4">
        <w:rPr>
          <w:spacing w:val="29"/>
          <w:w w:val="99"/>
        </w:rPr>
        <w:t xml:space="preserve"> </w:t>
      </w:r>
      <w:r w:rsidR="009C36BD" w:rsidRPr="00AD65D4">
        <w:rPr>
          <w:spacing w:val="-1"/>
        </w:rPr>
        <w:t>maatcilinder</w:t>
      </w:r>
      <w:r w:rsidR="009C36BD" w:rsidRPr="00AD65D4">
        <w:rPr>
          <w:spacing w:val="-6"/>
        </w:rPr>
        <w:t xml:space="preserve"> </w:t>
      </w:r>
      <w:r w:rsidR="009C36BD" w:rsidRPr="00AD65D4">
        <w:t>op</w:t>
      </w:r>
      <w:r w:rsidR="009C36BD" w:rsidRPr="00AD65D4">
        <w:rPr>
          <w:spacing w:val="-4"/>
        </w:rPr>
        <w:t xml:space="preserve"> </w:t>
      </w:r>
      <w:r w:rsidR="009C36BD" w:rsidRPr="00AD65D4">
        <w:rPr>
          <w:spacing w:val="-1"/>
        </w:rPr>
        <w:t>ooghoogte</w:t>
      </w:r>
      <w:r w:rsidR="009C36BD" w:rsidRPr="00AD65D4">
        <w:rPr>
          <w:spacing w:val="-2"/>
        </w:rPr>
        <w:t xml:space="preserve"> </w:t>
      </w:r>
      <w:r w:rsidR="009C36BD" w:rsidRPr="00AD65D4">
        <w:rPr>
          <w:spacing w:val="-1"/>
        </w:rPr>
        <w:t>afleest.</w:t>
      </w:r>
      <w:r w:rsidR="009C36BD" w:rsidRPr="00AD65D4">
        <w:rPr>
          <w:spacing w:val="-3"/>
        </w:rPr>
        <w:t xml:space="preserve"> </w:t>
      </w:r>
      <w:r w:rsidR="009C36BD" w:rsidRPr="00AD65D4">
        <w:rPr>
          <w:spacing w:val="-1"/>
        </w:rPr>
        <w:t>Daarbij</w:t>
      </w:r>
      <w:r w:rsidR="009C36BD" w:rsidRPr="00AD65D4">
        <w:rPr>
          <w:spacing w:val="-5"/>
        </w:rPr>
        <w:t xml:space="preserve"> </w:t>
      </w:r>
      <w:r w:rsidR="009C36BD" w:rsidRPr="00AD65D4">
        <w:rPr>
          <w:spacing w:val="-1"/>
        </w:rPr>
        <w:t>moet</w:t>
      </w:r>
      <w:r w:rsidR="009C36BD" w:rsidRPr="00AD65D4">
        <w:rPr>
          <w:spacing w:val="-5"/>
        </w:rPr>
        <w:t xml:space="preserve"> </w:t>
      </w:r>
      <w:r w:rsidR="009C36BD" w:rsidRPr="00AD65D4">
        <w:t>de</w:t>
      </w:r>
      <w:r w:rsidR="009C36BD" w:rsidRPr="00AD65D4">
        <w:rPr>
          <w:spacing w:val="55"/>
          <w:w w:val="99"/>
        </w:rPr>
        <w:t xml:space="preserve"> </w:t>
      </w:r>
      <w:r w:rsidR="009C36BD" w:rsidRPr="00AD65D4">
        <w:t>onderkant</w:t>
      </w:r>
      <w:r w:rsidR="009C36BD" w:rsidRPr="00AD65D4">
        <w:rPr>
          <w:spacing w:val="-4"/>
        </w:rPr>
        <w:t xml:space="preserve"> </w:t>
      </w:r>
      <w:r w:rsidR="009C36BD" w:rsidRPr="00AD65D4">
        <w:rPr>
          <w:spacing w:val="-1"/>
        </w:rPr>
        <w:t>van</w:t>
      </w:r>
      <w:r w:rsidR="009C36BD" w:rsidRPr="00AD65D4">
        <w:rPr>
          <w:spacing w:val="-4"/>
        </w:rPr>
        <w:t xml:space="preserve"> </w:t>
      </w:r>
      <w:r w:rsidR="009C36BD" w:rsidRPr="00AD65D4">
        <w:t>de</w:t>
      </w:r>
      <w:r w:rsidR="009C36BD" w:rsidRPr="00AD65D4">
        <w:rPr>
          <w:spacing w:val="-2"/>
        </w:rPr>
        <w:t xml:space="preserve"> </w:t>
      </w:r>
      <w:r w:rsidR="009C36BD" w:rsidRPr="00AD65D4">
        <w:rPr>
          <w:i/>
          <w:spacing w:val="-2"/>
        </w:rPr>
        <w:t>meniscus</w:t>
      </w:r>
      <w:r w:rsidR="009C36BD" w:rsidRPr="00AD65D4">
        <w:rPr>
          <w:i/>
          <w:spacing w:val="-1"/>
        </w:rPr>
        <w:t xml:space="preserve"> </w:t>
      </w:r>
      <w:r w:rsidR="009C36BD" w:rsidRPr="00AD65D4">
        <w:t>precies</w:t>
      </w:r>
      <w:r w:rsidR="009C36BD" w:rsidRPr="00AD65D4">
        <w:rPr>
          <w:spacing w:val="-3"/>
        </w:rPr>
        <w:t xml:space="preserve"> </w:t>
      </w:r>
      <w:r w:rsidR="009C36BD" w:rsidRPr="00AD65D4">
        <w:rPr>
          <w:spacing w:val="-1"/>
        </w:rPr>
        <w:t>op</w:t>
      </w:r>
      <w:r w:rsidR="009C36BD" w:rsidRPr="00AD65D4">
        <w:rPr>
          <w:spacing w:val="-4"/>
        </w:rPr>
        <w:t xml:space="preserve"> </w:t>
      </w:r>
      <w:r w:rsidR="009C36BD" w:rsidRPr="00AD65D4">
        <w:t>het</w:t>
      </w:r>
      <w:r w:rsidR="009C36BD" w:rsidRPr="00AD65D4">
        <w:rPr>
          <w:spacing w:val="-3"/>
        </w:rPr>
        <w:t xml:space="preserve"> </w:t>
      </w:r>
      <w:r w:rsidR="009C36BD" w:rsidRPr="00AD65D4">
        <w:rPr>
          <w:spacing w:val="-1"/>
        </w:rPr>
        <w:t>streepje</w:t>
      </w:r>
      <w:r w:rsidR="009C36BD" w:rsidRPr="00AD65D4">
        <w:rPr>
          <w:spacing w:val="29"/>
          <w:w w:val="99"/>
        </w:rPr>
        <w:t xml:space="preserve"> </w:t>
      </w:r>
      <w:r w:rsidR="009C36BD" w:rsidRPr="00AD65D4">
        <w:t>staan.</w:t>
      </w:r>
    </w:p>
    <w:p w:rsidR="00036897" w:rsidRDefault="00036897" w:rsidP="00AD65D4">
      <w:pPr>
        <w:spacing w:before="12"/>
        <w:ind w:right="4056"/>
        <w:rPr>
          <w:rFonts w:ascii="Calibri" w:eastAsia="Calibri" w:hAnsi="Calibri" w:cs="Calibri"/>
          <w:sz w:val="23"/>
          <w:szCs w:val="23"/>
        </w:rPr>
      </w:pPr>
    </w:p>
    <w:p w:rsidR="00036897" w:rsidRDefault="009C36BD" w:rsidP="00AD65D4">
      <w:pPr>
        <w:pStyle w:val="Plattetekst"/>
        <w:numPr>
          <w:ilvl w:val="1"/>
          <w:numId w:val="19"/>
        </w:numPr>
        <w:ind w:left="0" w:right="4056" w:firstLine="0"/>
        <w:jc w:val="left"/>
      </w:pPr>
      <w:r>
        <w:t>Waarom</w:t>
      </w:r>
      <w:r>
        <w:rPr>
          <w:spacing w:val="-3"/>
        </w:rPr>
        <w:t xml:space="preserve"> </w:t>
      </w:r>
      <w:r>
        <w:rPr>
          <w:spacing w:val="-1"/>
        </w:rPr>
        <w:t>moet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maatcilinder</w:t>
      </w:r>
      <w:r>
        <w:rPr>
          <w:spacing w:val="-2"/>
        </w:rPr>
        <w:t xml:space="preserve"> </w:t>
      </w:r>
      <w:r>
        <w:rPr>
          <w:spacing w:val="-1"/>
        </w:rPr>
        <w:t>op</w:t>
      </w:r>
      <w:r>
        <w:rPr>
          <w:spacing w:val="-3"/>
        </w:rPr>
        <w:t xml:space="preserve"> </w:t>
      </w:r>
      <w:r>
        <w:rPr>
          <w:spacing w:val="-1"/>
        </w:rPr>
        <w:t>ooghoogte</w:t>
      </w:r>
      <w:r>
        <w:rPr>
          <w:spacing w:val="-4"/>
        </w:rPr>
        <w:t xml:space="preserve"> </w:t>
      </w:r>
      <w:r>
        <w:rPr>
          <w:spacing w:val="-1"/>
        </w:rPr>
        <w:t>aflezen?</w:t>
      </w:r>
    </w:p>
    <w:p w:rsidR="00036897" w:rsidRDefault="00036897" w:rsidP="00AD65D4">
      <w:pPr>
        <w:ind w:right="4056"/>
        <w:rPr>
          <w:rFonts w:ascii="Calibri" w:eastAsia="Calibri" w:hAnsi="Calibri" w:cs="Calibri"/>
          <w:sz w:val="24"/>
          <w:szCs w:val="24"/>
        </w:rPr>
      </w:pPr>
    </w:p>
    <w:p w:rsidR="00036897" w:rsidRDefault="00AD65D4" w:rsidP="00AD65D4">
      <w:pPr>
        <w:spacing w:before="12"/>
        <w:ind w:right="4056"/>
        <w:rPr>
          <w:rFonts w:ascii="Calibri" w:eastAsia="Calibri" w:hAnsi="Calibri" w:cs="Calibri"/>
          <w:sz w:val="23"/>
          <w:szCs w:val="23"/>
        </w:rPr>
      </w:pPr>
      <w:r w:rsidRPr="00AD65D4">
        <w:rPr>
          <w:rFonts w:ascii="Calibri" w:eastAsia="Calibri" w:hAnsi="Calibri"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80768" behindDoc="0" locked="0" layoutInCell="1" allowOverlap="1" wp14:anchorId="1CC7405C" wp14:editId="22FCBDF3">
            <wp:simplePos x="0" y="0"/>
            <wp:positionH relativeFrom="column">
              <wp:posOffset>197892</wp:posOffset>
            </wp:positionH>
            <wp:positionV relativeFrom="paragraph">
              <wp:posOffset>176530</wp:posOffset>
            </wp:positionV>
            <wp:extent cx="245745" cy="205740"/>
            <wp:effectExtent l="0" t="0" r="1905" b="3810"/>
            <wp:wrapNone/>
            <wp:docPr id="747" name="Afbeelding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 w:rsidP="00AD65D4">
      <w:pPr>
        <w:pStyle w:val="Plattetekst"/>
        <w:tabs>
          <w:tab w:val="left" w:pos="1196"/>
        </w:tabs>
        <w:ind w:left="837" w:right="4056" w:firstLine="0"/>
      </w:pPr>
      <w:r>
        <w:rPr>
          <w:spacing w:val="-1"/>
        </w:rPr>
        <w:t>Roer</w:t>
      </w:r>
      <w:r>
        <w:rPr>
          <w:spacing w:val="-2"/>
        </w:rPr>
        <w:t xml:space="preserve"> </w:t>
      </w:r>
      <w:r>
        <w:rPr>
          <w:spacing w:val="-1"/>
        </w:rPr>
        <w:t xml:space="preserve">met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roerstaaf</w:t>
      </w:r>
      <w:r>
        <w:t xml:space="preserve"> in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maatcilinder.</w:t>
      </w:r>
      <w:r>
        <w:rPr>
          <w:spacing w:val="-3"/>
        </w:rPr>
        <w:t xml:space="preserve"> </w:t>
      </w:r>
      <w:r>
        <w:rPr>
          <w:spacing w:val="-2"/>
        </w:rPr>
        <w:t xml:space="preserve">Zo </w:t>
      </w:r>
      <w:r>
        <w:rPr>
          <w:spacing w:val="-1"/>
        </w:rPr>
        <w:t>wordt de suikeroplossing</w:t>
      </w:r>
      <w:r>
        <w:rPr>
          <w:spacing w:val="-3"/>
        </w:rPr>
        <w:t xml:space="preserve"> </w:t>
      </w:r>
      <w:r>
        <w:rPr>
          <w:spacing w:val="-1"/>
        </w:rPr>
        <w:t>mooi</w:t>
      </w:r>
      <w:r>
        <w:rPr>
          <w:spacing w:val="-2"/>
        </w:rPr>
        <w:t xml:space="preserve"> </w:t>
      </w:r>
      <w:r>
        <w:rPr>
          <w:i/>
          <w:spacing w:val="-1"/>
        </w:rPr>
        <w:t>homogeen</w:t>
      </w:r>
      <w:r>
        <w:rPr>
          <w:spacing w:val="-1"/>
        </w:rPr>
        <w:t>.</w:t>
      </w:r>
    </w:p>
    <w:p w:rsidR="00036897" w:rsidRDefault="00AD65D4" w:rsidP="00AD65D4">
      <w:pPr>
        <w:spacing w:before="2"/>
        <w:ind w:right="4056"/>
        <w:rPr>
          <w:rFonts w:ascii="Calibri" w:eastAsia="Calibri" w:hAnsi="Calibri" w:cs="Calibri"/>
          <w:sz w:val="24"/>
          <w:szCs w:val="24"/>
        </w:rPr>
      </w:pPr>
      <w:r w:rsidRPr="00AD65D4">
        <w:rPr>
          <w:rFonts w:ascii="Calibri" w:eastAsia="Calibri" w:hAnsi="Calibri"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81792" behindDoc="0" locked="0" layoutInCell="1" allowOverlap="1" wp14:anchorId="550FD36A" wp14:editId="5B2E75ED">
            <wp:simplePos x="0" y="0"/>
            <wp:positionH relativeFrom="column">
              <wp:posOffset>192278</wp:posOffset>
            </wp:positionH>
            <wp:positionV relativeFrom="paragraph">
              <wp:posOffset>182913</wp:posOffset>
            </wp:positionV>
            <wp:extent cx="229235" cy="180340"/>
            <wp:effectExtent l="0" t="0" r="0" b="0"/>
            <wp:wrapNone/>
            <wp:docPr id="738" name="Afbeelding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 w:rsidP="00AD65D4">
      <w:pPr>
        <w:pStyle w:val="Plattetekst"/>
        <w:ind w:left="709" w:right="4056" w:firstLine="0"/>
      </w:pPr>
      <w:r>
        <w:t>Als</w:t>
      </w:r>
      <w:r>
        <w:rPr>
          <w:spacing w:val="2"/>
        </w:rPr>
        <w:t xml:space="preserve"> </w:t>
      </w:r>
      <w:r>
        <w:t>een</w:t>
      </w:r>
      <w:r>
        <w:rPr>
          <w:spacing w:val="1"/>
        </w:rPr>
        <w:t xml:space="preserve"> </w:t>
      </w:r>
      <w:r>
        <w:rPr>
          <w:spacing w:val="-1"/>
        </w:rPr>
        <w:t>oplossing</w:t>
      </w:r>
      <w:r>
        <w:t xml:space="preserve"> </w:t>
      </w:r>
      <w:r>
        <w:rPr>
          <w:spacing w:val="-1"/>
        </w:rPr>
        <w:t>homogeen</w:t>
      </w:r>
      <w:r>
        <w:rPr>
          <w:spacing w:val="3"/>
        </w:rPr>
        <w:t xml:space="preserve"> </w:t>
      </w:r>
      <w:r>
        <w:t xml:space="preserve">is </w:t>
      </w:r>
      <w:r>
        <w:rPr>
          <w:spacing w:val="-1"/>
        </w:rPr>
        <w:t>wil</w:t>
      </w:r>
      <w:r>
        <w:rPr>
          <w:spacing w:val="2"/>
        </w:rPr>
        <w:t xml:space="preserve"> </w:t>
      </w:r>
      <w:r>
        <w:rPr>
          <w:spacing w:val="-1"/>
        </w:rPr>
        <w:t>dat</w:t>
      </w:r>
      <w:r>
        <w:t xml:space="preserve"> </w:t>
      </w:r>
      <w:r>
        <w:rPr>
          <w:spacing w:val="-1"/>
        </w:rPr>
        <w:t>zeggen</w:t>
      </w:r>
      <w:r>
        <w:rPr>
          <w:spacing w:val="1"/>
        </w:rPr>
        <w:t xml:space="preserve"> </w:t>
      </w:r>
      <w:r>
        <w:rPr>
          <w:spacing w:val="-1"/>
        </w:rPr>
        <w:t>dat</w:t>
      </w:r>
      <w:r>
        <w:rPr>
          <w:spacing w:val="1"/>
        </w:rPr>
        <w:t xml:space="preserve"> </w:t>
      </w:r>
      <w:r>
        <w:t>er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elk</w:t>
      </w:r>
      <w:r>
        <w:rPr>
          <w:spacing w:val="1"/>
        </w:rPr>
        <w:t xml:space="preserve"> </w:t>
      </w:r>
      <w:r>
        <w:rPr>
          <w:spacing w:val="-1"/>
        </w:rPr>
        <w:t>deel</w:t>
      </w:r>
      <w:r>
        <w:rPr>
          <w:spacing w:val="2"/>
        </w:rPr>
        <w:t xml:space="preserve"> </w:t>
      </w:r>
      <w:r>
        <w:rPr>
          <w:spacing w:val="-2"/>
        </w:rPr>
        <w:t>van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vloeistof</w:t>
      </w:r>
      <w:r>
        <w:t xml:space="preserve"> </w:t>
      </w:r>
      <w:r>
        <w:rPr>
          <w:spacing w:val="-1"/>
        </w:rPr>
        <w:t>evenveel</w:t>
      </w:r>
      <w:r>
        <w:rPr>
          <w:spacing w:val="71"/>
        </w:rPr>
        <w:t xml:space="preserve"> </w:t>
      </w:r>
      <w:r>
        <w:rPr>
          <w:spacing w:val="-1"/>
        </w:rPr>
        <w:t>suiker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opgelost.</w:t>
      </w:r>
      <w:r>
        <w:rPr>
          <w:spacing w:val="-2"/>
        </w:rPr>
        <w:t xml:space="preserve"> </w:t>
      </w:r>
      <w:r>
        <w:rPr>
          <w:spacing w:val="-1"/>
        </w:rPr>
        <w:t>Dat kennen jullie</w:t>
      </w:r>
      <w:r>
        <w:rPr>
          <w:spacing w:val="-2"/>
        </w:rPr>
        <w:t xml:space="preserve"> </w:t>
      </w:r>
      <w:r>
        <w:rPr>
          <w:spacing w:val="-1"/>
        </w:rPr>
        <w:t>misschien</w:t>
      </w:r>
      <w:r>
        <w:rPr>
          <w:spacing w:val="-3"/>
        </w:rPr>
        <w:t xml:space="preserve"> </w:t>
      </w:r>
      <w:r>
        <w:rPr>
          <w:spacing w:val="-1"/>
        </w:rPr>
        <w:t>wel van</w:t>
      </w:r>
      <w:r>
        <w:rPr>
          <w:spacing w:val="-2"/>
        </w:rPr>
        <w:t xml:space="preserve"> </w:t>
      </w:r>
      <w:r>
        <w:rPr>
          <w:spacing w:val="-1"/>
        </w:rPr>
        <w:t>aanmaaklimonade.</w:t>
      </w:r>
      <w:r>
        <w:rPr>
          <w:spacing w:val="-7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rPr>
          <w:spacing w:val="-1"/>
        </w:rPr>
        <w:t>goed</w:t>
      </w:r>
      <w:r>
        <w:rPr>
          <w:spacing w:val="81"/>
        </w:rPr>
        <w:t xml:space="preserve"> </w:t>
      </w:r>
      <w:r>
        <w:t>mengt</w:t>
      </w:r>
      <w:r>
        <w:rPr>
          <w:spacing w:val="-4"/>
        </w:rPr>
        <w:t xml:space="preserve"> </w:t>
      </w:r>
      <w:r>
        <w:rPr>
          <w:spacing w:val="-1"/>
        </w:rPr>
        <w:t>dan</w:t>
      </w:r>
      <w:r>
        <w:rPr>
          <w:spacing w:val="-2"/>
        </w:rPr>
        <w:t xml:space="preserve"> </w:t>
      </w:r>
      <w:r>
        <w:rPr>
          <w:spacing w:val="-1"/>
        </w:rPr>
        <w:t>kan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kleurverschil</w:t>
      </w:r>
      <w:r>
        <w:rPr>
          <w:spacing w:val="-2"/>
        </w:rPr>
        <w:t xml:space="preserve"> </w:t>
      </w:r>
      <w:r>
        <w:rPr>
          <w:spacing w:val="-1"/>
        </w:rPr>
        <w:t>zien.</w:t>
      </w:r>
      <w:r>
        <w:rPr>
          <w:spacing w:val="-3"/>
        </w:rPr>
        <w:t xml:space="preserve"> </w:t>
      </w:r>
      <w:r>
        <w:rPr>
          <w:spacing w:val="-1"/>
        </w:rPr>
        <w:t>Hoe</w:t>
      </w:r>
      <w:r>
        <w:rPr>
          <w:spacing w:val="-3"/>
        </w:rPr>
        <w:t xml:space="preserve"> </w:t>
      </w:r>
      <w:r>
        <w:rPr>
          <w:spacing w:val="-1"/>
        </w:rPr>
        <w:t>lichter</w:t>
      </w:r>
      <w:r>
        <w:rPr>
          <w:spacing w:val="-5"/>
        </w:rPr>
        <w:t xml:space="preserve"> </w:t>
      </w:r>
      <w:r>
        <w:rPr>
          <w:spacing w:val="-1"/>
        </w:rPr>
        <w:t xml:space="preserve">de </w:t>
      </w:r>
      <w:r>
        <w:t>kleur,</w:t>
      </w:r>
      <w:r>
        <w:rPr>
          <w:spacing w:val="-4"/>
        </w:rPr>
        <w:t xml:space="preserve"> </w:t>
      </w:r>
      <w:r>
        <w:t>hoe</w:t>
      </w:r>
      <w:r>
        <w:rPr>
          <w:spacing w:val="-4"/>
        </w:rPr>
        <w:t xml:space="preserve"> </w:t>
      </w:r>
      <w:r>
        <w:rPr>
          <w:spacing w:val="-1"/>
        </w:rPr>
        <w:t>minder</w:t>
      </w:r>
      <w:r>
        <w:rPr>
          <w:spacing w:val="-4"/>
        </w:rPr>
        <w:t xml:space="preserve"> </w:t>
      </w:r>
      <w:r>
        <w:rPr>
          <w:spacing w:val="-1"/>
        </w:rPr>
        <w:t>siroop</w:t>
      </w:r>
      <w:r>
        <w:rPr>
          <w:spacing w:val="-2"/>
        </w:rPr>
        <w:t xml:space="preserve"> </w:t>
      </w:r>
      <w:r>
        <w:rPr>
          <w:spacing w:val="-1"/>
        </w:rPr>
        <w:t>dus</w:t>
      </w:r>
      <w:r>
        <w:rPr>
          <w:spacing w:val="-2"/>
        </w:rPr>
        <w:t xml:space="preserve"> </w:t>
      </w:r>
      <w:r>
        <w:rPr>
          <w:spacing w:val="-1"/>
        </w:rPr>
        <w:t>minder</w:t>
      </w:r>
      <w:r>
        <w:rPr>
          <w:spacing w:val="77"/>
          <w:w w:val="99"/>
        </w:rPr>
        <w:t xml:space="preserve"> </w:t>
      </w:r>
      <w:r>
        <w:rPr>
          <w:spacing w:val="-1"/>
        </w:rPr>
        <w:t>suiker.</w:t>
      </w:r>
    </w:p>
    <w:p w:rsidR="00036897" w:rsidRDefault="00AD65D4" w:rsidP="00AD65D4">
      <w:pPr>
        <w:spacing w:before="12"/>
        <w:rPr>
          <w:rFonts w:ascii="Calibri" w:eastAsia="Calibri" w:hAnsi="Calibri" w:cs="Calibri"/>
          <w:sz w:val="23"/>
          <w:szCs w:val="23"/>
        </w:rPr>
      </w:pPr>
      <w:r w:rsidRPr="00AD65D4">
        <w:rPr>
          <w:noProof/>
          <w:spacing w:val="-1"/>
          <w:lang w:val="nl-NL" w:eastAsia="nl-NL"/>
        </w:rPr>
        <w:drawing>
          <wp:anchor distT="0" distB="0" distL="114300" distR="114300" simplePos="0" relativeHeight="251682816" behindDoc="0" locked="0" layoutInCell="1" allowOverlap="1" wp14:anchorId="35E4A271" wp14:editId="1F3897A7">
            <wp:simplePos x="0" y="0"/>
            <wp:positionH relativeFrom="column">
              <wp:posOffset>223850</wp:posOffset>
            </wp:positionH>
            <wp:positionV relativeFrom="paragraph">
              <wp:posOffset>182880</wp:posOffset>
            </wp:positionV>
            <wp:extent cx="245745" cy="205740"/>
            <wp:effectExtent l="0" t="0" r="1905" b="3810"/>
            <wp:wrapNone/>
            <wp:docPr id="749" name="Afbeelding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 w:rsidP="00AD65D4">
      <w:pPr>
        <w:pStyle w:val="Plattetekst"/>
        <w:tabs>
          <w:tab w:val="left" w:pos="1196"/>
        </w:tabs>
        <w:ind w:left="837" w:firstLine="0"/>
      </w:pPr>
      <w:r>
        <w:t>Bepaal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dichtheid</w:t>
      </w:r>
      <w:r>
        <w:rPr>
          <w:spacing w:val="-4"/>
        </w:rPr>
        <w:t xml:space="preserve"> </w:t>
      </w:r>
      <w:r>
        <w:rPr>
          <w:spacing w:val="-1"/>
        </w:rPr>
        <w:t>van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oplossing.</w:t>
      </w:r>
    </w:p>
    <w:p w:rsidR="00036897" w:rsidRDefault="00036897" w:rsidP="00AD65D4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 w:rsidP="00AD65D4">
      <w:pPr>
        <w:pStyle w:val="Plattetekst"/>
        <w:numPr>
          <w:ilvl w:val="1"/>
          <w:numId w:val="19"/>
        </w:numPr>
        <w:ind w:left="0" w:right="1582" w:firstLine="0"/>
        <w:jc w:val="left"/>
      </w:pPr>
      <w:r>
        <w:t>Noteer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dichtheid</w:t>
      </w:r>
      <w:r>
        <w:rPr>
          <w:spacing w:val="-2"/>
        </w:rPr>
        <w:t xml:space="preserve"> </w:t>
      </w:r>
      <w:r>
        <w:rPr>
          <w:spacing w:val="-1"/>
        </w:rPr>
        <w:t>van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oplossing.</w:t>
      </w:r>
      <w:r>
        <w:rPr>
          <w:spacing w:val="-6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-1"/>
        </w:rPr>
        <w:t>dichtheid</w:t>
      </w:r>
      <w:r>
        <w:rPr>
          <w:spacing w:val="1"/>
        </w:rPr>
        <w:t xml:space="preserve"> </w:t>
      </w:r>
      <w:r>
        <w:rPr>
          <w:spacing w:val="-1"/>
        </w:rPr>
        <w:t>ga</w:t>
      </w:r>
      <w:r>
        <w:rPr>
          <w:spacing w:val="-2"/>
        </w:rPr>
        <w:t xml:space="preserve"> je</w:t>
      </w:r>
      <w:r>
        <w:rPr>
          <w:spacing w:val="-1"/>
        </w:rPr>
        <w:t xml:space="preserve"> later</w:t>
      </w:r>
      <w:r>
        <w:rPr>
          <w:spacing w:val="-2"/>
        </w:rPr>
        <w:t xml:space="preserve"> </w:t>
      </w:r>
      <w:r>
        <w:rPr>
          <w:spacing w:val="-1"/>
        </w:rPr>
        <w:t>gebruiken</w:t>
      </w:r>
      <w:r>
        <w:rPr>
          <w:spacing w:val="-3"/>
        </w:rPr>
        <w:t xml:space="preserve"> </w:t>
      </w:r>
      <w:r>
        <w:rPr>
          <w:spacing w:val="-1"/>
        </w:rPr>
        <w:t>om</w:t>
      </w:r>
      <w:r>
        <w:rPr>
          <w:spacing w:val="-2"/>
        </w:rPr>
        <w:t xml:space="preserve"> </w:t>
      </w:r>
      <w:r>
        <w:t>de</w:t>
      </w:r>
      <w:r>
        <w:rPr>
          <w:spacing w:val="73"/>
          <w:w w:val="99"/>
        </w:rPr>
        <w:t xml:space="preserve"> </w:t>
      </w:r>
      <w:r>
        <w:rPr>
          <w:spacing w:val="-1"/>
        </w:rPr>
        <w:t>suikerconcentratie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5"/>
        </w:rPr>
        <w:t xml:space="preserve">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rPr>
          <w:spacing w:val="-1"/>
        </w:rPr>
        <w:t>gezuiverde</w:t>
      </w:r>
      <w:r>
        <w:rPr>
          <w:spacing w:val="-5"/>
        </w:rPr>
        <w:t xml:space="preserve"> </w:t>
      </w:r>
      <w:r>
        <w:rPr>
          <w:spacing w:val="-1"/>
        </w:rPr>
        <w:t>dunsap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bepalen.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AD65D4">
      <w:pPr>
        <w:spacing w:before="12"/>
        <w:rPr>
          <w:rFonts w:ascii="Calibri" w:eastAsia="Calibri" w:hAnsi="Calibri" w:cs="Calibri"/>
          <w:sz w:val="23"/>
          <w:szCs w:val="23"/>
        </w:rPr>
      </w:pPr>
      <w:r w:rsidRPr="00AD65D4">
        <w:rPr>
          <w:noProof/>
          <w:spacing w:val="-1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7B511EE1" wp14:editId="721A9626">
            <wp:simplePos x="0" y="0"/>
            <wp:positionH relativeFrom="column">
              <wp:posOffset>12065</wp:posOffset>
            </wp:positionH>
            <wp:positionV relativeFrom="paragraph">
              <wp:posOffset>169545</wp:posOffset>
            </wp:positionV>
            <wp:extent cx="245745" cy="226060"/>
            <wp:effectExtent l="0" t="0" r="1905" b="2540"/>
            <wp:wrapNone/>
            <wp:docPr id="748" name="Afbeelding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tabs>
          <w:tab w:val="left" w:pos="475"/>
        </w:tabs>
        <w:ind w:left="118" w:firstLine="0"/>
      </w:pPr>
      <w:r>
        <w:rPr>
          <w:rFonts w:ascii="Arial"/>
          <w:w w:val="65"/>
        </w:rPr>
        <w:t>el</w:t>
      </w:r>
      <w:r>
        <w:rPr>
          <w:rFonts w:ascii="Arial"/>
          <w:w w:val="65"/>
        </w:rPr>
        <w:tab/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volgende</w:t>
      </w:r>
      <w:r>
        <w:rPr>
          <w:spacing w:val="-3"/>
        </w:rPr>
        <w:t xml:space="preserve"> </w:t>
      </w:r>
      <w:r>
        <w:rPr>
          <w:spacing w:val="-1"/>
        </w:rPr>
        <w:t>opdrachten</w:t>
      </w:r>
      <w:r>
        <w:rPr>
          <w:spacing w:val="-5"/>
        </w:rPr>
        <w:t xml:space="preserve"> </w:t>
      </w:r>
      <w:r>
        <w:rPr>
          <w:spacing w:val="-1"/>
        </w:rPr>
        <w:t>moeten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5"/>
        </w:rPr>
        <w:t xml:space="preserve"> </w:t>
      </w:r>
      <w:r>
        <w:rPr>
          <w:spacing w:val="-1"/>
        </w:rPr>
        <w:t>weer</w:t>
      </w:r>
      <w:r>
        <w:rPr>
          <w:spacing w:val="-3"/>
        </w:rPr>
        <w:t xml:space="preserve"> </w:t>
      </w:r>
      <w:r>
        <w:rPr>
          <w:spacing w:val="-1"/>
        </w:rPr>
        <w:t>allemaal</w:t>
      </w:r>
      <w:r>
        <w:rPr>
          <w:spacing w:val="-3"/>
        </w:rPr>
        <w:t xml:space="preserve"> </w:t>
      </w:r>
      <w:r>
        <w:t>maken.</w:t>
      </w:r>
    </w:p>
    <w:p w:rsidR="00036897" w:rsidRDefault="00036897">
      <w:pPr>
        <w:sectPr w:rsidR="00036897">
          <w:footerReference w:type="default" r:id="rId51"/>
          <w:pgSz w:w="11900" w:h="16840"/>
          <w:pgMar w:top="1420" w:right="80" w:bottom="860" w:left="960" w:header="0" w:footer="675" w:gutter="0"/>
          <w:pgNumType w:start="25"/>
          <w:cols w:space="708"/>
        </w:sectPr>
      </w:pPr>
    </w:p>
    <w:p w:rsidR="00036897" w:rsidRDefault="00036897">
      <w:pPr>
        <w:rPr>
          <w:rFonts w:ascii="Calibri" w:eastAsia="Calibri" w:hAnsi="Calibri" w:cs="Calibri"/>
          <w:sz w:val="20"/>
          <w:szCs w:val="20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7"/>
          <w:szCs w:val="27"/>
        </w:rPr>
      </w:pPr>
    </w:p>
    <w:p w:rsidR="00036897" w:rsidRDefault="00096143" w:rsidP="00096143">
      <w:pPr>
        <w:pStyle w:val="Plattetekst"/>
        <w:numPr>
          <w:ilvl w:val="0"/>
          <w:numId w:val="30"/>
        </w:numPr>
        <w:spacing w:before="63"/>
        <w:ind w:right="4374"/>
      </w:pPr>
      <w:r w:rsidRPr="00012DC1">
        <w:rPr>
          <w:rFonts w:ascii="Webdings" w:eastAsia="Webdings" w:hAnsi="Webdings" w:cs="Webdings"/>
          <w:noProof/>
          <w:lang w:val="nl-NL" w:eastAsia="nl-NL"/>
        </w:rPr>
        <w:drawing>
          <wp:anchor distT="0" distB="0" distL="114300" distR="114300" simplePos="0" relativeHeight="251684864" behindDoc="0" locked="0" layoutInCell="1" allowOverlap="1" wp14:anchorId="3C3C763F" wp14:editId="769115FE">
            <wp:simplePos x="0" y="0"/>
            <wp:positionH relativeFrom="column">
              <wp:posOffset>266015</wp:posOffset>
            </wp:positionH>
            <wp:positionV relativeFrom="paragraph">
              <wp:posOffset>40005</wp:posOffset>
            </wp:positionV>
            <wp:extent cx="229235" cy="180340"/>
            <wp:effectExtent l="0" t="0" r="0" b="0"/>
            <wp:wrapNone/>
            <wp:docPr id="739" name="Afbeelding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7059993" wp14:editId="6CE1703F">
                <wp:simplePos x="0" y="0"/>
                <wp:positionH relativeFrom="page">
                  <wp:posOffset>4871720</wp:posOffset>
                </wp:positionH>
                <wp:positionV relativeFrom="paragraph">
                  <wp:posOffset>-318135</wp:posOffset>
                </wp:positionV>
                <wp:extent cx="1530350" cy="2236470"/>
                <wp:effectExtent l="4445" t="5715" r="8255" b="5715"/>
                <wp:wrapNone/>
                <wp:docPr id="61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2236470"/>
                          <a:chOff x="7672" y="-501"/>
                          <a:chExt cx="2410" cy="3522"/>
                        </a:xfrm>
                      </wpg:grpSpPr>
                      <pic:pic xmlns:pic="http://schemas.openxmlformats.org/drawingml/2006/picture">
                        <pic:nvPicPr>
                          <pic:cNvPr id="6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-440"/>
                            <a:ext cx="2268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452"/>
                        <wpg:cNvGrpSpPr>
                          <a:grpSpLocks/>
                        </wpg:cNvGrpSpPr>
                        <wpg:grpSpPr bwMode="auto">
                          <a:xfrm>
                            <a:off x="7683" y="3011"/>
                            <a:ext cx="2388" cy="2"/>
                            <a:chOff x="7683" y="3011"/>
                            <a:chExt cx="2388" cy="2"/>
                          </a:xfrm>
                        </wpg:grpSpPr>
                        <wps:wsp>
                          <wps:cNvPr id="64" name="Freeform 453"/>
                          <wps:cNvSpPr>
                            <a:spLocks/>
                          </wps:cNvSpPr>
                          <wps:spPr bwMode="auto">
                            <a:xfrm>
                              <a:off x="7683" y="3011"/>
                              <a:ext cx="2388" cy="2"/>
                            </a:xfrm>
                            <a:custGeom>
                              <a:avLst/>
                              <a:gdLst>
                                <a:gd name="T0" fmla="+- 0 7683 7683"/>
                                <a:gd name="T1" fmla="*/ T0 w 2388"/>
                                <a:gd name="T2" fmla="+- 0 10070 7683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50"/>
                        <wpg:cNvGrpSpPr>
                          <a:grpSpLocks/>
                        </wpg:cNvGrpSpPr>
                        <wpg:grpSpPr bwMode="auto">
                          <a:xfrm>
                            <a:off x="7692" y="-480"/>
                            <a:ext cx="2" cy="3482"/>
                            <a:chOff x="7692" y="-480"/>
                            <a:chExt cx="2" cy="3482"/>
                          </a:xfrm>
                        </wpg:grpSpPr>
                        <wps:wsp>
                          <wps:cNvPr id="66" name="Freeform 451"/>
                          <wps:cNvSpPr>
                            <a:spLocks/>
                          </wps:cNvSpPr>
                          <wps:spPr bwMode="auto">
                            <a:xfrm>
                              <a:off x="7692" y="-480"/>
                              <a:ext cx="2" cy="3482"/>
                            </a:xfrm>
                            <a:custGeom>
                              <a:avLst/>
                              <a:gdLst>
                                <a:gd name="T0" fmla="+- 0 -480 -480"/>
                                <a:gd name="T1" fmla="*/ -480 h 3482"/>
                                <a:gd name="T2" fmla="+- 0 3002 -480"/>
                                <a:gd name="T3" fmla="*/ 3002 h 34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2">
                                  <a:moveTo>
                                    <a:pt x="0" y="0"/>
                                  </a:moveTo>
                                  <a:lnTo>
                                    <a:pt x="0" y="348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48"/>
                        <wpg:cNvGrpSpPr>
                          <a:grpSpLocks/>
                        </wpg:cNvGrpSpPr>
                        <wpg:grpSpPr bwMode="auto">
                          <a:xfrm>
                            <a:off x="7683" y="-490"/>
                            <a:ext cx="2388" cy="2"/>
                            <a:chOff x="7683" y="-490"/>
                            <a:chExt cx="2388" cy="2"/>
                          </a:xfrm>
                        </wpg:grpSpPr>
                        <wps:wsp>
                          <wps:cNvPr id="68" name="Freeform 449"/>
                          <wps:cNvSpPr>
                            <a:spLocks/>
                          </wps:cNvSpPr>
                          <wps:spPr bwMode="auto">
                            <a:xfrm>
                              <a:off x="7683" y="-490"/>
                              <a:ext cx="2388" cy="2"/>
                            </a:xfrm>
                            <a:custGeom>
                              <a:avLst/>
                              <a:gdLst>
                                <a:gd name="T0" fmla="+- 0 7683 7683"/>
                                <a:gd name="T1" fmla="*/ T0 w 2388"/>
                                <a:gd name="T2" fmla="+- 0 10070 7683"/>
                                <a:gd name="T3" fmla="*/ T2 w 2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8">
                                  <a:moveTo>
                                    <a:pt x="0" y="0"/>
                                  </a:moveTo>
                                  <a:lnTo>
                                    <a:pt x="238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46"/>
                        <wpg:cNvGrpSpPr>
                          <a:grpSpLocks/>
                        </wpg:cNvGrpSpPr>
                        <wpg:grpSpPr bwMode="auto">
                          <a:xfrm>
                            <a:off x="10061" y="-481"/>
                            <a:ext cx="2" cy="3483"/>
                            <a:chOff x="10061" y="-481"/>
                            <a:chExt cx="2" cy="3483"/>
                          </a:xfrm>
                        </wpg:grpSpPr>
                        <wps:wsp>
                          <wps:cNvPr id="70" name="Freeform 447"/>
                          <wps:cNvSpPr>
                            <a:spLocks/>
                          </wps:cNvSpPr>
                          <wps:spPr bwMode="auto">
                            <a:xfrm>
                              <a:off x="10061" y="-481"/>
                              <a:ext cx="2" cy="3483"/>
                            </a:xfrm>
                            <a:custGeom>
                              <a:avLst/>
                              <a:gdLst>
                                <a:gd name="T0" fmla="+- 0 -481 -481"/>
                                <a:gd name="T1" fmla="*/ -481 h 3483"/>
                                <a:gd name="T2" fmla="+- 0 3001 -481"/>
                                <a:gd name="T3" fmla="*/ 3001 h 3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3">
                                  <a:moveTo>
                                    <a:pt x="0" y="0"/>
                                  </a:moveTo>
                                  <a:lnTo>
                                    <a:pt x="0" y="348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44"/>
                        <wpg:cNvGrpSpPr>
                          <a:grpSpLocks/>
                        </wpg:cNvGrpSpPr>
                        <wpg:grpSpPr bwMode="auto">
                          <a:xfrm>
                            <a:off x="7723" y="2970"/>
                            <a:ext cx="2307" cy="2"/>
                            <a:chOff x="7723" y="2970"/>
                            <a:chExt cx="2307" cy="2"/>
                          </a:xfrm>
                        </wpg:grpSpPr>
                        <wps:wsp>
                          <wps:cNvPr id="72" name="Freeform 445"/>
                          <wps:cNvSpPr>
                            <a:spLocks/>
                          </wps:cNvSpPr>
                          <wps:spPr bwMode="auto">
                            <a:xfrm>
                              <a:off x="7723" y="2970"/>
                              <a:ext cx="2307" cy="2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2307"/>
                                <a:gd name="T2" fmla="+- 0 10030 7723"/>
                                <a:gd name="T3" fmla="*/ T2 w 2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7">
                                  <a:moveTo>
                                    <a:pt x="0" y="0"/>
                                  </a:moveTo>
                                  <a:lnTo>
                                    <a:pt x="230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42"/>
                        <wpg:cNvGrpSpPr>
                          <a:grpSpLocks/>
                        </wpg:cNvGrpSpPr>
                        <wpg:grpSpPr bwMode="auto">
                          <a:xfrm>
                            <a:off x="7733" y="-440"/>
                            <a:ext cx="2" cy="3400"/>
                            <a:chOff x="7733" y="-440"/>
                            <a:chExt cx="2" cy="3400"/>
                          </a:xfrm>
                        </wpg:grpSpPr>
                        <wps:wsp>
                          <wps:cNvPr id="74" name="Freeform 443"/>
                          <wps:cNvSpPr>
                            <a:spLocks/>
                          </wps:cNvSpPr>
                          <wps:spPr bwMode="auto">
                            <a:xfrm>
                              <a:off x="7733" y="-440"/>
                              <a:ext cx="2" cy="3400"/>
                            </a:xfrm>
                            <a:custGeom>
                              <a:avLst/>
                              <a:gdLst>
                                <a:gd name="T0" fmla="+- 0 -440 -440"/>
                                <a:gd name="T1" fmla="*/ -440 h 3400"/>
                                <a:gd name="T2" fmla="+- 0 2960 -440"/>
                                <a:gd name="T3" fmla="*/ 2960 h 3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0">
                                  <a:moveTo>
                                    <a:pt x="0" y="0"/>
                                  </a:moveTo>
                                  <a:lnTo>
                                    <a:pt x="0" y="34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40"/>
                        <wpg:cNvGrpSpPr>
                          <a:grpSpLocks/>
                        </wpg:cNvGrpSpPr>
                        <wpg:grpSpPr bwMode="auto">
                          <a:xfrm>
                            <a:off x="7723" y="-450"/>
                            <a:ext cx="2307" cy="2"/>
                            <a:chOff x="7723" y="-450"/>
                            <a:chExt cx="2307" cy="2"/>
                          </a:xfrm>
                        </wpg:grpSpPr>
                        <wps:wsp>
                          <wps:cNvPr id="76" name="Freeform 441"/>
                          <wps:cNvSpPr>
                            <a:spLocks/>
                          </wps:cNvSpPr>
                          <wps:spPr bwMode="auto">
                            <a:xfrm>
                              <a:off x="7723" y="-450"/>
                              <a:ext cx="2307" cy="2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2307"/>
                                <a:gd name="T2" fmla="+- 0 10030 7723"/>
                                <a:gd name="T3" fmla="*/ T2 w 2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7">
                                  <a:moveTo>
                                    <a:pt x="0" y="0"/>
                                  </a:moveTo>
                                  <a:lnTo>
                                    <a:pt x="230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38"/>
                        <wpg:cNvGrpSpPr>
                          <a:grpSpLocks/>
                        </wpg:cNvGrpSpPr>
                        <wpg:grpSpPr bwMode="auto">
                          <a:xfrm>
                            <a:off x="10020" y="-440"/>
                            <a:ext cx="2" cy="3401"/>
                            <a:chOff x="10020" y="-440"/>
                            <a:chExt cx="2" cy="3401"/>
                          </a:xfrm>
                        </wpg:grpSpPr>
                        <wps:wsp>
                          <wps:cNvPr id="78" name="Freeform 439"/>
                          <wps:cNvSpPr>
                            <a:spLocks/>
                          </wps:cNvSpPr>
                          <wps:spPr bwMode="auto">
                            <a:xfrm>
                              <a:off x="10020" y="-440"/>
                              <a:ext cx="2" cy="3401"/>
                            </a:xfrm>
                            <a:custGeom>
                              <a:avLst/>
                              <a:gdLst>
                                <a:gd name="T0" fmla="+- 0 -440 -440"/>
                                <a:gd name="T1" fmla="*/ -440 h 3401"/>
                                <a:gd name="T2" fmla="+- 0 2960 -440"/>
                                <a:gd name="T3" fmla="*/ 2960 h 3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1">
                                  <a:moveTo>
                                    <a:pt x="0" y="0"/>
                                  </a:moveTo>
                                  <a:lnTo>
                                    <a:pt x="0" y="34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383.6pt;margin-top:-25.05pt;width:120.5pt;height:176.1pt;z-index:3208;mso-position-horizontal-relative:page" coordorigin="7672,-501" coordsize="2410,3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">
                <v:shape id="Picture 454" o:spid="_x0000_s1027" type="#_x0000_t75" style="position:absolute;left:7743;top:-440;width:2268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9FnEAAAA2wAAAA8AAABkcnMvZG93bnJldi54bWxEj0FrwkAUhO8F/8PyhN7qSz1oja5ShEJa&#10;Qai292f2mQSzb2N21eivdwsFj8PMfMPMFp2t1ZlbXznR8DpIQLHkzlRSaPjZfry8gfKBxFDthDVc&#10;2cNi3nuaUWrcRb75vAmFihDxKWkoQ2hSRJ+XbMkPXMMSvb1rLYUo2wJNS5cItzUOk2SEliqJCyU1&#10;vCw5P2xOVsN6L9kXrrNfPKzGk9Mnbo+78U3r5373PgUVuAuP8H87MxpGQ/j7En8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A9FnEAAAA2wAAAA8AAAAAAAAAAAAAAAAA&#10;nwIAAGRycy9kb3ducmV2LnhtbFBLBQYAAAAABAAEAPcAAACQAwAAAAA=&#10;">
                  <v:imagedata r:id="rId53" o:title=""/>
                </v:shape>
                <v:group id="Group 452" o:spid="_x0000_s1028" style="position:absolute;left:7683;top:3011;width:2388;height:2" coordorigin="7683,3011" coordsize="2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53" o:spid="_x0000_s1029" style="position:absolute;left:7683;top:3011;width:2388;height:2;visibility:visible;mso-wrap-style:square;v-text-anchor:top" coordsize="2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zK8UA&#10;AADbAAAADwAAAGRycy9kb3ducmV2LnhtbESPT2sCMRTE70K/Q3hCb5q1itTVKKW0tF4Et0U9PjZv&#10;/+DmZUlSXf30RhB6HGbmN8xi1ZlGnMj52rKC0TABQZxbXXOp4Pfnc/AKwgdkjY1lUnAhD6vlU2+B&#10;qbZn3tIpC6WIEPYpKqhCaFMpfV6RQT+0LXH0CusMhihdKbXDc4SbRr4kyVQarDkuVNjSe0X5Mfsz&#10;Csxuts/WenssNh9fB7cpxsXoOlbqud+9zUEE6sJ/+NH+1gqmE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3MrxQAAANsAAAAPAAAAAAAAAAAAAAAAAJgCAABkcnMv&#10;ZG93bnJldi54bWxQSwUGAAAAAAQABAD1AAAAigMAAAAA&#10;" path="m,l2387,e" filled="f" strokeweight="1pt">
                    <v:path arrowok="t" o:connecttype="custom" o:connectlocs="0,0;2387,0" o:connectangles="0,0"/>
                  </v:shape>
                </v:group>
                <v:group id="Group 450" o:spid="_x0000_s1030" style="position:absolute;left:7692;top:-480;width:2;height:3482" coordorigin="7692,-480" coordsize="2,3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51" o:spid="_x0000_s1031" style="position:absolute;left:7692;top:-480;width:2;height:3482;visibility:visible;mso-wrap-style:square;v-text-anchor:top" coordsize="2,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YT8EA&#10;AADbAAAADwAAAGRycy9kb3ducmV2LnhtbESPW4vCMBSE3wX/QzjCvmmqLKVUo4gXEBFkvbwfmmMb&#10;bE5KE7X+e7OwsI/DzHzDzBadrcWTWm8cKxiPEhDEhdOGSwWX83aYgfABWWPtmBS8ycNi3u/NMNfu&#10;xT/0PIVSRAj7HBVUITS5lL6oyKIfuYY4ejfXWgxRtqXULb4i3NZykiSptGg4LlTY0Kqi4n56WAXm&#10;WO/pao7fa3vPxsg3bw+bTKmvQbecggjUhf/wX3unFaQp/H6JP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omE/BAAAA2wAAAA8AAAAAAAAAAAAAAAAAmAIAAGRycy9kb3du&#10;cmV2LnhtbFBLBQYAAAAABAAEAPUAAACGAwAAAAA=&#10;" path="m,l,3482e" filled="f" strokeweight="1.06pt">
                    <v:path arrowok="t" o:connecttype="custom" o:connectlocs="0,-480;0,3002" o:connectangles="0,0"/>
                  </v:shape>
                </v:group>
                <v:group id="Group 448" o:spid="_x0000_s1032" style="position:absolute;left:7683;top:-490;width:2388;height:2" coordorigin="7683,-490" coordsize="2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49" o:spid="_x0000_s1033" style="position:absolute;left:7683;top:-490;width:2388;height:2;visibility:visible;mso-wrap-style:square;v-text-anchor:top" coordsize="2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ROsQA&#10;AADbAAAADwAAAGRycy9kb3ducmV2LnhtbERPTWvCQBC9F/oflil4KbpRiW2jq4gi5CQ2FUpvQ3ZM&#10;QrOzaXZNYn999yD0+Hjfq81gatFR6yrLCqaTCARxbnXFhYLzx2H8CsJ5ZI21ZVJwIweb9ePDChNt&#10;e36nLvOFCCHsElRQet8kUrq8JINuYhviwF1sa9AH2BZSt9iHcFPLWRQtpMGKQ0OJDe1Kyr+zq1Hw&#10;Fp1eftJ9sfvMn+PZ9Pf6dcR5rNToadguQXga/L/47k61gkUYG76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ETrEAAAA2wAAAA8AAAAAAAAAAAAAAAAAmAIAAGRycy9k&#10;b3ducmV2LnhtbFBLBQYAAAAABAAEAPUAAACJAwAAAAA=&#10;" path="m,l2387,e" filled="f" strokeweight="1.1pt">
                    <v:path arrowok="t" o:connecttype="custom" o:connectlocs="0,0;2387,0" o:connectangles="0,0"/>
                  </v:shape>
                </v:group>
                <v:group id="Group 446" o:spid="_x0000_s1034" style="position:absolute;left:10061;top:-481;width:2;height:3483" coordorigin="10061,-481" coordsize="2,3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447" o:spid="_x0000_s1035" style="position:absolute;left:10061;top:-481;width:2;height:3483;visibility:visible;mso-wrap-style:square;v-text-anchor:top" coordsize="2,3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avb8A&#10;AADbAAAADwAAAGRycy9kb3ducmV2LnhtbERPzWrCQBC+C77DMkJvurGHtqSuIcQWPBXUPMCQnWZD&#10;srMhu9Xo03cOhR4/vv9dMftBXWmKXWAD200GirgJtuPWQH35XL+BignZ4hCYDNwpQrFfLnaY23Dj&#10;E13PqVUSwjFHAy6lMdc6No48xk0YiYX7DpPHJHBqtZ3wJuF+0M9Z9qI9diwNDkeqHDX9+cdLie0v&#10;p6N/zFXZ15X+OtTeZR/GPK3m8h1Uojn9i//cR2vgVdbLF/kBe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01q9vwAAANsAAAAPAAAAAAAAAAAAAAAAAJgCAABkcnMvZG93bnJl&#10;di54bWxQSwUGAAAAAAQABAD1AAAAhAMAAAAA&#10;" path="m,l,3482e" filled="f" strokeweight="1.06pt">
                    <v:path arrowok="t" o:connecttype="custom" o:connectlocs="0,-481;0,3001" o:connectangles="0,0"/>
                  </v:shape>
                </v:group>
                <v:group id="Group 444" o:spid="_x0000_s1036" style="position:absolute;left:7723;top:2970;width:2307;height:2" coordorigin="7723,2970" coordsize="2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45" o:spid="_x0000_s1037" style="position:absolute;left:7723;top:2970;width:2307;height:2;visibility:visible;mso-wrap-style:square;v-text-anchor:top" coordsize="2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Ny8MA&#10;AADbAAAADwAAAGRycy9kb3ducmV2LnhtbESPzWrDMBCE74W8g9hAb40cU9zgRA6htMU99JCfB1is&#10;jX9irYyk2O7bV4VCj8PMfMPs9rPpxUjOt5YVrFcJCOLK6pZrBZfz+9MGhA/IGnvLpOCbPOyLxcMO&#10;c20nPtJ4CrWIEPY5KmhCGHIpfdWQQb+yA3H0rtYZDFG6WmqHU4SbXqZJkkmDLceFBgd6bai6ne5G&#10;wVv64T5DKo/zV1byc7Xp6jt2Sj0u58MWRKA5/If/2qVW8JLC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Ny8MAAADbAAAADwAAAAAAAAAAAAAAAACYAgAAZHJzL2Rv&#10;d25yZXYueG1sUEsFBgAAAAAEAAQA9QAAAIgDAAAAAA==&#10;" path="m,l2307,e" filled="f" strokeweight="1.1pt">
                    <v:path arrowok="t" o:connecttype="custom" o:connectlocs="0,0;2307,0" o:connectangles="0,0"/>
                  </v:shape>
                </v:group>
                <v:group id="Group 442" o:spid="_x0000_s1038" style="position:absolute;left:7733;top:-440;width:2;height:3400" coordorigin="7733,-440" coordsize="2,3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443" o:spid="_x0000_s1039" style="position:absolute;left:7733;top:-440;width:2;height:3400;visibility:visible;mso-wrap-style:square;v-text-anchor:top" coordsize="2,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Tb8UA&#10;AADbAAAADwAAAGRycy9kb3ducmV2LnhtbESPQWvCQBSE7wX/w/KE3upGKRqiq1StUOqpth68PbPP&#10;bGj2bchuk7S/3hWEHoeZ+YZZrHpbiZYaXzpWMB4lIIhzp0suFHx97p5SED4ga6wck4Jf8rBaDh4W&#10;mGnX8Qe1h1CICGGfoQITQp1J6XNDFv3I1cTRu7jGYoiyKaRusItwW8lJkkylxZLjgsGaNoby78OP&#10;VVB0/pya2V+7ed2dk+1+/X7i41Spx2H/MgcRqA//4Xv7TSuYPcPtS/w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lNvxQAAANsAAAAPAAAAAAAAAAAAAAAAAJgCAABkcnMv&#10;ZG93bnJldi54bWxQSwUGAAAAAAQABAD1AAAAigMAAAAA&#10;" path="m,l,3400e" filled="f" strokeweight="1.06pt">
                    <v:path arrowok="t" o:connecttype="custom" o:connectlocs="0,-440;0,2960" o:connectangles="0,0"/>
                  </v:shape>
                </v:group>
                <v:group id="Group 440" o:spid="_x0000_s1040" style="position:absolute;left:7723;top:-450;width:2307;height:2" coordorigin="7723,-450" coordsize="2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441" o:spid="_x0000_s1041" style="position:absolute;left:7723;top:-450;width:2307;height:2;visibility:visible;mso-wrap-style:square;v-text-anchor:top" coordsize="2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LyMIA&#10;AADbAAAADwAAAGRycy9kb3ducmV2LnhtbESPQYvCMBSE78L+h/AWvGm6Rap0jbIsq+jBg3V/wKN5&#10;ttXmpSRR6783guBxmJlvmPmyN624kvONZQVf4wQEcWl1w5WC/8NqNAPhA7LG1jIpuJOH5eJjMMdc&#10;2xvv6VqESkQI+xwV1CF0uZS+rMmgH9uOOHpH6wyGKF0ltcNbhJtWpkmSSYMNx4UaO/qtqTwXF6Pg&#10;L127bUjlvt9lG56Us1N1wZNSw8/+5xtEoD68w6/2RiuYZ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AvIwgAAANsAAAAPAAAAAAAAAAAAAAAAAJgCAABkcnMvZG93&#10;bnJldi54bWxQSwUGAAAAAAQABAD1AAAAhwMAAAAA&#10;" path="m,l2307,e" filled="f" strokeweight="1.1pt">
                    <v:path arrowok="t" o:connecttype="custom" o:connectlocs="0,0;2307,0" o:connectangles="0,0"/>
                  </v:shape>
                </v:group>
                <v:group id="Group 438" o:spid="_x0000_s1042" style="position:absolute;left:10020;top:-440;width:2;height:3401" coordorigin="10020,-440" coordsize="2,3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439" o:spid="_x0000_s1043" style="position:absolute;left:10020;top:-440;width:2;height:3401;visibility:visible;mso-wrap-style:square;v-text-anchor:top" coordsize="2,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PH8IA&#10;AADbAAAADwAAAGRycy9kb3ducmV2LnhtbERPPW/CMBDdK/EfrENiKw6RaCHgRAgpBXVpCyxsp/hI&#10;AvE5jU1I/309VOr49L7X2WAa0VPnassKZtMIBHFhdc2lgtMxf16AcB5ZY2OZFPyQgywdPa0x0fbB&#10;X9QffClCCLsEFVTet4mUrqjIoJvaljhwF9sZ9AF2pdQdPkK4aWQcRS/SYM2hocKWthUVt8PdKPg8&#10;8fkaf1zweznfvu/4Fu/fcqPUZDxsViA8Df5f/OfeawWvYWz4En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U8fwgAAANsAAAAPAAAAAAAAAAAAAAAAAJgCAABkcnMvZG93&#10;bnJldi54bWxQSwUGAAAAAAQABAD1AAAAhwMAAAAA&#10;" path="m,l,3400e" filled="f" strokeweight="1.06pt">
                    <v:path arrowok="t" o:connecttype="custom" o:connectlocs="0,-440;0,2960" o:connectangles="0,0"/>
                  </v:shape>
                </v:group>
                <w10:wrap anchorx="page"/>
              </v:group>
            </w:pict>
          </mc:Fallback>
        </mc:AlternateContent>
      </w:r>
      <w:r w:rsidR="009C36BD">
        <w:rPr>
          <w:spacing w:val="-1"/>
        </w:rPr>
        <w:t>Giet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-1"/>
        </w:rPr>
        <w:t xml:space="preserve"> inhoud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3"/>
        </w:rPr>
        <w:t xml:space="preserve"> </w:t>
      </w:r>
      <w:r w:rsidR="009C36BD">
        <w:t>de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 xml:space="preserve">maatcilinder </w:t>
      </w:r>
      <w:r w:rsidR="009C36BD">
        <w:rPr>
          <w:spacing w:val="-2"/>
        </w:rPr>
        <w:t>in</w:t>
      </w:r>
      <w:r w:rsidR="009C36BD">
        <w:rPr>
          <w:spacing w:val="-1"/>
        </w:rPr>
        <w:t xml:space="preserve"> jullie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69"/>
        </w:rPr>
        <w:t xml:space="preserve"> </w:t>
      </w:r>
      <w:r w:rsidR="009C36BD">
        <w:t>250</w:t>
      </w:r>
      <w:r w:rsidR="009C36BD">
        <w:rPr>
          <w:spacing w:val="-3"/>
        </w:rPr>
        <w:t xml:space="preserve"> </w:t>
      </w:r>
      <w:r w:rsidR="009C36BD">
        <w:t>mL</w:t>
      </w:r>
      <w:r w:rsidR="009C36BD">
        <w:rPr>
          <w:spacing w:val="-5"/>
        </w:rPr>
        <w:t xml:space="preserve"> </w:t>
      </w:r>
      <w:r w:rsidR="009C36BD">
        <w:t>en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voeg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twee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glasparels</w:t>
      </w:r>
      <w:r w:rsidR="009C36BD">
        <w:rPr>
          <w:spacing w:val="-6"/>
        </w:rPr>
        <w:t xml:space="preserve"> </w:t>
      </w:r>
      <w:r w:rsidR="009C36BD">
        <w:t>toe.</w:t>
      </w:r>
    </w:p>
    <w:p w:rsidR="00036897" w:rsidRDefault="009C36BD">
      <w:pPr>
        <w:pStyle w:val="Plattetekst"/>
        <w:ind w:left="838" w:right="4320" w:firstLine="0"/>
      </w:pPr>
      <w:r>
        <w:rPr>
          <w:spacing w:val="-1"/>
        </w:rPr>
        <w:t>Verwarm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inhoud</w:t>
      </w:r>
      <w:r>
        <w:rPr>
          <w:spacing w:val="-2"/>
        </w:rPr>
        <w:t xml:space="preserve"> van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bekerglas</w:t>
      </w:r>
      <w:r>
        <w:rPr>
          <w:spacing w:val="-5"/>
        </w:rPr>
        <w:t xml:space="preserve"> </w:t>
      </w:r>
      <w:r>
        <w:rPr>
          <w:spacing w:val="-1"/>
        </w:rPr>
        <w:t>boven</w:t>
      </w:r>
      <w:r>
        <w:rPr>
          <w:spacing w:val="-2"/>
        </w:rPr>
        <w:t xml:space="preserve"> </w:t>
      </w:r>
      <w:r>
        <w:rPr>
          <w:spacing w:val="-1"/>
        </w:rPr>
        <w:t>een</w:t>
      </w:r>
      <w:r>
        <w:rPr>
          <w:spacing w:val="-5"/>
        </w:rPr>
        <w:t xml:space="preserve"> </w:t>
      </w:r>
      <w:r>
        <w:t>zacht</w:t>
      </w:r>
      <w:r>
        <w:rPr>
          <w:spacing w:val="51"/>
          <w:w w:val="99"/>
        </w:rPr>
        <w:t xml:space="preserve"> </w:t>
      </w:r>
      <w:r>
        <w:rPr>
          <w:spacing w:val="-1"/>
        </w:rPr>
        <w:t>ruisende</w:t>
      </w:r>
      <w:r>
        <w:rPr>
          <w:spacing w:val="-5"/>
        </w:rPr>
        <w:t xml:space="preserve"> </w:t>
      </w:r>
      <w:r>
        <w:t>blauwe</w:t>
      </w:r>
      <w:r>
        <w:rPr>
          <w:spacing w:val="-4"/>
        </w:rPr>
        <w:t xml:space="preserve"> </w:t>
      </w:r>
      <w:r>
        <w:rPr>
          <w:spacing w:val="-1"/>
        </w:rPr>
        <w:t>vlam.</w:t>
      </w:r>
      <w:r>
        <w:rPr>
          <w:spacing w:val="-6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af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toe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temperatuur.</w:t>
      </w:r>
      <w:r>
        <w:rPr>
          <w:spacing w:val="-3"/>
        </w:rPr>
        <w:t xml:space="preserve"> </w:t>
      </w:r>
      <w:r>
        <w:t>Als</w:t>
      </w:r>
      <w:r>
        <w:rPr>
          <w:spacing w:val="47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rPr>
          <w:spacing w:val="-1"/>
        </w:rPr>
        <w:t>mengsel</w:t>
      </w:r>
      <w:r>
        <w:rPr>
          <w:spacing w:val="-4"/>
        </w:rPr>
        <w:t xml:space="preserve"> </w:t>
      </w:r>
      <w:r>
        <w:rPr>
          <w:spacing w:val="-1"/>
        </w:rPr>
        <w:t>eenmaal</w:t>
      </w:r>
      <w:r>
        <w:rPr>
          <w:spacing w:val="-5"/>
        </w:rPr>
        <w:t xml:space="preserve"> </w:t>
      </w:r>
      <w:r>
        <w:rPr>
          <w:spacing w:val="-1"/>
        </w:rPr>
        <w:t>kookt</w:t>
      </w:r>
      <w:r>
        <w:rPr>
          <w:spacing w:val="-2"/>
        </w:rPr>
        <w:t xml:space="preserve"> </w:t>
      </w:r>
      <w:r>
        <w:rPr>
          <w:spacing w:val="-1"/>
        </w:rPr>
        <w:t xml:space="preserve">zet </w:t>
      </w:r>
      <w:r>
        <w:rPr>
          <w:spacing w:val="-2"/>
        </w:rPr>
        <w:t xml:space="preserve">je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t>brander</w:t>
      </w:r>
      <w:r>
        <w:rPr>
          <w:spacing w:val="-2"/>
        </w:rPr>
        <w:t xml:space="preserve"> wat</w:t>
      </w:r>
      <w:r>
        <w:rPr>
          <w:spacing w:val="-4"/>
        </w:rPr>
        <w:t xml:space="preserve"> </w:t>
      </w:r>
      <w:r>
        <w:rPr>
          <w:spacing w:val="-1"/>
        </w:rPr>
        <w:t>lager</w:t>
      </w:r>
      <w:r>
        <w:rPr>
          <w:spacing w:val="49"/>
          <w:w w:val="99"/>
        </w:rPr>
        <w:t xml:space="preserve"> </w:t>
      </w:r>
      <w:r>
        <w:rPr>
          <w:spacing w:val="-1"/>
        </w:rPr>
        <w:t>(gas</w:t>
      </w:r>
      <w:r>
        <w:rPr>
          <w:spacing w:val="-2"/>
        </w:rPr>
        <w:t xml:space="preserve"> </w:t>
      </w:r>
      <w:r>
        <w:t>én</w:t>
      </w:r>
      <w:r>
        <w:rPr>
          <w:spacing w:val="-1"/>
        </w:rPr>
        <w:t xml:space="preserve"> luchtschijf),</w:t>
      </w:r>
      <w:r>
        <w:rPr>
          <w:spacing w:val="-3"/>
        </w:rPr>
        <w:t xml:space="preserve"> </w:t>
      </w:r>
      <w:r>
        <w:rPr>
          <w:spacing w:val="-1"/>
        </w:rPr>
        <w:t>zodat</w:t>
      </w:r>
      <w:r>
        <w:t xml:space="preserve"> </w:t>
      </w:r>
      <w:r>
        <w:rPr>
          <w:spacing w:val="-1"/>
        </w:rPr>
        <w:t>het</w:t>
      </w:r>
      <w:r>
        <w:rPr>
          <w:spacing w:val="1"/>
        </w:rPr>
        <w:t xml:space="preserve"> </w:t>
      </w:r>
      <w:r>
        <w:rPr>
          <w:spacing w:val="-1"/>
        </w:rPr>
        <w:t>spul</w:t>
      </w:r>
      <w:r>
        <w:rPr>
          <w:spacing w:val="-4"/>
        </w:rPr>
        <w:t xml:space="preserve"> </w:t>
      </w:r>
      <w:r>
        <w:rPr>
          <w:spacing w:val="-1"/>
        </w:rPr>
        <w:t>niet</w:t>
      </w:r>
      <w:r>
        <w:rPr>
          <w:spacing w:val="1"/>
        </w:rPr>
        <w:t xml:space="preserve"> </w:t>
      </w:r>
      <w:r>
        <w:rPr>
          <w:spacing w:val="-1"/>
        </w:rPr>
        <w:t xml:space="preserve">aanbrandt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overkookt!</w:t>
      </w:r>
    </w:p>
    <w:p w:rsidR="00036897" w:rsidRDefault="009C36BD">
      <w:pPr>
        <w:pStyle w:val="Plattetekst"/>
        <w:ind w:left="838" w:right="4374" w:firstLine="0"/>
      </w:pPr>
      <w:r>
        <w:rPr>
          <w:spacing w:val="-1"/>
        </w:rPr>
        <w:t>Ga</w:t>
      </w:r>
      <w:r>
        <w:rPr>
          <w:spacing w:val="-2"/>
        </w:rPr>
        <w:t xml:space="preserve"> </w:t>
      </w:r>
      <w:r>
        <w:rPr>
          <w:spacing w:val="-1"/>
        </w:rPr>
        <w:t>door</w:t>
      </w:r>
      <w:r>
        <w:rPr>
          <w:spacing w:val="-2"/>
        </w:rPr>
        <w:t xml:space="preserve"> </w:t>
      </w:r>
      <w:r>
        <w:rPr>
          <w:spacing w:val="-1"/>
        </w:rPr>
        <w:t>met verwarmen</w:t>
      </w:r>
      <w:r>
        <w:rPr>
          <w:spacing w:val="-4"/>
        </w:rPr>
        <w:t xml:space="preserve"> </w:t>
      </w:r>
      <w:r>
        <w:rPr>
          <w:spacing w:val="-1"/>
        </w:rPr>
        <w:t>tot</w:t>
      </w:r>
      <w:r>
        <w:rPr>
          <w:spacing w:val="-4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rPr>
          <w:spacing w:val="-1"/>
        </w:rPr>
        <w:t>het volume</w:t>
      </w:r>
      <w:r>
        <w:rPr>
          <w:spacing w:val="-2"/>
        </w:rPr>
        <w:t xml:space="preserve"> van</w:t>
      </w:r>
      <w:r>
        <w:rPr>
          <w:spacing w:val="-3"/>
        </w:rPr>
        <w:t xml:space="preserve"> </w:t>
      </w:r>
      <w:r>
        <w:t>de</w:t>
      </w:r>
      <w:r>
        <w:rPr>
          <w:spacing w:val="41"/>
          <w:w w:val="99"/>
        </w:rPr>
        <w:t xml:space="preserve"> </w:t>
      </w:r>
      <w:r>
        <w:t>oplossing</w:t>
      </w:r>
      <w:r>
        <w:rPr>
          <w:spacing w:val="-5"/>
        </w:rPr>
        <w:t xml:space="preserve"> </w:t>
      </w:r>
      <w:r>
        <w:rPr>
          <w:spacing w:val="-1"/>
          <w:u w:val="single" w:color="000000"/>
        </w:rPr>
        <w:t>minder</w:t>
      </w:r>
      <w:r>
        <w:rPr>
          <w:spacing w:val="-3"/>
          <w:u w:val="single" w:color="000000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rPr>
          <w:spacing w:val="-1"/>
        </w:rPr>
        <w:t>is.</w:t>
      </w:r>
      <w:r>
        <w:rPr>
          <w:spacing w:val="-2"/>
        </w:rPr>
        <w:t xml:space="preserve"> </w:t>
      </w:r>
      <w:r>
        <w:t>Er</w:t>
      </w:r>
      <w:r>
        <w:rPr>
          <w:spacing w:val="-1"/>
        </w:rPr>
        <w:t xml:space="preserve"> moet</w:t>
      </w:r>
      <w:r>
        <w:rPr>
          <w:spacing w:val="-4"/>
        </w:rPr>
        <w:t xml:space="preserve"> </w:t>
      </w:r>
      <w:r>
        <w:t>nog</w:t>
      </w:r>
      <w:r>
        <w:rPr>
          <w:spacing w:val="-4"/>
        </w:rPr>
        <w:t xml:space="preserve"> </w:t>
      </w:r>
      <w:r>
        <w:rPr>
          <w:spacing w:val="-1"/>
        </w:rPr>
        <w:t>wel</w:t>
      </w:r>
      <w:r>
        <w:rPr>
          <w:spacing w:val="-2"/>
        </w:rPr>
        <w:t xml:space="preserve"> </w:t>
      </w:r>
      <w:r>
        <w:rPr>
          <w:spacing w:val="-1"/>
        </w:rPr>
        <w:t>vloeistof</w:t>
      </w:r>
      <w:r>
        <w:rPr>
          <w:spacing w:val="2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bekerglas</w:t>
      </w:r>
      <w:r>
        <w:rPr>
          <w:spacing w:val="-6"/>
        </w:rPr>
        <w:t xml:space="preserve"> </w:t>
      </w:r>
      <w:r>
        <w:rPr>
          <w:spacing w:val="-1"/>
        </w:rPr>
        <w:t>achter</w:t>
      </w:r>
      <w:r>
        <w:rPr>
          <w:spacing w:val="-2"/>
        </w:rPr>
        <w:t xml:space="preserve"> </w:t>
      </w:r>
      <w:r>
        <w:rPr>
          <w:spacing w:val="-1"/>
        </w:rPr>
        <w:t>blijven.</w:t>
      </w:r>
    </w:p>
    <w:p w:rsidR="00036897" w:rsidRDefault="009C36BD">
      <w:pPr>
        <w:pStyle w:val="Plattetekst"/>
        <w:ind w:left="838" w:right="4574" w:firstLine="0"/>
      </w:pPr>
      <w:r>
        <w:t>Zet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brander</w:t>
      </w:r>
      <w:r>
        <w:rPr>
          <w:spacing w:val="-4"/>
        </w:rPr>
        <w:t xml:space="preserve"> </w:t>
      </w:r>
      <w:r>
        <w:t>uit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laat</w:t>
      </w:r>
      <w:r>
        <w:t xml:space="preserve"> </w:t>
      </w:r>
      <w:r>
        <w:rPr>
          <w:spacing w:val="-1"/>
        </w:rPr>
        <w:t>het</w:t>
      </w:r>
      <w:r>
        <w:rPr>
          <w:spacing w:val="-3"/>
        </w:rPr>
        <w:t xml:space="preserve"> </w:t>
      </w:r>
      <w:r>
        <w:rPr>
          <w:spacing w:val="-1"/>
        </w:rPr>
        <w:t>mengsel</w:t>
      </w:r>
      <w:r>
        <w:rPr>
          <w:spacing w:val="-4"/>
        </w:rPr>
        <w:t xml:space="preserve"> </w:t>
      </w:r>
      <w:r>
        <w:rPr>
          <w:spacing w:val="-1"/>
        </w:rPr>
        <w:t>afkoelen.</w:t>
      </w:r>
      <w:r>
        <w:rPr>
          <w:spacing w:val="41"/>
        </w:rPr>
        <w:t xml:space="preserve"> </w:t>
      </w:r>
      <w:r>
        <w:rPr>
          <w:spacing w:val="-1"/>
        </w:rPr>
        <w:t>Beantwoord</w:t>
      </w:r>
      <w:r>
        <w:rPr>
          <w:spacing w:val="-4"/>
        </w:rPr>
        <w:t xml:space="preserve"> </w:t>
      </w:r>
      <w:r>
        <w:rPr>
          <w:spacing w:val="-1"/>
        </w:rPr>
        <w:t>intussen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volgende</w:t>
      </w:r>
      <w:r>
        <w:rPr>
          <w:spacing w:val="-5"/>
        </w:rPr>
        <w:t xml:space="preserve"> </w:t>
      </w:r>
      <w:r>
        <w:rPr>
          <w:spacing w:val="-1"/>
        </w:rPr>
        <w:t>vragen.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rPr>
          <w:spacing w:val="-1"/>
        </w:rPr>
        <w:t>Hoe</w:t>
      </w:r>
      <w:r>
        <w:rPr>
          <w:spacing w:val="-2"/>
        </w:rPr>
        <w:t xml:space="preserve"> </w:t>
      </w:r>
      <w:r>
        <w:rPr>
          <w:spacing w:val="-1"/>
        </w:rPr>
        <w:t>weet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dat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vloeistof</w:t>
      </w:r>
      <w:r>
        <w:rPr>
          <w:spacing w:val="-4"/>
        </w:rPr>
        <w:t xml:space="preserve"> </w:t>
      </w:r>
      <w:r>
        <w:rPr>
          <w:spacing w:val="-1"/>
        </w:rPr>
        <w:t>kookt?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t>Noteer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temperatuur van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vloeistof</w:t>
      </w:r>
      <w:r>
        <w:t xml:space="preserve"> als</w:t>
      </w:r>
      <w:r>
        <w:rPr>
          <w:spacing w:val="-5"/>
        </w:rPr>
        <w:t xml:space="preserve"> </w:t>
      </w:r>
      <w:r>
        <w:t>hij</w:t>
      </w:r>
      <w:r>
        <w:rPr>
          <w:spacing w:val="-1"/>
        </w:rPr>
        <w:t xml:space="preserve"> kookt,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1"/>
        </w:rPr>
        <w:t>zet</w:t>
      </w:r>
      <w:r>
        <w:rPr>
          <w:spacing w:val="-3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juiste</w:t>
      </w:r>
      <w:r>
        <w:rPr>
          <w:spacing w:val="-2"/>
        </w:rPr>
        <w:t xml:space="preserve"> </w:t>
      </w:r>
      <w:r>
        <w:rPr>
          <w:spacing w:val="-1"/>
        </w:rPr>
        <w:t>eenheid</w:t>
      </w:r>
      <w:r>
        <w:rPr>
          <w:spacing w:val="-2"/>
        </w:rPr>
        <w:t xml:space="preserve"> </w:t>
      </w:r>
      <w:r>
        <w:rPr>
          <w:spacing w:val="-1"/>
        </w:rPr>
        <w:t>achter.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96143">
      <w:pPr>
        <w:spacing w:before="12"/>
        <w:rPr>
          <w:rFonts w:ascii="Calibri" w:eastAsia="Calibri" w:hAnsi="Calibri" w:cs="Calibri"/>
          <w:sz w:val="23"/>
          <w:szCs w:val="23"/>
        </w:rPr>
      </w:pPr>
      <w:r w:rsidRPr="00012DC1">
        <w:rPr>
          <w:rFonts w:ascii="Webdings" w:eastAsia="Webdings" w:hAnsi="Webdings" w:cs="Webdings"/>
          <w:noProof/>
          <w:lang w:val="nl-NL" w:eastAsia="nl-NL"/>
        </w:rPr>
        <w:drawing>
          <wp:anchor distT="0" distB="0" distL="114300" distR="114300" simplePos="0" relativeHeight="251685888" behindDoc="0" locked="0" layoutInCell="1" allowOverlap="1" wp14:anchorId="6552AC50" wp14:editId="2FA95706">
            <wp:simplePos x="0" y="0"/>
            <wp:positionH relativeFrom="column">
              <wp:posOffset>227965</wp:posOffset>
            </wp:positionH>
            <wp:positionV relativeFrom="paragraph">
              <wp:posOffset>161290</wp:posOffset>
            </wp:positionV>
            <wp:extent cx="229235" cy="180340"/>
            <wp:effectExtent l="0" t="0" r="0" b="0"/>
            <wp:wrapNone/>
            <wp:docPr id="753" name="Afbeelding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ind w:left="478" w:firstLine="0"/>
      </w:pPr>
      <w:r>
        <w:rPr>
          <w:rFonts w:ascii="Arial"/>
        </w:rPr>
        <w:t>&lt;'f</w:t>
      </w:r>
      <w:r>
        <w:rPr>
          <w:rFonts w:ascii="Arial"/>
          <w:spacing w:val="-4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temperatuur</w:t>
      </w:r>
      <w:r>
        <w:t xml:space="preserve"> </w:t>
      </w:r>
      <w:r>
        <w:rPr>
          <w:spacing w:val="-1"/>
        </w:rPr>
        <w:t>die</w:t>
      </w:r>
      <w:r>
        <w:rPr>
          <w:spacing w:val="2"/>
        </w:rPr>
        <w:t xml:space="preserve"> </w:t>
      </w:r>
      <w:r>
        <w:rPr>
          <w:spacing w:val="-1"/>
        </w:rPr>
        <w:t>jullie</w:t>
      </w:r>
      <w:r>
        <w:rPr>
          <w:spacing w:val="1"/>
        </w:rPr>
        <w:t xml:space="preserve"> </w:t>
      </w:r>
      <w:r>
        <w:rPr>
          <w:spacing w:val="-1"/>
        </w:rPr>
        <w:t>meten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ongeveer</w:t>
      </w:r>
      <w:r>
        <w:rPr>
          <w:spacing w:val="3"/>
        </w:rPr>
        <w:t xml:space="preserve"> </w:t>
      </w:r>
      <w:r>
        <w:rPr>
          <w:spacing w:val="-1"/>
        </w:rPr>
        <w:t>gelijk</w:t>
      </w:r>
      <w:r>
        <w:rPr>
          <w:spacing w:val="1"/>
        </w:rPr>
        <w:t xml:space="preserve"> </w:t>
      </w:r>
      <w:r>
        <w:t>aan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temperatuur</w:t>
      </w:r>
      <w:r>
        <w:rPr>
          <w:spacing w:val="3"/>
        </w:rPr>
        <w:t xml:space="preserve"> </w:t>
      </w:r>
      <w:r>
        <w:rPr>
          <w:spacing w:val="-1"/>
        </w:rPr>
        <w:t>waarbij</w:t>
      </w:r>
      <w:r>
        <w:rPr>
          <w:spacing w:val="3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rPr>
          <w:spacing w:val="-1"/>
        </w:rPr>
        <w:t>kookt.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spacing w:line="241" w:lineRule="auto"/>
        <w:ind w:left="478" w:right="1155" w:hanging="360"/>
        <w:jc w:val="left"/>
      </w:pPr>
      <w:r>
        <w:rPr>
          <w:spacing w:val="-1"/>
        </w:rPr>
        <w:t>Verbaast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dat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temperatuur</w:t>
      </w:r>
      <w:r>
        <w:rPr>
          <w:spacing w:val="-4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rPr>
          <w:spacing w:val="-1"/>
        </w:rPr>
        <w:t>meten</w:t>
      </w:r>
      <w:r>
        <w:rPr>
          <w:spacing w:val="-4"/>
        </w:rPr>
        <w:t xml:space="preserve"> </w:t>
      </w:r>
      <w:r>
        <w:rPr>
          <w:spacing w:val="-1"/>
        </w:rPr>
        <w:t>ongeveer</w:t>
      </w:r>
      <w:r>
        <w:rPr>
          <w:spacing w:val="-4"/>
        </w:rPr>
        <w:t xml:space="preserve"> </w:t>
      </w:r>
      <w:r>
        <w:rPr>
          <w:spacing w:val="-1"/>
        </w:rPr>
        <w:t>gelijk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aan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temperatuur</w:t>
      </w:r>
      <w:r>
        <w:rPr>
          <w:spacing w:val="-4"/>
        </w:rPr>
        <w:t xml:space="preserve"> </w:t>
      </w:r>
      <w:r>
        <w:t>is</w:t>
      </w:r>
      <w:r>
        <w:rPr>
          <w:spacing w:val="97"/>
        </w:rPr>
        <w:t xml:space="preserve"> </w:t>
      </w:r>
      <w:r>
        <w:rPr>
          <w:spacing w:val="-1"/>
        </w:rPr>
        <w:t>waarbij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kookt?</w:t>
      </w:r>
      <w:r>
        <w:rPr>
          <w:spacing w:val="-3"/>
        </w:rPr>
        <w:t xml:space="preserve"> </w:t>
      </w:r>
      <w:r>
        <w:rPr>
          <w:spacing w:val="-1"/>
        </w:rPr>
        <w:t>Leg</w:t>
      </w:r>
      <w:r>
        <w:rPr>
          <w:spacing w:val="-6"/>
        </w:rPr>
        <w:t xml:space="preserve"> </w:t>
      </w:r>
      <w:r>
        <w:t>uit.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t>Wat</w:t>
      </w:r>
      <w:r>
        <w:rPr>
          <w:spacing w:val="-2"/>
        </w:rPr>
        <w:t xml:space="preserve"> </w:t>
      </w:r>
      <w:r>
        <w:rPr>
          <w:spacing w:val="-1"/>
        </w:rPr>
        <w:t>gebeurt</w:t>
      </w:r>
      <w:r>
        <w:rPr>
          <w:spacing w:val="-4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volgens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rPr>
          <w:spacing w:val="-1"/>
        </w:rPr>
        <w:t>tijdens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koken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-5"/>
        </w:rPr>
        <w:t xml:space="preserve"> </w:t>
      </w:r>
      <w:r>
        <w:rPr>
          <w:spacing w:val="-1"/>
        </w:rPr>
        <w:t>bekerglas?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t>Wat</w:t>
      </w:r>
      <w:r>
        <w:rPr>
          <w:spacing w:val="-2"/>
        </w:rPr>
        <w:t xml:space="preserve"> </w:t>
      </w:r>
      <w:r>
        <w:rPr>
          <w:spacing w:val="-1"/>
        </w:rPr>
        <w:t>gebeurt</w:t>
      </w:r>
      <w:r>
        <w:rPr>
          <w:spacing w:val="-3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volgens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4"/>
        </w:rPr>
        <w:t xml:space="preserve"> </w:t>
      </w:r>
      <w:r>
        <w:rPr>
          <w:spacing w:val="-1"/>
        </w:rPr>
        <w:t>tijdens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koken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suiker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bekerglas?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096143">
      <w:pPr>
        <w:pStyle w:val="Plattetekst"/>
        <w:tabs>
          <w:tab w:val="left" w:pos="475"/>
        </w:tabs>
        <w:ind w:left="118" w:firstLine="0"/>
      </w:pPr>
      <w:r w:rsidRPr="00012DC1">
        <w:rPr>
          <w:rFonts w:ascii="Webdings" w:eastAsia="Webdings" w:hAnsi="Webdings" w:cs="Webdings"/>
          <w:noProof/>
          <w:lang w:val="nl-NL" w:eastAsia="nl-NL"/>
        </w:rPr>
        <w:drawing>
          <wp:anchor distT="0" distB="0" distL="114300" distR="114300" simplePos="0" relativeHeight="251686912" behindDoc="0" locked="0" layoutInCell="1" allowOverlap="1" wp14:anchorId="0EDA3396" wp14:editId="63F9B8DD">
            <wp:simplePos x="0" y="0"/>
            <wp:positionH relativeFrom="column">
              <wp:posOffset>24765</wp:posOffset>
            </wp:positionH>
            <wp:positionV relativeFrom="paragraph">
              <wp:posOffset>-5080</wp:posOffset>
            </wp:positionV>
            <wp:extent cx="245745" cy="226060"/>
            <wp:effectExtent l="0" t="0" r="1905" b="2540"/>
            <wp:wrapNone/>
            <wp:docPr id="751" name="Afbeelding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t>Veel</w:t>
      </w:r>
      <w:r w:rsidR="009C36BD">
        <w:rPr>
          <w:spacing w:val="-4"/>
        </w:rPr>
        <w:t xml:space="preserve"> </w:t>
      </w:r>
      <w:r w:rsidR="009C36BD">
        <w:rPr>
          <w:i/>
          <w:spacing w:val="-1"/>
        </w:rPr>
        <w:t>stoffen</w:t>
      </w:r>
      <w:r w:rsidR="009C36BD">
        <w:rPr>
          <w:i/>
          <w:spacing w:val="-3"/>
        </w:rPr>
        <w:t xml:space="preserve"> </w:t>
      </w:r>
      <w:r w:rsidR="009C36BD">
        <w:rPr>
          <w:spacing w:val="-1"/>
        </w:rPr>
        <w:t>kunnen</w:t>
      </w:r>
      <w:r w:rsidR="009C36BD">
        <w:rPr>
          <w:spacing w:val="-4"/>
        </w:rPr>
        <w:t xml:space="preserve"> </w:t>
      </w:r>
      <w:r w:rsidR="009C36BD">
        <w:t>in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drie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verschillende</w:t>
      </w:r>
      <w:r w:rsidR="009C36BD">
        <w:rPr>
          <w:spacing w:val="-4"/>
        </w:rPr>
        <w:t xml:space="preserve"> </w:t>
      </w:r>
      <w:r w:rsidR="009C36BD">
        <w:rPr>
          <w:i/>
          <w:spacing w:val="-1"/>
        </w:rPr>
        <w:t>fasen</w:t>
      </w:r>
      <w:r w:rsidR="009C36BD">
        <w:rPr>
          <w:i/>
          <w:spacing w:val="-4"/>
        </w:rPr>
        <w:t xml:space="preserve"> </w:t>
      </w:r>
      <w:r w:rsidR="009C36BD">
        <w:rPr>
          <w:spacing w:val="-1"/>
        </w:rPr>
        <w:t>voorkomen: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vast,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vloeibaar</w:t>
      </w:r>
      <w:r w:rsidR="009C36BD">
        <w:rPr>
          <w:spacing w:val="-5"/>
        </w:rPr>
        <w:t xml:space="preserve"> </w:t>
      </w:r>
      <w:r w:rsidR="009C36BD">
        <w:t>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gasvormig.</w:t>
      </w:r>
    </w:p>
    <w:p w:rsidR="00036897" w:rsidRDefault="00096143">
      <w:pPr>
        <w:spacing w:before="12"/>
        <w:rPr>
          <w:rFonts w:ascii="Calibri" w:eastAsia="Calibri" w:hAnsi="Calibri" w:cs="Calibri"/>
          <w:sz w:val="23"/>
          <w:szCs w:val="23"/>
        </w:rPr>
      </w:pPr>
      <w:r w:rsidRPr="00096143">
        <w:rPr>
          <w:noProof/>
          <w:spacing w:val="2"/>
          <w:lang w:val="nl-NL" w:eastAsia="nl-NL"/>
        </w:rPr>
        <w:drawing>
          <wp:anchor distT="0" distB="0" distL="114300" distR="114300" simplePos="0" relativeHeight="251687936" behindDoc="0" locked="0" layoutInCell="1" allowOverlap="1" wp14:anchorId="1AB452EA" wp14:editId="12DDA318">
            <wp:simplePos x="0" y="0"/>
            <wp:positionH relativeFrom="column">
              <wp:posOffset>270586</wp:posOffset>
            </wp:positionH>
            <wp:positionV relativeFrom="paragraph">
              <wp:posOffset>179103</wp:posOffset>
            </wp:positionV>
            <wp:extent cx="229235" cy="180340"/>
            <wp:effectExtent l="0" t="0" r="0" b="0"/>
            <wp:wrapNone/>
            <wp:docPr id="756" name="Afbeelding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096143">
      <w:pPr>
        <w:pStyle w:val="Plattetekst"/>
        <w:ind w:left="838" w:right="1155"/>
      </w:pPr>
      <w:r>
        <w:rPr>
          <w:rFonts w:ascii="Arial"/>
        </w:rPr>
        <w:t>&lt;</w:t>
      </w:r>
      <w:r>
        <w:rPr>
          <w:rFonts w:ascii="Arial"/>
        </w:rPr>
        <w:tab/>
      </w:r>
      <w:r w:rsidR="009C36BD">
        <w:t>Als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mengsel</w:t>
      </w:r>
      <w:r w:rsidR="009C36BD">
        <w:t xml:space="preserve"> </w:t>
      </w:r>
      <w:r w:rsidR="009C36BD">
        <w:rPr>
          <w:spacing w:val="-1"/>
        </w:rPr>
        <w:t>eenmaal</w:t>
      </w:r>
      <w:r w:rsidR="009C36BD">
        <w:t xml:space="preserve"> </w:t>
      </w:r>
      <w:r w:rsidR="009C36BD">
        <w:rPr>
          <w:spacing w:val="-1"/>
        </w:rPr>
        <w:t>kookt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blijven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jullie</w:t>
      </w:r>
      <w:r w:rsidR="009C36BD">
        <w:t xml:space="preserve"> </w:t>
      </w:r>
      <w:r w:rsidR="009C36BD">
        <w:rPr>
          <w:spacing w:val="-1"/>
        </w:rPr>
        <w:t>verwarmen,</w:t>
      </w:r>
      <w:r w:rsidR="009C36BD">
        <w:t xml:space="preserve"> maar de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temperatuur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stijgt</w:t>
      </w:r>
      <w:r w:rsidR="009C36BD">
        <w:t xml:space="preserve"> </w:t>
      </w:r>
      <w:r w:rsidR="009C36BD">
        <w:rPr>
          <w:spacing w:val="-1"/>
        </w:rPr>
        <w:t>niet</w:t>
      </w:r>
      <w:r w:rsidR="009C36BD">
        <w:rPr>
          <w:spacing w:val="87"/>
          <w:w w:val="99"/>
        </w:rPr>
        <w:t xml:space="preserve"> </w:t>
      </w:r>
      <w:r w:rsidR="009C36BD">
        <w:t>verder.</w:t>
      </w:r>
      <w:r w:rsidR="009C36BD">
        <w:rPr>
          <w:spacing w:val="-6"/>
        </w:rPr>
        <w:t xml:space="preserve"> </w:t>
      </w:r>
      <w:r w:rsidR="009C36BD">
        <w:t>Dat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komt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omdat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warmte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brander</w:t>
      </w:r>
      <w:r w:rsidR="009C36BD">
        <w:rPr>
          <w:spacing w:val="-5"/>
        </w:rPr>
        <w:t xml:space="preserve"> </w:t>
      </w:r>
      <w:r w:rsidR="009C36BD">
        <w:t>nu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gebruikt wordt</w:t>
      </w:r>
      <w:r w:rsidR="009C36BD">
        <w:rPr>
          <w:spacing w:val="-4"/>
        </w:rPr>
        <w:t xml:space="preserve"> </w:t>
      </w:r>
      <w:r w:rsidR="009C36BD">
        <w:t>om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water</w:t>
      </w:r>
      <w:r w:rsidR="009C36BD">
        <w:rPr>
          <w:spacing w:val="-2"/>
        </w:rPr>
        <w:t xml:space="preserve"> van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55"/>
          <w:w w:val="99"/>
        </w:rPr>
        <w:t xml:space="preserve"> </w:t>
      </w:r>
      <w:r w:rsidR="009C36BD">
        <w:rPr>
          <w:i/>
          <w:spacing w:val="-1"/>
        </w:rPr>
        <w:t>vloeibare</w:t>
      </w:r>
      <w:r w:rsidR="009C36BD">
        <w:rPr>
          <w:i/>
          <w:spacing w:val="-2"/>
        </w:rPr>
        <w:t xml:space="preserve"> </w:t>
      </w:r>
      <w:r w:rsidR="009C36BD">
        <w:rPr>
          <w:i/>
          <w:spacing w:val="-1"/>
        </w:rPr>
        <w:t xml:space="preserve">fase </w:t>
      </w:r>
      <w:r w:rsidR="009C36BD">
        <w:rPr>
          <w:spacing w:val="-1"/>
        </w:rPr>
        <w:t>over</w:t>
      </w:r>
      <w:r w:rsidR="009C36BD">
        <w:rPr>
          <w:spacing w:val="-4"/>
        </w:rPr>
        <w:t xml:space="preserve"> </w:t>
      </w:r>
      <w:r w:rsidR="009C36BD">
        <w:t>te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 xml:space="preserve">laten gaan </w:t>
      </w:r>
      <w:r w:rsidR="009C36BD">
        <w:rPr>
          <w:spacing w:val="-2"/>
        </w:rPr>
        <w:t xml:space="preserve">in </w:t>
      </w:r>
      <w:r w:rsidR="009C36BD">
        <w:rPr>
          <w:spacing w:val="-1"/>
        </w:rPr>
        <w:t xml:space="preserve">de </w:t>
      </w:r>
      <w:r w:rsidR="009C36BD">
        <w:rPr>
          <w:i/>
          <w:spacing w:val="-1"/>
        </w:rPr>
        <w:t>gasfase</w:t>
      </w:r>
      <w:r w:rsidR="009C36BD">
        <w:rPr>
          <w:spacing w:val="-1"/>
        </w:rPr>
        <w:t>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Dat</w:t>
      </w:r>
      <w:r w:rsidR="009C36BD">
        <w:t xml:space="preserve"> </w:t>
      </w:r>
      <w:r w:rsidR="009C36BD">
        <w:rPr>
          <w:spacing w:val="-1"/>
        </w:rPr>
        <w:t>noemen we</w:t>
      </w:r>
      <w:r w:rsidR="009C36BD">
        <w:rPr>
          <w:spacing w:val="-4"/>
        </w:rPr>
        <w:t xml:space="preserve"> </w:t>
      </w:r>
      <w:r w:rsidR="009C36BD">
        <w:rPr>
          <w:i/>
          <w:spacing w:val="-1"/>
        </w:rPr>
        <w:t>verdampen</w:t>
      </w:r>
      <w:r w:rsidR="009C36BD">
        <w:rPr>
          <w:spacing w:val="-1"/>
        </w:rPr>
        <w:t>.</w:t>
      </w:r>
    </w:p>
    <w:p w:rsidR="00036897" w:rsidRDefault="009C36BD">
      <w:pPr>
        <w:spacing w:before="2"/>
        <w:ind w:left="8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Verdampen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faseovergang</w:t>
      </w:r>
      <w:r>
        <w:rPr>
          <w:rFonts w:ascii="Calibri"/>
          <w:spacing w:val="-1"/>
          <w:sz w:val="24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096143" w:rsidP="00096143">
      <w:pPr>
        <w:pStyle w:val="Plattetekst"/>
        <w:ind w:left="838" w:right="1155" w:hanging="118"/>
      </w:pPr>
      <w:r w:rsidRPr="00096143">
        <w:rPr>
          <w:rFonts w:cs="Calibri"/>
          <w:noProof/>
          <w:sz w:val="23"/>
          <w:szCs w:val="23"/>
          <w:lang w:val="nl-NL" w:eastAsia="nl-NL"/>
        </w:rPr>
        <w:drawing>
          <wp:anchor distT="0" distB="0" distL="114300" distR="114300" simplePos="0" relativeHeight="251688960" behindDoc="0" locked="0" layoutInCell="1" allowOverlap="1" wp14:anchorId="7548DFF1" wp14:editId="07C40D5A">
            <wp:simplePos x="0" y="0"/>
            <wp:positionH relativeFrom="column">
              <wp:posOffset>226695</wp:posOffset>
            </wp:positionH>
            <wp:positionV relativeFrom="paragraph">
              <wp:posOffset>8890</wp:posOffset>
            </wp:positionV>
            <wp:extent cx="229235" cy="180340"/>
            <wp:effectExtent l="0" t="0" r="0" b="0"/>
            <wp:wrapNone/>
            <wp:docPr id="759" name="Afbeelding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t>Water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verdampt</w:t>
      </w:r>
      <w:r w:rsidR="009C36BD">
        <w:rPr>
          <w:spacing w:val="1"/>
        </w:rPr>
        <w:t xml:space="preserve"> </w:t>
      </w:r>
      <w:r w:rsidR="009C36BD">
        <w:t>ook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wel</w:t>
      </w:r>
      <w:r w:rsidR="009C36BD">
        <w:t xml:space="preserve"> bij een </w:t>
      </w:r>
      <w:r w:rsidR="009C36BD">
        <w:rPr>
          <w:spacing w:val="-1"/>
        </w:rPr>
        <w:t>lagere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temperatuur</w:t>
      </w:r>
      <w:r w:rsidR="009C36BD">
        <w:t xml:space="preserve"> dan</w:t>
      </w:r>
      <w:r w:rsidR="009C36BD">
        <w:rPr>
          <w:spacing w:val="1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4"/>
        </w:rPr>
        <w:t xml:space="preserve"> </w:t>
      </w:r>
      <w:r w:rsidR="009C36BD">
        <w:rPr>
          <w:spacing w:val="-1"/>
        </w:rPr>
        <w:t>kookpunt,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maar</w:t>
      </w:r>
      <w:r w:rsidR="009C36BD">
        <w:rPr>
          <w:spacing w:val="3"/>
        </w:rPr>
        <w:t xml:space="preserve"> </w:t>
      </w:r>
      <w:r w:rsidR="009C36BD">
        <w:rPr>
          <w:spacing w:val="-1"/>
        </w:rPr>
        <w:t>dan</w:t>
      </w:r>
      <w:r w:rsidR="009C36BD">
        <w:rPr>
          <w:spacing w:val="2"/>
        </w:rPr>
        <w:t xml:space="preserve"> </w:t>
      </w:r>
      <w:r w:rsidR="009C36BD">
        <w:rPr>
          <w:spacing w:val="-1"/>
        </w:rPr>
        <w:t>gaat</w:t>
      </w:r>
      <w:r w:rsidR="009C36BD">
        <w:rPr>
          <w:spacing w:val="1"/>
        </w:rPr>
        <w:t xml:space="preserve"> </w:t>
      </w:r>
      <w:r w:rsidR="009C36BD">
        <w:t>het</w:t>
      </w:r>
      <w:r w:rsidR="009C36BD">
        <w:rPr>
          <w:spacing w:val="57"/>
          <w:w w:val="99"/>
        </w:rPr>
        <w:t xml:space="preserve"> </w:t>
      </w:r>
      <w:r w:rsidR="009C36BD">
        <w:rPr>
          <w:spacing w:val="-1"/>
        </w:rPr>
        <w:t>veel</w:t>
      </w:r>
      <w:r w:rsidR="009C36BD">
        <w:rPr>
          <w:spacing w:val="-9"/>
        </w:rPr>
        <w:t xml:space="preserve"> </w:t>
      </w:r>
      <w:r w:rsidR="009C36BD">
        <w:rPr>
          <w:spacing w:val="-1"/>
        </w:rPr>
        <w:t>langzamer.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right="1155" w:hanging="360"/>
        <w:jc w:val="left"/>
      </w:pPr>
      <w:r>
        <w:rPr>
          <w:spacing w:val="-1"/>
        </w:rPr>
        <w:t>Leg</w:t>
      </w:r>
      <w:r>
        <w:rPr>
          <w:spacing w:val="-3"/>
        </w:rPr>
        <w:t xml:space="preserve"> </w:t>
      </w:r>
      <w:r>
        <w:rPr>
          <w:spacing w:val="-1"/>
        </w:rPr>
        <w:t>uit dat</w:t>
      </w:r>
      <w:r>
        <w:t xml:space="preserve"> </w:t>
      </w:r>
      <w:r>
        <w:rPr>
          <w:spacing w:val="-2"/>
        </w:rPr>
        <w:t xml:space="preserve">je </w:t>
      </w:r>
      <w:r>
        <w:rPr>
          <w:spacing w:val="-1"/>
        </w:rPr>
        <w:t>merkt dat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ook</w:t>
      </w:r>
      <w:r>
        <w:rPr>
          <w:spacing w:val="-5"/>
        </w:rPr>
        <w:t xml:space="preserve"> </w:t>
      </w:r>
      <w:r>
        <w:t>bij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rPr>
          <w:spacing w:val="-1"/>
        </w:rPr>
        <w:t>lagere</w:t>
      </w:r>
      <w:r>
        <w:rPr>
          <w:spacing w:val="-6"/>
        </w:rPr>
        <w:t xml:space="preserve"> </w:t>
      </w:r>
      <w:r>
        <w:rPr>
          <w:spacing w:val="-1"/>
        </w:rPr>
        <w:t>temperatuur</w:t>
      </w:r>
      <w:r>
        <w:rPr>
          <w:spacing w:val="-4"/>
        </w:rPr>
        <w:t xml:space="preserve"> </w:t>
      </w:r>
      <w:r>
        <w:rPr>
          <w:spacing w:val="-1"/>
        </w:rPr>
        <w:t>kan</w:t>
      </w:r>
      <w:r>
        <w:rPr>
          <w:spacing w:val="-2"/>
        </w:rPr>
        <w:t xml:space="preserve"> </w:t>
      </w:r>
      <w:r>
        <w:rPr>
          <w:spacing w:val="-1"/>
        </w:rPr>
        <w:t>verdampen</w:t>
      </w:r>
      <w:r>
        <w:rPr>
          <w:spacing w:val="-4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’s</w:t>
      </w:r>
      <w:r>
        <w:rPr>
          <w:spacing w:val="-2"/>
        </w:rPr>
        <w:t xml:space="preserve"> </w:t>
      </w:r>
      <w:r>
        <w:rPr>
          <w:spacing w:val="-1"/>
        </w:rPr>
        <w:t>ochtends</w:t>
      </w:r>
      <w:r>
        <w:rPr>
          <w:spacing w:val="81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regenbui</w:t>
      </w:r>
      <w:r>
        <w:rPr>
          <w:spacing w:val="-2"/>
        </w:rPr>
        <w:t xml:space="preserve"> in een</w:t>
      </w:r>
      <w:r>
        <w:rPr>
          <w:spacing w:val="-1"/>
        </w:rPr>
        <w:t xml:space="preserve"> natte broek</w:t>
      </w:r>
      <w:r>
        <w:rPr>
          <w:spacing w:val="-4"/>
        </w:rPr>
        <w:t xml:space="preserve"> </w:t>
      </w:r>
      <w:r>
        <w:rPr>
          <w:spacing w:val="-1"/>
        </w:rPr>
        <w:t>op school</w:t>
      </w:r>
      <w:r>
        <w:rPr>
          <w:spacing w:val="-4"/>
        </w:rPr>
        <w:t xml:space="preserve"> </w:t>
      </w:r>
      <w:r>
        <w:t>komt.</w:t>
      </w:r>
    </w:p>
    <w:p w:rsidR="00036897" w:rsidRDefault="00036897">
      <w:pPr>
        <w:sectPr w:rsidR="00036897">
          <w:pgSz w:w="11900" w:h="16840"/>
          <w:pgMar w:top="800" w:right="80" w:bottom="860" w:left="960" w:header="0" w:footer="675" w:gutter="0"/>
          <w:cols w:space="708"/>
        </w:sectPr>
      </w:pPr>
    </w:p>
    <w:p w:rsidR="00036897" w:rsidRDefault="00591FA1" w:rsidP="00BA1139">
      <w:pPr>
        <w:pStyle w:val="Kop5"/>
      </w:pPr>
      <w:r w:rsidRPr="00591FA1">
        <w:lastRenderedPageBreak/>
        <w:drawing>
          <wp:anchor distT="0" distB="0" distL="114300" distR="114300" simplePos="0" relativeHeight="251693056" behindDoc="0" locked="0" layoutInCell="1" allowOverlap="1" wp14:anchorId="787EFE97" wp14:editId="3AF9D048">
            <wp:simplePos x="0" y="0"/>
            <wp:positionH relativeFrom="column">
              <wp:posOffset>10795</wp:posOffset>
            </wp:positionH>
            <wp:positionV relativeFrom="paragraph">
              <wp:posOffset>31750</wp:posOffset>
            </wp:positionV>
            <wp:extent cx="245745" cy="226060"/>
            <wp:effectExtent l="0" t="0" r="1905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t>Als</w:t>
      </w:r>
      <w:r w:rsidR="009C36BD">
        <w:rPr>
          <w:spacing w:val="-3"/>
        </w:rPr>
        <w:t xml:space="preserve"> </w:t>
      </w:r>
      <w:r w:rsidR="009C36BD">
        <w:t>je water</w:t>
      </w:r>
      <w:r w:rsidR="009C36BD">
        <w:rPr>
          <w:spacing w:val="-2"/>
        </w:rPr>
        <w:t xml:space="preserve"> </w:t>
      </w:r>
      <w:r w:rsidR="009C36BD">
        <w:t>en suiker</w:t>
      </w:r>
      <w:r w:rsidR="009C36BD">
        <w:rPr>
          <w:spacing w:val="-2"/>
        </w:rPr>
        <w:t xml:space="preserve"> van</w:t>
      </w:r>
      <w:r w:rsidR="009C36BD">
        <w:t xml:space="preserve"> elkaar</w:t>
      </w:r>
      <w:r w:rsidR="009C36BD">
        <w:rPr>
          <w:spacing w:val="-2"/>
        </w:rPr>
        <w:t xml:space="preserve"> </w:t>
      </w:r>
      <w:r w:rsidR="009C36BD">
        <w:t>wil</w:t>
      </w:r>
      <w:r w:rsidR="009C36BD">
        <w:rPr>
          <w:spacing w:val="-2"/>
        </w:rPr>
        <w:t xml:space="preserve"> </w:t>
      </w:r>
      <w:r w:rsidR="009C36BD">
        <w:t>scheiden</w:t>
      </w:r>
      <w:r w:rsidR="009C36BD">
        <w:rPr>
          <w:spacing w:val="-2"/>
        </w:rPr>
        <w:t xml:space="preserve"> </w:t>
      </w:r>
      <w:r w:rsidR="009C36BD">
        <w:t>kun</w:t>
      </w:r>
      <w:r w:rsidR="009C36BD">
        <w:rPr>
          <w:spacing w:val="-3"/>
        </w:rPr>
        <w:t xml:space="preserve"> </w:t>
      </w:r>
      <w:r w:rsidR="009C36BD">
        <w:t>je</w:t>
      </w:r>
      <w:r w:rsidR="009C36BD">
        <w:rPr>
          <w:spacing w:val="-2"/>
        </w:rPr>
        <w:t xml:space="preserve"> </w:t>
      </w:r>
      <w:r w:rsidR="009C36BD">
        <w:t>gebruik</w:t>
      </w:r>
      <w:r w:rsidR="009C36BD">
        <w:rPr>
          <w:spacing w:val="-3"/>
        </w:rPr>
        <w:t xml:space="preserve"> </w:t>
      </w:r>
      <w:r w:rsidR="009C36BD">
        <w:t>maken</w:t>
      </w:r>
      <w:r w:rsidR="009C36BD">
        <w:rPr>
          <w:spacing w:val="-2"/>
        </w:rPr>
        <w:t xml:space="preserve"> van</w:t>
      </w:r>
      <w:r w:rsidR="009C36BD">
        <w:t xml:space="preserve"> </w:t>
      </w:r>
      <w:r w:rsidR="009C36BD">
        <w:rPr>
          <w:spacing w:val="-2"/>
        </w:rPr>
        <w:t>het</w:t>
      </w:r>
      <w:r w:rsidR="009C36BD">
        <w:t xml:space="preserve"> feit</w:t>
      </w:r>
      <w:r w:rsidR="009C36BD">
        <w:rPr>
          <w:spacing w:val="-3"/>
        </w:rPr>
        <w:t xml:space="preserve"> </w:t>
      </w:r>
      <w:r w:rsidR="009C36BD">
        <w:t>dat water</w:t>
      </w:r>
      <w:r w:rsidR="009C36BD">
        <w:rPr>
          <w:spacing w:val="-5"/>
        </w:rPr>
        <w:t xml:space="preserve"> </w:t>
      </w:r>
      <w:r w:rsidR="009C36BD">
        <w:t>een</w:t>
      </w:r>
      <w:r w:rsidR="009C36BD">
        <w:rPr>
          <w:spacing w:val="69"/>
        </w:rPr>
        <w:t xml:space="preserve"> </w:t>
      </w:r>
      <w:r w:rsidR="009C36BD">
        <w:t>veel</w:t>
      </w:r>
      <w:r w:rsidR="009C36BD">
        <w:rPr>
          <w:spacing w:val="-4"/>
        </w:rPr>
        <w:t xml:space="preserve"> </w:t>
      </w:r>
      <w:r w:rsidR="009C36BD">
        <w:t>lager</w:t>
      </w:r>
      <w:r w:rsidR="009C36BD">
        <w:rPr>
          <w:spacing w:val="-6"/>
        </w:rPr>
        <w:t xml:space="preserve"> </w:t>
      </w:r>
      <w:r w:rsidR="009C36BD">
        <w:t>kookpunt</w:t>
      </w:r>
      <w:r w:rsidR="009C36BD">
        <w:rPr>
          <w:spacing w:val="-5"/>
        </w:rPr>
        <w:t xml:space="preserve"> </w:t>
      </w:r>
      <w:r w:rsidR="009C36BD">
        <w:t>heeft</w:t>
      </w:r>
      <w:r w:rsidR="009C36BD">
        <w:rPr>
          <w:spacing w:val="-2"/>
        </w:rPr>
        <w:t xml:space="preserve"> </w:t>
      </w:r>
      <w:r w:rsidR="009C36BD">
        <w:t>dan</w:t>
      </w:r>
      <w:r w:rsidR="009C36BD">
        <w:rPr>
          <w:spacing w:val="-2"/>
        </w:rPr>
        <w:t xml:space="preserve"> </w:t>
      </w:r>
      <w:r w:rsidR="009C36BD">
        <w:t>suiker.</w:t>
      </w:r>
      <w:r w:rsidR="009C36BD">
        <w:rPr>
          <w:spacing w:val="-4"/>
        </w:rPr>
        <w:t xml:space="preserve"> </w:t>
      </w:r>
      <w:r w:rsidR="009C36BD">
        <w:t>Je</w:t>
      </w:r>
      <w:r w:rsidR="009C36BD">
        <w:rPr>
          <w:spacing w:val="-3"/>
        </w:rPr>
        <w:t xml:space="preserve"> </w:t>
      </w:r>
      <w:r w:rsidR="009C36BD">
        <w:t>gaat</w:t>
      </w:r>
      <w:r w:rsidR="009C36BD">
        <w:rPr>
          <w:spacing w:val="-5"/>
        </w:rPr>
        <w:t xml:space="preserve"> </w:t>
      </w:r>
      <w:r w:rsidR="009C36BD">
        <w:t>het</w:t>
      </w:r>
      <w:r w:rsidR="009C36BD">
        <w:rPr>
          <w:spacing w:val="-4"/>
        </w:rPr>
        <w:t xml:space="preserve"> </w:t>
      </w:r>
      <w:r w:rsidR="009C36BD">
        <w:t>mengsel</w:t>
      </w:r>
      <w:r w:rsidR="009C36BD">
        <w:rPr>
          <w:spacing w:val="-4"/>
        </w:rPr>
        <w:t xml:space="preserve"> </w:t>
      </w:r>
      <w:r w:rsidR="009C36BD">
        <w:t>verwarmen.</w:t>
      </w:r>
      <w:r w:rsidR="009C36BD">
        <w:rPr>
          <w:spacing w:val="-4"/>
        </w:rPr>
        <w:t xml:space="preserve"> </w:t>
      </w:r>
      <w:r w:rsidR="009C36BD">
        <w:t>Het</w:t>
      </w:r>
      <w:r w:rsidR="009C36BD">
        <w:rPr>
          <w:spacing w:val="-5"/>
        </w:rPr>
        <w:t xml:space="preserve"> </w:t>
      </w:r>
      <w:r w:rsidR="009C36BD">
        <w:t>water</w:t>
      </w:r>
      <w:r w:rsidR="009C36BD">
        <w:rPr>
          <w:spacing w:val="-3"/>
        </w:rPr>
        <w:t xml:space="preserve"> </w:t>
      </w:r>
      <w:r w:rsidR="009C36BD">
        <w:t>verdampt,</w:t>
      </w:r>
      <w:r w:rsidR="009C36BD">
        <w:rPr>
          <w:spacing w:val="91"/>
          <w:w w:val="99"/>
        </w:rPr>
        <w:t xml:space="preserve"> </w:t>
      </w:r>
      <w:r w:rsidR="009C36BD">
        <w:t>terwijl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3"/>
        </w:rPr>
        <w:t xml:space="preserve"> </w:t>
      </w:r>
      <w:r w:rsidR="009C36BD">
        <w:t>suiker</w:t>
      </w:r>
      <w:r w:rsidR="009C36BD">
        <w:rPr>
          <w:spacing w:val="-6"/>
        </w:rPr>
        <w:t xml:space="preserve"> </w:t>
      </w:r>
      <w:r w:rsidR="009C36BD">
        <w:t>in</w:t>
      </w:r>
      <w:r w:rsidR="009C36BD">
        <w:rPr>
          <w:spacing w:val="-4"/>
        </w:rPr>
        <w:t xml:space="preserve"> </w:t>
      </w:r>
      <w:r w:rsidR="009C36BD">
        <w:t>het</w:t>
      </w:r>
      <w:r w:rsidR="009C36BD">
        <w:rPr>
          <w:spacing w:val="-5"/>
        </w:rPr>
        <w:t xml:space="preserve"> </w:t>
      </w:r>
      <w:r w:rsidR="009C36BD">
        <w:t>bekerglas</w:t>
      </w:r>
      <w:r w:rsidR="009C36BD">
        <w:rPr>
          <w:spacing w:val="-4"/>
        </w:rPr>
        <w:t xml:space="preserve"> </w:t>
      </w:r>
      <w:r w:rsidR="009C36BD">
        <w:t>achterblijft.</w:t>
      </w:r>
      <w:r w:rsidR="009C36BD">
        <w:rPr>
          <w:spacing w:val="-3"/>
        </w:rPr>
        <w:t xml:space="preserve"> </w:t>
      </w:r>
      <w:r w:rsidR="009C36BD">
        <w:rPr>
          <w:spacing w:val="-2"/>
        </w:rPr>
        <w:t>We</w:t>
      </w:r>
      <w:r w:rsidR="009C36BD">
        <w:rPr>
          <w:spacing w:val="-5"/>
        </w:rPr>
        <w:t xml:space="preserve"> </w:t>
      </w:r>
      <w:r w:rsidR="009C36BD">
        <w:t>noemen</w:t>
      </w:r>
      <w:r w:rsidR="009C36BD">
        <w:rPr>
          <w:spacing w:val="-5"/>
        </w:rPr>
        <w:t xml:space="preserve"> </w:t>
      </w:r>
      <w:r w:rsidR="009C36BD">
        <w:t>deze</w:t>
      </w:r>
      <w:r w:rsidR="009C36BD">
        <w:rPr>
          <w:spacing w:val="-2"/>
        </w:rPr>
        <w:t xml:space="preserve"> </w:t>
      </w:r>
      <w:r w:rsidR="009C36BD">
        <w:t>scheidingsmethode</w:t>
      </w:r>
      <w:r w:rsidR="009C36BD">
        <w:rPr>
          <w:spacing w:val="-5"/>
        </w:rPr>
        <w:t xml:space="preserve"> </w:t>
      </w:r>
      <w:r w:rsidR="009C36BD">
        <w:rPr>
          <w:i/>
        </w:rPr>
        <w:t>indampen</w:t>
      </w:r>
      <w:r w:rsidR="009C36BD">
        <w:rPr>
          <w:i/>
          <w:spacing w:val="95"/>
        </w:rPr>
        <w:t xml:space="preserve"> </w:t>
      </w:r>
      <w:r w:rsidR="009C36BD">
        <w:t>en</w:t>
      </w:r>
      <w:r w:rsidR="009C36BD">
        <w:rPr>
          <w:spacing w:val="-4"/>
        </w:rPr>
        <w:t xml:space="preserve"> </w:t>
      </w:r>
      <w:r w:rsidR="009C36BD">
        <w:t>de stof</w:t>
      </w:r>
      <w:r w:rsidR="009C36BD">
        <w:rPr>
          <w:spacing w:val="-3"/>
        </w:rPr>
        <w:t xml:space="preserve"> </w:t>
      </w:r>
      <w:r w:rsidR="009C36BD">
        <w:t>die</w:t>
      </w:r>
      <w:r w:rsidR="009C36BD">
        <w:rPr>
          <w:spacing w:val="-3"/>
        </w:rPr>
        <w:t xml:space="preserve"> </w:t>
      </w:r>
      <w:r w:rsidR="009C36BD">
        <w:t>achterblijft, in</w:t>
      </w:r>
      <w:r w:rsidR="009C36BD">
        <w:rPr>
          <w:spacing w:val="-3"/>
        </w:rPr>
        <w:t xml:space="preserve"> </w:t>
      </w:r>
      <w:r w:rsidR="009C36BD">
        <w:t>dit</w:t>
      </w:r>
      <w:r w:rsidR="009C36BD">
        <w:rPr>
          <w:spacing w:val="-4"/>
        </w:rPr>
        <w:t xml:space="preserve"> </w:t>
      </w:r>
      <w:r w:rsidR="009C36BD">
        <w:t>geval</w:t>
      </w:r>
      <w:r w:rsidR="009C36BD">
        <w:rPr>
          <w:spacing w:val="-2"/>
        </w:rPr>
        <w:t xml:space="preserve"> </w:t>
      </w:r>
      <w:r w:rsidR="009C36BD">
        <w:t>suiker, het</w:t>
      </w:r>
      <w:r w:rsidR="009C36BD">
        <w:rPr>
          <w:spacing w:val="-3"/>
        </w:rPr>
        <w:t xml:space="preserve"> </w:t>
      </w:r>
      <w:r w:rsidR="009C36BD">
        <w:rPr>
          <w:i/>
        </w:rPr>
        <w:t>residu</w:t>
      </w:r>
      <w:r w:rsidR="009C36BD">
        <w:t>.</w:t>
      </w:r>
      <w:r w:rsidRPr="00591FA1">
        <w:rPr>
          <w:noProof/>
          <w:lang w:val="nl-NL" w:eastAsia="nl-NL"/>
        </w:rPr>
        <w:t xml:space="preserve"> </w:t>
      </w:r>
    </w:p>
    <w:p w:rsidR="00036897" w:rsidRDefault="009C36BD">
      <w:pPr>
        <w:pStyle w:val="Plattetekst"/>
        <w:ind w:left="475" w:right="1155" w:firstLine="0"/>
      </w:pPr>
      <w:r>
        <w:t>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echter</w:t>
      </w:r>
      <w:r>
        <w:rPr>
          <w:spacing w:val="-4"/>
        </w:rPr>
        <w:t xml:space="preserve"> </w:t>
      </w:r>
      <w:r>
        <w:rPr>
          <w:spacing w:val="-1"/>
        </w:rPr>
        <w:t>een praktisch</w:t>
      </w:r>
      <w:r>
        <w:rPr>
          <w:spacing w:val="-3"/>
        </w:rPr>
        <w:t xml:space="preserve"> </w:t>
      </w:r>
      <w:r>
        <w:t>probleem</w:t>
      </w:r>
      <w:r>
        <w:rPr>
          <w:spacing w:val="-5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indampen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rPr>
          <w:spacing w:val="-1"/>
        </w:rPr>
        <w:t>suikeroplossing:</w:t>
      </w:r>
      <w:r>
        <w:rPr>
          <w:spacing w:val="-2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rPr>
          <w:spacing w:val="-1"/>
        </w:rPr>
        <w:t xml:space="preserve">bijna 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71"/>
          <w:w w:val="99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verdampt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gaat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suiker</w:t>
      </w:r>
      <w:r>
        <w:rPr>
          <w:spacing w:val="-3"/>
        </w:rPr>
        <w:t xml:space="preserve"> </w:t>
      </w:r>
      <w:r>
        <w:rPr>
          <w:spacing w:val="-1"/>
        </w:rPr>
        <w:t>caramelliseren!</w:t>
      </w:r>
      <w:r>
        <w:rPr>
          <w:spacing w:val="-7"/>
        </w:rPr>
        <w:t xml:space="preserve"> </w:t>
      </w:r>
      <w:r>
        <w:t>Daarom</w:t>
      </w:r>
      <w:r>
        <w:rPr>
          <w:spacing w:val="-5"/>
        </w:rPr>
        <w:t xml:space="preserve"> </w:t>
      </w:r>
      <w:r>
        <w:rPr>
          <w:spacing w:val="-1"/>
        </w:rPr>
        <w:t>moet</w:t>
      </w:r>
      <w:r>
        <w:rPr>
          <w:spacing w:val="-5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rPr>
          <w:spacing w:val="-1"/>
        </w:rPr>
        <w:t>laatste</w:t>
      </w:r>
      <w:r>
        <w:rPr>
          <w:spacing w:val="-5"/>
        </w:rPr>
        <w:t xml:space="preserve"> </w:t>
      </w:r>
      <w:r>
        <w:t>beetje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71"/>
          <w:w w:val="99"/>
        </w:rPr>
        <w:t xml:space="preserve"> </w:t>
      </w:r>
      <w:r>
        <w:rPr>
          <w:spacing w:val="-1"/>
        </w:rPr>
        <w:t>voorzichtig</w:t>
      </w:r>
      <w:r>
        <w:rPr>
          <w:spacing w:val="-6"/>
        </w:rPr>
        <w:t xml:space="preserve"> </w:t>
      </w:r>
      <w:r>
        <w:rPr>
          <w:spacing w:val="-1"/>
        </w:rPr>
        <w:t>verdampen</w:t>
      </w:r>
      <w:r>
        <w:rPr>
          <w:spacing w:val="-6"/>
        </w:rPr>
        <w:t xml:space="preserve"> </w:t>
      </w:r>
      <w:r>
        <w:rPr>
          <w:spacing w:val="-1"/>
        </w:rPr>
        <w:t>bij</w:t>
      </w:r>
      <w:r>
        <w:rPr>
          <w:spacing w:val="-4"/>
        </w:rPr>
        <w:t xml:space="preserve"> </w:t>
      </w:r>
      <w:r>
        <w:t>een</w:t>
      </w:r>
      <w:r>
        <w:rPr>
          <w:spacing w:val="-6"/>
        </w:rPr>
        <w:t xml:space="preserve"> </w:t>
      </w:r>
      <w:r>
        <w:rPr>
          <w:spacing w:val="-1"/>
        </w:rPr>
        <w:t>lagere</w:t>
      </w:r>
      <w:r>
        <w:rPr>
          <w:spacing w:val="-4"/>
        </w:rPr>
        <w:t xml:space="preserve"> </w:t>
      </w:r>
      <w:r>
        <w:rPr>
          <w:spacing w:val="-1"/>
        </w:rPr>
        <w:t>temperatuur.</w:t>
      </w:r>
    </w:p>
    <w:p w:rsidR="00036897" w:rsidRDefault="00036897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036897" w:rsidRDefault="00591FA1">
      <w:pPr>
        <w:pStyle w:val="Plattetekst"/>
        <w:spacing w:line="292" w:lineRule="exact"/>
        <w:ind w:left="838" w:right="1154"/>
      </w:pPr>
      <w:r w:rsidRPr="00591FA1">
        <w:drawing>
          <wp:anchor distT="0" distB="0" distL="114300" distR="114300" simplePos="0" relativeHeight="251692032" behindDoc="0" locked="0" layoutInCell="1" allowOverlap="1" wp14:anchorId="1CB82383" wp14:editId="5F372BC2">
            <wp:simplePos x="0" y="0"/>
            <wp:positionH relativeFrom="column">
              <wp:posOffset>261620</wp:posOffset>
            </wp:positionH>
            <wp:positionV relativeFrom="paragraph">
              <wp:posOffset>39370</wp:posOffset>
            </wp:positionV>
            <wp:extent cx="229235" cy="18034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Webdings" w:eastAsia="Webdings" w:hAnsi="Webdings" w:cs="Webdings"/>
        </w:rPr>
        <w:t>�</w:t>
      </w:r>
      <w:r w:rsidR="009C36BD">
        <w:rPr>
          <w:rFonts w:ascii="Webdings" w:eastAsia="Webdings" w:hAnsi="Webdings" w:cs="Webdings"/>
          <w:spacing w:val="-18"/>
        </w:rPr>
        <w:t></w:t>
      </w:r>
      <w:r w:rsidR="009C36BD">
        <w:t>Als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met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het mengsel</w:t>
      </w:r>
      <w:r w:rsidR="009C36BD">
        <w:rPr>
          <w:spacing w:val="-5"/>
        </w:rPr>
        <w:t xml:space="preserve"> </w:t>
      </w:r>
      <w:r w:rsidR="009C36BD">
        <w:t>zo</w:t>
      </w:r>
      <w:r w:rsidR="009C36BD">
        <w:rPr>
          <w:spacing w:val="-1"/>
        </w:rPr>
        <w:t xml:space="preserve"> ver</w:t>
      </w:r>
      <w:r w:rsidR="009C36BD">
        <w:rPr>
          <w:spacing w:val="-2"/>
        </w:rPr>
        <w:t xml:space="preserve"> </w:t>
      </w:r>
      <w:r w:rsidR="009C36BD">
        <w:t>is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afgekoeld</w:t>
      </w:r>
      <w:r w:rsidR="009C36BD">
        <w:rPr>
          <w:spacing w:val="-3"/>
        </w:rPr>
        <w:t xml:space="preserve"> </w:t>
      </w:r>
      <w:r w:rsidR="009C36BD">
        <w:t>dat</w:t>
      </w:r>
      <w:r w:rsidR="009C36BD">
        <w:rPr>
          <w:spacing w:val="-4"/>
        </w:rPr>
        <w:t xml:space="preserve"> </w:t>
      </w:r>
      <w:r w:rsidR="009C36BD">
        <w:t>je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het</w:t>
      </w:r>
      <w:r w:rsidR="009C36BD">
        <w:t xml:space="preserve"> </w:t>
      </w:r>
      <w:r w:rsidR="009C36BD">
        <w:rPr>
          <w:spacing w:val="-1"/>
        </w:rPr>
        <w:t>gemakkelijk</w:t>
      </w:r>
      <w:r w:rsidR="009C36BD">
        <w:rPr>
          <w:spacing w:val="-4"/>
        </w:rPr>
        <w:t xml:space="preserve"> </w:t>
      </w:r>
      <w:r w:rsidR="009C36BD">
        <w:t>kunt</w:t>
      </w:r>
      <w:r w:rsidR="009C36BD">
        <w:rPr>
          <w:spacing w:val="57"/>
          <w:w w:val="99"/>
        </w:rPr>
        <w:t xml:space="preserve"> </w:t>
      </w:r>
      <w:r w:rsidR="009C36BD">
        <w:rPr>
          <w:spacing w:val="-1"/>
        </w:rPr>
        <w:t>vastpakken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kan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vloeistof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verder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worden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verdampt.</w:t>
      </w:r>
      <w:r w:rsidR="009C36BD">
        <w:rPr>
          <w:spacing w:val="-6"/>
        </w:rPr>
        <w:t xml:space="preserve"> </w:t>
      </w:r>
      <w:r w:rsidR="009C36BD">
        <w:t>Dit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doen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4"/>
        </w:rPr>
        <w:t xml:space="preserve"> </w:t>
      </w:r>
      <w:r w:rsidR="009C36BD">
        <w:t>bij</w:t>
      </w:r>
      <w:r w:rsidR="009C36BD">
        <w:rPr>
          <w:spacing w:val="-5"/>
        </w:rPr>
        <w:t xml:space="preserve"> </w:t>
      </w:r>
      <w:r w:rsidR="009C36BD">
        <w:t>een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lagere</w:t>
      </w:r>
      <w:r w:rsidR="009C36BD">
        <w:rPr>
          <w:spacing w:val="79"/>
          <w:w w:val="99"/>
        </w:rPr>
        <w:t xml:space="preserve"> </w:t>
      </w:r>
      <w:r w:rsidR="009C36BD">
        <w:rPr>
          <w:spacing w:val="-1"/>
        </w:rPr>
        <w:t>temperatuur</w:t>
      </w:r>
      <w:r w:rsidR="009C36BD">
        <w:rPr>
          <w:spacing w:val="-6"/>
        </w:rPr>
        <w:t xml:space="preserve"> </w:t>
      </w:r>
      <w:r w:rsidR="009C36BD">
        <w:rPr>
          <w:spacing w:val="-1"/>
        </w:rPr>
        <w:t>zodat het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langzamer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verdampt.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Daarom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zetten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we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het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bekerglas</w:t>
      </w:r>
      <w:r w:rsidR="009C36BD">
        <w:rPr>
          <w:spacing w:val="-3"/>
        </w:rPr>
        <w:t xml:space="preserve"> </w:t>
      </w:r>
      <w:r w:rsidR="009C36BD">
        <w:t>in</w:t>
      </w:r>
      <w:r w:rsidR="009C36BD">
        <w:rPr>
          <w:spacing w:val="-4"/>
        </w:rPr>
        <w:t xml:space="preserve"> </w:t>
      </w:r>
      <w:r w:rsidR="009C36BD">
        <w:t>de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stoof.</w:t>
      </w:r>
      <w:r w:rsidR="009C36BD">
        <w:rPr>
          <w:spacing w:val="89"/>
        </w:rPr>
        <w:t xml:space="preserve"> </w:t>
      </w:r>
      <w:r w:rsidR="009C36BD">
        <w:t>Voor</w:t>
      </w:r>
      <w:r w:rsidR="009C36BD">
        <w:rPr>
          <w:spacing w:val="-5"/>
        </w:rPr>
        <w:t xml:space="preserve"> </w:t>
      </w:r>
      <w:r w:rsidR="009C36BD">
        <w:t>een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stoof</w:t>
      </w:r>
      <w:r w:rsidR="009C36BD">
        <w:t xml:space="preserve"> </w:t>
      </w:r>
      <w:r w:rsidR="009C36BD">
        <w:rPr>
          <w:spacing w:val="-1"/>
        </w:rPr>
        <w:t xml:space="preserve">kun </w:t>
      </w:r>
      <w:r w:rsidR="009C36BD">
        <w:rPr>
          <w:spacing w:val="-2"/>
        </w:rPr>
        <w:t xml:space="preserve">je </w:t>
      </w:r>
      <w:r w:rsidR="009C36BD">
        <w:rPr>
          <w:spacing w:val="-1"/>
        </w:rPr>
        <w:t>de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temperatuur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instellen.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Wij</w:t>
      </w:r>
      <w:r w:rsidR="009C36BD">
        <w:t xml:space="preserve"> </w:t>
      </w:r>
      <w:r w:rsidR="009C36BD">
        <w:rPr>
          <w:spacing w:val="-1"/>
        </w:rPr>
        <w:t>zetten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het</w:t>
      </w:r>
      <w:r w:rsidR="009C36BD">
        <w:t xml:space="preserve"> </w:t>
      </w:r>
      <w:r w:rsidR="009C36BD">
        <w:rPr>
          <w:spacing w:val="-1"/>
        </w:rPr>
        <w:t xml:space="preserve">op 30 </w:t>
      </w:r>
      <w:r w:rsidR="009C36BD">
        <w:rPr>
          <w:spacing w:val="-1"/>
          <w:position w:val="11"/>
          <w:sz w:val="16"/>
          <w:szCs w:val="16"/>
        </w:rPr>
        <w:t>o</w:t>
      </w:r>
      <w:r w:rsidR="009C36BD">
        <w:rPr>
          <w:spacing w:val="-1"/>
        </w:rPr>
        <w:t>C.</w:t>
      </w:r>
    </w:p>
    <w:p w:rsidR="00036897" w:rsidRDefault="009C36BD">
      <w:pPr>
        <w:pStyle w:val="Plattetekst"/>
        <w:spacing w:before="6"/>
        <w:ind w:left="838" w:right="1582" w:firstLine="0"/>
      </w:pPr>
      <w:r>
        <w:rPr>
          <w:spacing w:val="-1"/>
        </w:rPr>
        <w:t xml:space="preserve">Voordat </w:t>
      </w:r>
      <w:r>
        <w:rPr>
          <w:spacing w:val="-2"/>
        </w:rPr>
        <w:t>je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stoof</w:t>
      </w:r>
      <w:r>
        <w:t xml:space="preserve"> </w:t>
      </w:r>
      <w:r>
        <w:rPr>
          <w:spacing w:val="-1"/>
        </w:rPr>
        <w:t>zet,</w:t>
      </w:r>
      <w:r>
        <w:rPr>
          <w:spacing w:val="-4"/>
        </w:rPr>
        <w:t xml:space="preserve"> </w:t>
      </w:r>
      <w:r>
        <w:rPr>
          <w:spacing w:val="-1"/>
        </w:rPr>
        <w:t>moeten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wel</w:t>
      </w:r>
      <w:r>
        <w:rPr>
          <w:spacing w:val="-4"/>
        </w:rPr>
        <w:t xml:space="preserve"> </w:t>
      </w:r>
      <w:r>
        <w:rPr>
          <w:spacing w:val="-1"/>
        </w:rPr>
        <w:t>de glasparels</w:t>
      </w:r>
      <w:r>
        <w:rPr>
          <w:spacing w:val="-2"/>
        </w:rPr>
        <w:t xml:space="preserve"> </w:t>
      </w:r>
      <w:r>
        <w:rPr>
          <w:spacing w:val="-1"/>
        </w:rPr>
        <w:t>uit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rPr>
          <w:spacing w:val="-1"/>
        </w:rPr>
        <w:t>bekerglas</w:t>
      </w:r>
      <w:r>
        <w:rPr>
          <w:spacing w:val="-2"/>
        </w:rPr>
        <w:t xml:space="preserve"> </w:t>
      </w:r>
      <w:r>
        <w:rPr>
          <w:spacing w:val="-1"/>
        </w:rPr>
        <w:t>vissen.</w:t>
      </w:r>
      <w:r>
        <w:rPr>
          <w:spacing w:val="8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1"/>
        </w:rPr>
        <w:t>enkele</w:t>
      </w:r>
      <w:r>
        <w:rPr>
          <w:spacing w:val="-4"/>
        </w:rPr>
        <w:t xml:space="preserve"> </w:t>
      </w:r>
      <w:r>
        <w:t>dagen</w:t>
      </w:r>
      <w:r>
        <w:rPr>
          <w:spacing w:val="-3"/>
        </w:rPr>
        <w:t xml:space="preserve"> </w:t>
      </w:r>
      <w:r>
        <w:t>kun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-2"/>
        </w:rPr>
        <w:t xml:space="preserve"> </w:t>
      </w:r>
      <w:r>
        <w:rPr>
          <w:spacing w:val="-1"/>
        </w:rPr>
        <w:t>resultaat</w:t>
      </w:r>
      <w:r>
        <w:rPr>
          <w:spacing w:val="-4"/>
        </w:rPr>
        <w:t xml:space="preserve"> </w:t>
      </w:r>
      <w:r>
        <w:rPr>
          <w:spacing w:val="-1"/>
        </w:rPr>
        <w:t>bekijken.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Kop5"/>
        <w:spacing w:before="0"/>
        <w:ind w:left="118"/>
        <w:rPr>
          <w:b w:val="0"/>
          <w:bCs w:val="0"/>
        </w:rPr>
      </w:pPr>
      <w:r>
        <w:rPr>
          <w:spacing w:val="-1"/>
        </w:rPr>
        <w:t>Bepaling</w:t>
      </w:r>
      <w:r>
        <w:rPr>
          <w:spacing w:val="-6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massapercentage</w:t>
      </w:r>
      <w:r>
        <w:rPr>
          <w:spacing w:val="-5"/>
        </w:rPr>
        <w:t xml:space="preserve"> </w:t>
      </w:r>
      <w:r>
        <w:t>suiker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jullie</w:t>
      </w:r>
      <w:r>
        <w:rPr>
          <w:spacing w:val="-5"/>
        </w:rPr>
        <w:t xml:space="preserve"> </w:t>
      </w:r>
      <w:r>
        <w:rPr>
          <w:spacing w:val="-1"/>
        </w:rPr>
        <w:t>suikerbiet</w:t>
      </w:r>
    </w:p>
    <w:p w:rsidR="00036897" w:rsidRDefault="00591FA1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  <w:r w:rsidRPr="00591FA1">
        <w:rPr>
          <w:rFonts w:ascii="Arial"/>
          <w:w w:val="65"/>
        </w:rPr>
        <w:drawing>
          <wp:anchor distT="0" distB="0" distL="114300" distR="114300" simplePos="0" relativeHeight="251697152" behindDoc="0" locked="0" layoutInCell="1" allowOverlap="1" wp14:anchorId="414C0AB4" wp14:editId="1D437921">
            <wp:simplePos x="0" y="0"/>
            <wp:positionH relativeFrom="column">
              <wp:posOffset>14605</wp:posOffset>
            </wp:positionH>
            <wp:positionV relativeFrom="paragraph">
              <wp:posOffset>120650</wp:posOffset>
            </wp:positionV>
            <wp:extent cx="245745" cy="226060"/>
            <wp:effectExtent l="0" t="0" r="1905" b="2540"/>
            <wp:wrapNone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tabs>
          <w:tab w:val="left" w:pos="475"/>
        </w:tabs>
        <w:spacing w:line="293" w:lineRule="exact"/>
        <w:ind w:left="118" w:firstLine="0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408AA361" wp14:editId="21AAA984">
                <wp:simplePos x="0" y="0"/>
                <wp:positionH relativeFrom="page">
                  <wp:posOffset>730250</wp:posOffset>
                </wp:positionH>
                <wp:positionV relativeFrom="paragraph">
                  <wp:posOffset>157480</wp:posOffset>
                </wp:positionV>
                <wp:extent cx="76200" cy="1414145"/>
                <wp:effectExtent l="6350" t="5080" r="3175" b="9525"/>
                <wp:wrapNone/>
                <wp:docPr id="5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414145"/>
                          <a:chOff x="1150" y="248"/>
                          <a:chExt cx="120" cy="2227"/>
                        </a:xfrm>
                      </wpg:grpSpPr>
                      <wps:wsp>
                        <wps:cNvPr id="58" name="Freeform 436"/>
                        <wps:cNvSpPr>
                          <a:spLocks/>
                        </wps:cNvSpPr>
                        <wps:spPr bwMode="auto">
                          <a:xfrm>
                            <a:off x="1150" y="248"/>
                            <a:ext cx="120" cy="2227"/>
                          </a:xfrm>
                          <a:custGeom>
                            <a:avLst/>
                            <a:gdLst>
                              <a:gd name="T0" fmla="+- 0 1203 1150"/>
                              <a:gd name="T1" fmla="*/ T0 w 120"/>
                              <a:gd name="T2" fmla="+- 0 2355 248"/>
                              <a:gd name="T3" fmla="*/ 2355 h 2227"/>
                              <a:gd name="T4" fmla="+- 0 1150 1150"/>
                              <a:gd name="T5" fmla="*/ T4 w 120"/>
                              <a:gd name="T6" fmla="+- 0 2355 248"/>
                              <a:gd name="T7" fmla="*/ 2355 h 2227"/>
                              <a:gd name="T8" fmla="+- 0 1210 1150"/>
                              <a:gd name="T9" fmla="*/ T8 w 120"/>
                              <a:gd name="T10" fmla="+- 0 2475 248"/>
                              <a:gd name="T11" fmla="*/ 2475 h 2227"/>
                              <a:gd name="T12" fmla="+- 0 1256 1150"/>
                              <a:gd name="T13" fmla="*/ T12 w 120"/>
                              <a:gd name="T14" fmla="+- 0 2384 248"/>
                              <a:gd name="T15" fmla="*/ 2384 h 2227"/>
                              <a:gd name="T16" fmla="+- 0 1210 1150"/>
                              <a:gd name="T17" fmla="*/ T16 w 120"/>
                              <a:gd name="T18" fmla="+- 0 2384 248"/>
                              <a:gd name="T19" fmla="*/ 2384 h 2227"/>
                              <a:gd name="T20" fmla="+- 0 1206 1150"/>
                              <a:gd name="T21" fmla="*/ T20 w 120"/>
                              <a:gd name="T22" fmla="+- 0 2381 248"/>
                              <a:gd name="T23" fmla="*/ 2381 h 2227"/>
                              <a:gd name="T24" fmla="+- 0 1203 1150"/>
                              <a:gd name="T25" fmla="*/ T24 w 120"/>
                              <a:gd name="T26" fmla="+- 0 2376 248"/>
                              <a:gd name="T27" fmla="*/ 2376 h 2227"/>
                              <a:gd name="T28" fmla="+- 0 1203 1150"/>
                              <a:gd name="T29" fmla="*/ T28 w 120"/>
                              <a:gd name="T30" fmla="+- 0 2355 248"/>
                              <a:gd name="T31" fmla="*/ 2355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" h="2227">
                                <a:moveTo>
                                  <a:pt x="53" y="2107"/>
                                </a:moveTo>
                                <a:lnTo>
                                  <a:pt x="0" y="2107"/>
                                </a:lnTo>
                                <a:lnTo>
                                  <a:pt x="60" y="2227"/>
                                </a:lnTo>
                                <a:lnTo>
                                  <a:pt x="106" y="2136"/>
                                </a:lnTo>
                                <a:lnTo>
                                  <a:pt x="60" y="2136"/>
                                </a:lnTo>
                                <a:lnTo>
                                  <a:pt x="56" y="2133"/>
                                </a:lnTo>
                                <a:lnTo>
                                  <a:pt x="53" y="2128"/>
                                </a:lnTo>
                                <a:lnTo>
                                  <a:pt x="53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35"/>
                        <wps:cNvSpPr>
                          <a:spLocks/>
                        </wps:cNvSpPr>
                        <wps:spPr bwMode="auto">
                          <a:xfrm>
                            <a:off x="1150" y="248"/>
                            <a:ext cx="120" cy="2227"/>
                          </a:xfrm>
                          <a:custGeom>
                            <a:avLst/>
                            <a:gdLst>
                              <a:gd name="T0" fmla="+- 0 1210 1150"/>
                              <a:gd name="T1" fmla="*/ T0 w 120"/>
                              <a:gd name="T2" fmla="+- 0 248 248"/>
                              <a:gd name="T3" fmla="*/ 248 h 2227"/>
                              <a:gd name="T4" fmla="+- 0 1206 1150"/>
                              <a:gd name="T5" fmla="*/ T4 w 120"/>
                              <a:gd name="T6" fmla="+- 0 250 248"/>
                              <a:gd name="T7" fmla="*/ 250 h 2227"/>
                              <a:gd name="T8" fmla="+- 0 1203 1150"/>
                              <a:gd name="T9" fmla="*/ T8 w 120"/>
                              <a:gd name="T10" fmla="+- 0 255 248"/>
                              <a:gd name="T11" fmla="*/ 255 h 2227"/>
                              <a:gd name="T12" fmla="+- 0 1203 1150"/>
                              <a:gd name="T13" fmla="*/ T12 w 120"/>
                              <a:gd name="T14" fmla="+- 0 2376 248"/>
                              <a:gd name="T15" fmla="*/ 2376 h 2227"/>
                              <a:gd name="T16" fmla="+- 0 1206 1150"/>
                              <a:gd name="T17" fmla="*/ T16 w 120"/>
                              <a:gd name="T18" fmla="+- 0 2381 248"/>
                              <a:gd name="T19" fmla="*/ 2381 h 2227"/>
                              <a:gd name="T20" fmla="+- 0 1210 1150"/>
                              <a:gd name="T21" fmla="*/ T20 w 120"/>
                              <a:gd name="T22" fmla="+- 0 2384 248"/>
                              <a:gd name="T23" fmla="*/ 2384 h 2227"/>
                              <a:gd name="T24" fmla="+- 0 1215 1150"/>
                              <a:gd name="T25" fmla="*/ T24 w 120"/>
                              <a:gd name="T26" fmla="+- 0 2381 248"/>
                              <a:gd name="T27" fmla="*/ 2381 h 2227"/>
                              <a:gd name="T28" fmla="+- 0 1218 1150"/>
                              <a:gd name="T29" fmla="*/ T28 w 120"/>
                              <a:gd name="T30" fmla="+- 0 2376 248"/>
                              <a:gd name="T31" fmla="*/ 2376 h 2227"/>
                              <a:gd name="T32" fmla="+- 0 1218 1150"/>
                              <a:gd name="T33" fmla="*/ T32 w 120"/>
                              <a:gd name="T34" fmla="+- 0 255 248"/>
                              <a:gd name="T35" fmla="*/ 255 h 2227"/>
                              <a:gd name="T36" fmla="+- 0 1215 1150"/>
                              <a:gd name="T37" fmla="*/ T36 w 120"/>
                              <a:gd name="T38" fmla="+- 0 250 248"/>
                              <a:gd name="T39" fmla="*/ 250 h 2227"/>
                              <a:gd name="T40" fmla="+- 0 1210 1150"/>
                              <a:gd name="T41" fmla="*/ T40 w 120"/>
                              <a:gd name="T42" fmla="+- 0 248 248"/>
                              <a:gd name="T43" fmla="*/ 248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0" h="2227">
                                <a:moveTo>
                                  <a:pt x="60" y="0"/>
                                </a:moveTo>
                                <a:lnTo>
                                  <a:pt x="56" y="2"/>
                                </a:lnTo>
                                <a:lnTo>
                                  <a:pt x="53" y="7"/>
                                </a:lnTo>
                                <a:lnTo>
                                  <a:pt x="53" y="2128"/>
                                </a:lnTo>
                                <a:lnTo>
                                  <a:pt x="56" y="2133"/>
                                </a:lnTo>
                                <a:lnTo>
                                  <a:pt x="60" y="2136"/>
                                </a:lnTo>
                                <a:lnTo>
                                  <a:pt x="65" y="2133"/>
                                </a:lnTo>
                                <a:lnTo>
                                  <a:pt x="68" y="2128"/>
                                </a:lnTo>
                                <a:lnTo>
                                  <a:pt x="68" y="7"/>
                                </a:lnTo>
                                <a:lnTo>
                                  <a:pt x="65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34"/>
                        <wps:cNvSpPr>
                          <a:spLocks/>
                        </wps:cNvSpPr>
                        <wps:spPr bwMode="auto">
                          <a:xfrm>
                            <a:off x="1150" y="248"/>
                            <a:ext cx="120" cy="2227"/>
                          </a:xfrm>
                          <a:custGeom>
                            <a:avLst/>
                            <a:gdLst>
                              <a:gd name="T0" fmla="+- 0 1270 1150"/>
                              <a:gd name="T1" fmla="*/ T0 w 120"/>
                              <a:gd name="T2" fmla="+- 0 2355 248"/>
                              <a:gd name="T3" fmla="*/ 2355 h 2227"/>
                              <a:gd name="T4" fmla="+- 0 1218 1150"/>
                              <a:gd name="T5" fmla="*/ T4 w 120"/>
                              <a:gd name="T6" fmla="+- 0 2355 248"/>
                              <a:gd name="T7" fmla="*/ 2355 h 2227"/>
                              <a:gd name="T8" fmla="+- 0 1218 1150"/>
                              <a:gd name="T9" fmla="*/ T8 w 120"/>
                              <a:gd name="T10" fmla="+- 0 2376 248"/>
                              <a:gd name="T11" fmla="*/ 2376 h 2227"/>
                              <a:gd name="T12" fmla="+- 0 1215 1150"/>
                              <a:gd name="T13" fmla="*/ T12 w 120"/>
                              <a:gd name="T14" fmla="+- 0 2381 248"/>
                              <a:gd name="T15" fmla="*/ 2381 h 2227"/>
                              <a:gd name="T16" fmla="+- 0 1210 1150"/>
                              <a:gd name="T17" fmla="*/ T16 w 120"/>
                              <a:gd name="T18" fmla="+- 0 2384 248"/>
                              <a:gd name="T19" fmla="*/ 2384 h 2227"/>
                              <a:gd name="T20" fmla="+- 0 1256 1150"/>
                              <a:gd name="T21" fmla="*/ T20 w 120"/>
                              <a:gd name="T22" fmla="+- 0 2384 248"/>
                              <a:gd name="T23" fmla="*/ 2384 h 2227"/>
                              <a:gd name="T24" fmla="+- 0 1270 1150"/>
                              <a:gd name="T25" fmla="*/ T24 w 120"/>
                              <a:gd name="T26" fmla="+- 0 2355 248"/>
                              <a:gd name="T27" fmla="*/ 2355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2227">
                                <a:moveTo>
                                  <a:pt x="120" y="2107"/>
                                </a:moveTo>
                                <a:lnTo>
                                  <a:pt x="68" y="2107"/>
                                </a:lnTo>
                                <a:lnTo>
                                  <a:pt x="68" y="2128"/>
                                </a:lnTo>
                                <a:lnTo>
                                  <a:pt x="65" y="2133"/>
                                </a:lnTo>
                                <a:lnTo>
                                  <a:pt x="60" y="2136"/>
                                </a:lnTo>
                                <a:lnTo>
                                  <a:pt x="106" y="2136"/>
                                </a:lnTo>
                                <a:lnTo>
                                  <a:pt x="120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57.5pt;margin-top:12.4pt;width:6pt;height:111.35pt;z-index:-251684864;mso-position-horizontal-relative:page" coordorigin="1150,248" coordsize="120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">
                <v:shape id="Freeform 436" o:spid="_x0000_s1027" style="position:absolute;left:1150;top:248;width:120;height:2227;visibility:visible;mso-wrap-style:square;v-text-anchor:top" coordsize="120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3isIA&#10;AADbAAAADwAAAGRycy9kb3ducmV2LnhtbERPz2vCMBS+D/wfwhN2m6kVxVWjiJviYSB1gtdH89Z0&#10;Ni+1ybT+9+Yw8Pjx/Z4vO1uLK7W+cqxgOEhAEBdOV1wqOH5v3qYgfEDWWDsmBXfysFz0XuaYaXfj&#10;nK6HUIoYwj5DBSaEJpPSF4Ys+oFriCP341qLIcK2lLrFWwy3tUyTZCItVhwbDDa0NlScD39Wwcdx&#10;Ohnt15dT9/VJ5vfdpvlomyr12u9WMxCBuvAU/7t3WsE4jo1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neKwgAAANsAAAAPAAAAAAAAAAAAAAAAAJgCAABkcnMvZG93&#10;bnJldi54bWxQSwUGAAAAAAQABAD1AAAAhwMAAAAA&#10;" path="m53,2107r-53,l60,2227r46,-91l60,2136r-4,-3l53,2128r,-21xe" fillcolor="black" stroked="f">
                  <v:path arrowok="t" o:connecttype="custom" o:connectlocs="53,2355;0,2355;60,2475;106,2384;60,2384;56,2381;53,2376;53,2355" o:connectangles="0,0,0,0,0,0,0,0"/>
                </v:shape>
                <v:shape id="Freeform 435" o:spid="_x0000_s1028" style="position:absolute;left:1150;top:248;width:120;height:2227;visibility:visible;mso-wrap-style:square;v-text-anchor:top" coordsize="120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SEcUA&#10;AADbAAAADwAAAGRycy9kb3ducmV2LnhtbESPT2sCMRTE74LfITzBm2ZdqejWKGK1eCgU/4DXx+Z1&#10;s+3mZbuJun57IxR6HGbmN8x82dpKXKnxpWMFo2ECgjh3uuRCwem4HUxB+ICssXJMCu7kYbnoduaY&#10;aXfjPV0PoRARwj5DBSaEOpPS54Ys+qGriaP35RqLIcqmkLrBW4TbSqZJMpEWS44LBmtaG8p/Dher&#10;4O00nYw/17/n9mND5ntm0/34PVWq32tXryACteE//NfeaQUvM3h+i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tIRxQAAANsAAAAPAAAAAAAAAAAAAAAAAJgCAABkcnMv&#10;ZG93bnJldi54bWxQSwUGAAAAAAQABAD1AAAAigMAAAAA&#10;" path="m60,l56,2,53,7r,2121l56,2133r4,3l65,2133r3,-5l68,7,65,2,60,xe" fillcolor="black" stroked="f">
                  <v:path arrowok="t" o:connecttype="custom" o:connectlocs="60,248;56,250;53,255;53,2376;56,2381;60,2384;65,2381;68,2376;68,255;65,250;60,248" o:connectangles="0,0,0,0,0,0,0,0,0,0,0"/>
                </v:shape>
                <v:shape id="Freeform 434" o:spid="_x0000_s1029" style="position:absolute;left:1150;top:248;width:120;height:2227;visibility:visible;mso-wrap-style:square;v-text-anchor:top" coordsize="120,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xMcIA&#10;AADbAAAADwAAAGRycy9kb3ducmV2LnhtbERPy2rCQBTdF/yH4Qrd1YkRgsZMpGhbuhCKD3B7yVwz&#10;sZk7aWaq6d87i4LLw3kXq8G24kq9bxwrmE4SEMSV0w3XCo6H95c5CB+QNbaOScEfeViVo6cCc+1u&#10;vKPrPtQihrDPUYEJocul9JUhi37iOuLInV1vMUTY11L3eIvhtpVpkmTSYsOxwWBHa0PV9/7XKtgc&#10;59nsa/1zGrZvZC4Lm+5mH6lSz+PhdQki0BAe4n/3p1aQxfXxS/wB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ExwgAAANsAAAAPAAAAAAAAAAAAAAAAAJgCAABkcnMvZG93&#10;bnJldi54bWxQSwUGAAAAAAQABAD1AAAAhwMAAAAA&#10;" path="m120,2107r-52,l68,2128r-3,5l60,2136r46,l120,2107xe" fillcolor="black" stroked="f">
                  <v:path arrowok="t" o:connecttype="custom" o:connectlocs="120,2355;68,2355;68,2376;65,2381;60,2384;106,2384;120,2355" o:connectangles="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65"/>
        </w:rPr>
        <w:t>el</w:t>
      </w:r>
      <w:r>
        <w:rPr>
          <w:rFonts w:ascii="Arial"/>
          <w:w w:val="65"/>
        </w:rPr>
        <w:tab/>
      </w:r>
      <w:r>
        <w:t>Als</w:t>
      </w:r>
      <w:r>
        <w:rPr>
          <w:spacing w:val="-8"/>
        </w:rPr>
        <w:t xml:space="preserve"> </w:t>
      </w:r>
      <w:r>
        <w:t>jullie</w:t>
      </w:r>
      <w:r>
        <w:rPr>
          <w:spacing w:val="-8"/>
        </w:rPr>
        <w:t xml:space="preserve"> </w:t>
      </w:r>
      <w:r>
        <w:rPr>
          <w:spacing w:val="-1"/>
        </w:rPr>
        <w:t>een</w:t>
      </w:r>
      <w:r>
        <w:rPr>
          <w:spacing w:val="-6"/>
        </w:rPr>
        <w:t xml:space="preserve"> </w:t>
      </w:r>
      <w:r>
        <w:rPr>
          <w:b/>
          <w:spacing w:val="-1"/>
        </w:rPr>
        <w:t>eigen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werkplan</w:t>
      </w:r>
      <w:r>
        <w:rPr>
          <w:b/>
          <w:spacing w:val="-7"/>
        </w:rPr>
        <w:t xml:space="preserve"> </w:t>
      </w:r>
      <w:r>
        <w:rPr>
          <w:spacing w:val="-1"/>
        </w:rPr>
        <w:t>gebruiken</w:t>
      </w:r>
      <w:r>
        <w:rPr>
          <w:spacing w:val="-6"/>
        </w:rPr>
        <w:t xml:space="preserve"> </w:t>
      </w:r>
      <w:r>
        <w:rPr>
          <w:spacing w:val="-1"/>
        </w:rPr>
        <w:t>mogen</w:t>
      </w:r>
      <w:r>
        <w:rPr>
          <w:spacing w:val="-7"/>
        </w:rPr>
        <w:t xml:space="preserve"> </w:t>
      </w:r>
      <w:r>
        <w:rPr>
          <w:spacing w:val="-1"/>
        </w:rPr>
        <w:t>jullie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opdrachten</w:t>
      </w:r>
      <w:r>
        <w:rPr>
          <w:spacing w:val="-8"/>
        </w:rPr>
        <w:t xml:space="preserve"> </w:t>
      </w:r>
      <w:r>
        <w:t>tot</w:t>
      </w:r>
      <w:r>
        <w:rPr>
          <w:spacing w:val="-7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22"/>
        </w:rPr>
        <w:t xml:space="preserve"> </w:t>
      </w:r>
      <w:r>
        <w:rPr>
          <w:spacing w:val="-1"/>
        </w:rPr>
        <w:t>overslaan.</w:t>
      </w:r>
    </w:p>
    <w:p w:rsidR="00036897" w:rsidRDefault="009C36BD">
      <w:pPr>
        <w:pStyle w:val="Plattetekst"/>
        <w:ind w:left="475" w:firstLine="0"/>
      </w:pPr>
      <w:r>
        <w:rPr>
          <w:spacing w:val="-1"/>
        </w:rPr>
        <w:t>Hebben</w:t>
      </w:r>
      <w:r>
        <w:rPr>
          <w:spacing w:val="-3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geen</w:t>
      </w:r>
      <w:r>
        <w:rPr>
          <w:spacing w:val="-4"/>
        </w:rPr>
        <w:t xml:space="preserve"> </w:t>
      </w:r>
      <w:r>
        <w:rPr>
          <w:spacing w:val="-1"/>
        </w:rPr>
        <w:t>eigen</w:t>
      </w:r>
      <w:r>
        <w:rPr>
          <w:spacing w:val="-4"/>
        </w:rPr>
        <w:t xml:space="preserve"> </w:t>
      </w:r>
      <w:r>
        <w:rPr>
          <w:spacing w:val="-1"/>
        </w:rPr>
        <w:t>werkplan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spacing w:val="-1"/>
        </w:rPr>
        <w:t>moeten</w:t>
      </w:r>
      <w:r>
        <w:rPr>
          <w:spacing w:val="-4"/>
        </w:rPr>
        <w:t xml:space="preserve"> </w:t>
      </w:r>
      <w:r>
        <w:rPr>
          <w:spacing w:val="-1"/>
        </w:rPr>
        <w:t xml:space="preserve">jullie </w:t>
      </w:r>
      <w:r>
        <w:t>alles</w:t>
      </w:r>
      <w:r>
        <w:rPr>
          <w:spacing w:val="-5"/>
        </w:rPr>
        <w:t xml:space="preserve"> </w:t>
      </w:r>
      <w:r>
        <w:t>maken.</w:t>
      </w:r>
    </w:p>
    <w:p w:rsidR="00036897" w:rsidRDefault="00591FA1">
      <w:pPr>
        <w:spacing w:before="12"/>
        <w:rPr>
          <w:rFonts w:ascii="Calibri" w:eastAsia="Calibri" w:hAnsi="Calibri" w:cs="Calibri"/>
          <w:sz w:val="23"/>
          <w:szCs w:val="23"/>
        </w:rPr>
      </w:pPr>
      <w:r w:rsidRPr="00591FA1">
        <w:rPr>
          <w:rFonts w:ascii="Arial"/>
          <w:w w:val="65"/>
        </w:rPr>
        <w:drawing>
          <wp:anchor distT="0" distB="0" distL="114300" distR="114300" simplePos="0" relativeHeight="251699200" behindDoc="0" locked="0" layoutInCell="1" allowOverlap="1" wp14:anchorId="5CC667C2" wp14:editId="4287730A">
            <wp:simplePos x="0" y="0"/>
            <wp:positionH relativeFrom="column">
              <wp:posOffset>365302</wp:posOffset>
            </wp:positionH>
            <wp:positionV relativeFrom="paragraph">
              <wp:posOffset>162560</wp:posOffset>
            </wp:positionV>
            <wp:extent cx="245745" cy="205740"/>
            <wp:effectExtent l="0" t="0" r="1905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ind w:left="1195" w:right="1577" w:hanging="358"/>
      </w:pPr>
      <w:r>
        <w:rPr>
          <w:rFonts w:ascii="Arial"/>
          <w:w w:val="105"/>
        </w:rPr>
        <w:t>'</w:t>
      </w:r>
      <w:r>
        <w:rPr>
          <w:rFonts w:ascii="Arial"/>
          <w:spacing w:val="3"/>
          <w:w w:val="105"/>
        </w:rPr>
        <w:t xml:space="preserve"> </w:t>
      </w:r>
      <w:r>
        <w:rPr>
          <w:w w:val="105"/>
        </w:rPr>
        <w:t>Bepaal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met</w:t>
      </w:r>
      <w:r>
        <w:rPr>
          <w:spacing w:val="-14"/>
          <w:w w:val="105"/>
        </w:rPr>
        <w:t xml:space="preserve"> </w:t>
      </w:r>
      <w:r>
        <w:rPr>
          <w:w w:val="105"/>
        </w:rPr>
        <w:t>behulp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van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ijkgrafiek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suikerconcentratie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van</w:t>
      </w:r>
      <w:r>
        <w:rPr>
          <w:spacing w:val="-14"/>
          <w:w w:val="105"/>
        </w:rPr>
        <w:t xml:space="preserve"> </w:t>
      </w:r>
      <w:r>
        <w:rPr>
          <w:w w:val="105"/>
        </w:rPr>
        <w:t>het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gezuiverde</w:t>
      </w:r>
      <w:r>
        <w:rPr>
          <w:spacing w:val="65"/>
          <w:w w:val="99"/>
        </w:rPr>
        <w:t xml:space="preserve"> </w:t>
      </w:r>
      <w:r>
        <w:rPr>
          <w:spacing w:val="-2"/>
          <w:w w:val="105"/>
        </w:rPr>
        <w:t>dunsap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waarvan</w:t>
      </w:r>
      <w:r>
        <w:rPr>
          <w:spacing w:val="-31"/>
          <w:w w:val="105"/>
        </w:rPr>
        <w:t xml:space="preserve"> </w:t>
      </w:r>
      <w:r>
        <w:rPr>
          <w:w w:val="105"/>
        </w:rPr>
        <w:t>je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eerder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deze</w:t>
      </w:r>
      <w:r>
        <w:rPr>
          <w:spacing w:val="-31"/>
          <w:w w:val="105"/>
        </w:rPr>
        <w:t xml:space="preserve"> </w:t>
      </w:r>
      <w:r>
        <w:rPr>
          <w:w w:val="105"/>
        </w:rPr>
        <w:t>taak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30"/>
          <w:w w:val="105"/>
        </w:rPr>
        <w:t xml:space="preserve"> </w:t>
      </w:r>
      <w:r>
        <w:rPr>
          <w:spacing w:val="-2"/>
          <w:w w:val="105"/>
        </w:rPr>
        <w:t>dichtheid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hebt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bepaald.</w:t>
      </w: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1535"/>
        </w:tabs>
        <w:ind w:left="1534"/>
        <w:jc w:val="left"/>
      </w:pPr>
      <w:r>
        <w:t>Noteer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suikerconcentratie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oplossing.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591FA1">
      <w:pPr>
        <w:pStyle w:val="Plattetekst"/>
        <w:tabs>
          <w:tab w:val="left" w:pos="475"/>
        </w:tabs>
        <w:ind w:left="118" w:firstLine="0"/>
      </w:pPr>
      <w:r w:rsidRPr="00591FA1">
        <w:rPr>
          <w:rFonts w:cs="Calibri"/>
          <w:sz w:val="23"/>
          <w:szCs w:val="23"/>
        </w:rPr>
        <w:drawing>
          <wp:anchor distT="0" distB="0" distL="114300" distR="114300" simplePos="0" relativeHeight="251707392" behindDoc="0" locked="0" layoutInCell="1" allowOverlap="1" wp14:anchorId="359E2C9F" wp14:editId="1022A57C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45745" cy="226060"/>
            <wp:effectExtent l="0" t="0" r="1905" b="2540"/>
            <wp:wrapNone/>
            <wp:docPr id="627" name="Afbeelding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65"/>
        </w:rPr>
        <w:t>el</w:t>
      </w:r>
      <w:r w:rsidR="009C36BD">
        <w:rPr>
          <w:rFonts w:ascii="Arial"/>
          <w:w w:val="65"/>
        </w:rPr>
        <w:tab/>
      </w:r>
      <w:r w:rsidR="009C36BD">
        <w:t>De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volgende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opdrachten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moeten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jullie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weer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allemaal</w:t>
      </w:r>
      <w:r w:rsidR="009C36BD">
        <w:rPr>
          <w:spacing w:val="-3"/>
        </w:rPr>
        <w:t xml:space="preserve"> </w:t>
      </w:r>
      <w:r w:rsidR="009C36BD">
        <w:t>maken.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t>Noteer</w:t>
      </w:r>
      <w:r>
        <w:rPr>
          <w:spacing w:val="-5"/>
        </w:rPr>
        <w:t xml:space="preserve"> </w:t>
      </w:r>
      <w:r>
        <w:rPr>
          <w:spacing w:val="-1"/>
        </w:rPr>
        <w:t>hoeveel</w:t>
      </w:r>
      <w:r>
        <w:rPr>
          <w:spacing w:val="-3"/>
        </w:rPr>
        <w:t xml:space="preserve"> </w:t>
      </w:r>
      <w:r>
        <w:rPr>
          <w:spacing w:val="-1"/>
        </w:rPr>
        <w:t>gram</w:t>
      </w:r>
      <w:r>
        <w:rPr>
          <w:spacing w:val="-5"/>
        </w:rPr>
        <w:t xml:space="preserve"> </w:t>
      </w:r>
      <w:r>
        <w:rPr>
          <w:spacing w:val="-1"/>
        </w:rPr>
        <w:t>suiker</w:t>
      </w:r>
      <w:r>
        <w:rPr>
          <w:spacing w:val="-2"/>
        </w:rPr>
        <w:t xml:space="preserve"> </w:t>
      </w:r>
      <w:r>
        <w:t>er</w:t>
      </w:r>
      <w:r>
        <w:rPr>
          <w:spacing w:val="-2"/>
        </w:rPr>
        <w:t xml:space="preserve"> in </w:t>
      </w:r>
      <w:r>
        <w:rPr>
          <w:spacing w:val="-1"/>
        </w:rPr>
        <w:t>100,0</w:t>
      </w:r>
      <w:r>
        <w:rPr>
          <w:spacing w:val="-4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jullie</w:t>
      </w:r>
      <w:r>
        <w:rPr>
          <w:spacing w:val="-2"/>
        </w:rPr>
        <w:t xml:space="preserve"> </w:t>
      </w:r>
      <w:r>
        <w:rPr>
          <w:spacing w:val="-1"/>
        </w:rPr>
        <w:t>gezuiverd</w:t>
      </w:r>
      <w:r>
        <w:rPr>
          <w:spacing w:val="-2"/>
        </w:rPr>
        <w:t xml:space="preserve"> </w:t>
      </w:r>
      <w:r>
        <w:rPr>
          <w:spacing w:val="-1"/>
        </w:rPr>
        <w:t>dunsap</w:t>
      </w:r>
      <w:r>
        <w:rPr>
          <w:spacing w:val="-4"/>
        </w:rPr>
        <w:t xml:space="preserve"> </w:t>
      </w:r>
      <w:r>
        <w:t>zat.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rPr>
          <w:spacing w:val="-1"/>
        </w:rPr>
        <w:t>Leg</w:t>
      </w:r>
      <w:r>
        <w:rPr>
          <w:spacing w:val="-3"/>
        </w:rPr>
        <w:t xml:space="preserve"> </w:t>
      </w:r>
      <w:r>
        <w:rPr>
          <w:spacing w:val="-1"/>
        </w:rPr>
        <w:t>uit dat jullie</w:t>
      </w:r>
      <w:r>
        <w:rPr>
          <w:spacing w:val="-4"/>
        </w:rPr>
        <w:t xml:space="preserve"> </w:t>
      </w:r>
      <w:r>
        <w:rPr>
          <w:spacing w:val="-1"/>
        </w:rPr>
        <w:t>nu weten</w:t>
      </w:r>
      <w:r>
        <w:rPr>
          <w:spacing w:val="-2"/>
        </w:rPr>
        <w:t xml:space="preserve"> </w:t>
      </w:r>
      <w:r>
        <w:rPr>
          <w:spacing w:val="-1"/>
        </w:rPr>
        <w:t>hoeveel</w:t>
      </w:r>
      <w:r>
        <w:rPr>
          <w:spacing w:val="-5"/>
        </w:rPr>
        <w:t xml:space="preserve"> </w:t>
      </w:r>
      <w:r>
        <w:rPr>
          <w:spacing w:val="-1"/>
        </w:rPr>
        <w:t>gram</w:t>
      </w:r>
      <w:r>
        <w:rPr>
          <w:spacing w:val="-2"/>
        </w:rPr>
        <w:t xml:space="preserve"> </w:t>
      </w:r>
      <w:r>
        <w:rPr>
          <w:spacing w:val="-1"/>
        </w:rPr>
        <w:t>suiker</w:t>
      </w:r>
      <w:r>
        <w:rPr>
          <w:spacing w:val="-2"/>
        </w:rPr>
        <w:t xml:space="preserve"> </w:t>
      </w:r>
      <w:r>
        <w:rPr>
          <w:spacing w:val="-1"/>
        </w:rPr>
        <w:t>jullie uit</w:t>
      </w:r>
      <w:r>
        <w:rPr>
          <w:spacing w:val="-4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rPr>
          <w:spacing w:val="-1"/>
        </w:rPr>
        <w:t>stukje</w:t>
      </w:r>
      <w:r>
        <w:rPr>
          <w:spacing w:val="-2"/>
        </w:rPr>
        <w:t xml:space="preserve"> </w:t>
      </w:r>
      <w:r>
        <w:rPr>
          <w:spacing w:val="-1"/>
        </w:rPr>
        <w:t>biet</w:t>
      </w:r>
      <w:r>
        <w:rPr>
          <w:spacing w:val="-3"/>
        </w:rPr>
        <w:t xml:space="preserve"> </w:t>
      </w:r>
      <w:r>
        <w:rPr>
          <w:spacing w:val="-1"/>
        </w:rPr>
        <w:t>hebben</w:t>
      </w:r>
      <w:r>
        <w:rPr>
          <w:spacing w:val="-4"/>
        </w:rPr>
        <w:t xml:space="preserve"> </w:t>
      </w:r>
      <w:r>
        <w:rPr>
          <w:spacing w:val="-1"/>
        </w:rPr>
        <w:t>geëxtraheerd.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t>Wat</w:t>
      </w:r>
      <w:r>
        <w:rPr>
          <w:spacing w:val="-1"/>
        </w:rPr>
        <w:t xml:space="preserve"> was</w:t>
      </w:r>
      <w:r>
        <w:rPr>
          <w:spacing w:val="-2"/>
        </w:rPr>
        <w:t xml:space="preserve"> </w:t>
      </w:r>
      <w:r>
        <w:rPr>
          <w:spacing w:val="-1"/>
        </w:rPr>
        <w:t xml:space="preserve">de massa </w:t>
      </w:r>
      <w:r>
        <w:rPr>
          <w:spacing w:val="-2"/>
        </w:rPr>
        <w:t>van</w:t>
      </w:r>
      <w:r>
        <w:rPr>
          <w:spacing w:val="-1"/>
        </w:rPr>
        <w:t xml:space="preserve"> jullie stukje biet?</w:t>
      </w:r>
      <w:r>
        <w:rPr>
          <w:spacing w:val="-2"/>
        </w:rPr>
        <w:t xml:space="preserve"> </w:t>
      </w:r>
      <w:r>
        <w:rPr>
          <w:spacing w:val="-1"/>
        </w:rPr>
        <w:t>(Opzoeken</w:t>
      </w:r>
      <w:r>
        <w:t xml:space="preserve"> bij</w:t>
      </w:r>
      <w:r>
        <w:rPr>
          <w:spacing w:val="-4"/>
        </w:rPr>
        <w:t xml:space="preserve"> </w:t>
      </w:r>
      <w:r>
        <w:rPr>
          <w:spacing w:val="-1"/>
        </w:rPr>
        <w:t>taak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vraag</w:t>
      </w:r>
      <w:r>
        <w:rPr>
          <w:spacing w:val="-4"/>
        </w:rPr>
        <w:t xml:space="preserve"> </w:t>
      </w:r>
      <w:r>
        <w:rPr>
          <w:spacing w:val="-1"/>
        </w:rPr>
        <w:t>3.)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591FA1">
      <w:pPr>
        <w:spacing w:before="2"/>
        <w:rPr>
          <w:rFonts w:ascii="Calibri" w:eastAsia="Calibri" w:hAnsi="Calibri" w:cs="Calibri"/>
          <w:sz w:val="24"/>
          <w:szCs w:val="24"/>
        </w:rPr>
      </w:pPr>
      <w:r w:rsidRPr="00591FA1">
        <w:rPr>
          <w:rFonts w:ascii="Calibri" w:eastAsia="Calibri" w:hAnsi="Calibri" w:cs="Calibri"/>
          <w:sz w:val="23"/>
          <w:szCs w:val="23"/>
        </w:rPr>
        <w:drawing>
          <wp:anchor distT="0" distB="0" distL="114300" distR="114300" simplePos="0" relativeHeight="251703296" behindDoc="0" locked="0" layoutInCell="1" allowOverlap="1" wp14:anchorId="428F7634" wp14:editId="14B69098">
            <wp:simplePos x="0" y="0"/>
            <wp:positionH relativeFrom="column">
              <wp:posOffset>15875</wp:posOffset>
            </wp:positionH>
            <wp:positionV relativeFrom="paragraph">
              <wp:posOffset>151130</wp:posOffset>
            </wp:positionV>
            <wp:extent cx="245745" cy="226060"/>
            <wp:effectExtent l="0" t="0" r="1905" b="2540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tabs>
          <w:tab w:val="left" w:pos="475"/>
        </w:tabs>
        <w:ind w:left="475" w:right="1577" w:hanging="358"/>
      </w:pPr>
      <w:r>
        <w:rPr>
          <w:rFonts w:ascii="Arial"/>
          <w:w w:val="65"/>
        </w:rPr>
        <w:t>el</w:t>
      </w:r>
      <w:r>
        <w:rPr>
          <w:rFonts w:ascii="Arial"/>
          <w:w w:val="65"/>
        </w:rPr>
        <w:tab/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kunt</w:t>
      </w:r>
      <w:r>
        <w:rPr>
          <w:spacing w:val="-4"/>
        </w:rPr>
        <w:t xml:space="preserve"> </w:t>
      </w:r>
      <w:r>
        <w:t>nu</w:t>
      </w:r>
      <w:r>
        <w:rPr>
          <w:spacing w:val="-4"/>
        </w:rPr>
        <w:t xml:space="preserve"> </w:t>
      </w:r>
      <w:r>
        <w:rPr>
          <w:spacing w:val="-1"/>
        </w:rPr>
        <w:t>uitrekenen</w:t>
      </w:r>
      <w:r>
        <w:rPr>
          <w:spacing w:val="-4"/>
        </w:rPr>
        <w:t xml:space="preserve"> </w:t>
      </w:r>
      <w:r>
        <w:rPr>
          <w:spacing w:val="-1"/>
        </w:rPr>
        <w:t>hoeveel</w:t>
      </w:r>
      <w:r>
        <w:rPr>
          <w:spacing w:val="-3"/>
        </w:rPr>
        <w:t xml:space="preserve"> </w:t>
      </w:r>
      <w:r>
        <w:rPr>
          <w:spacing w:val="-1"/>
        </w:rPr>
        <w:t>procent</w:t>
      </w:r>
      <w:r>
        <w:t xml:space="preserve"> </w:t>
      </w:r>
      <w:r>
        <w:rPr>
          <w:spacing w:val="-1"/>
        </w:rPr>
        <w:t>(%)</w:t>
      </w:r>
      <w:r>
        <w:rPr>
          <w:spacing w:val="-3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het gewicht</w:t>
      </w:r>
      <w:r>
        <w:rPr>
          <w:spacing w:val="-4"/>
        </w:rPr>
        <w:t xml:space="preserve"> </w:t>
      </w:r>
      <w:r>
        <w:rPr>
          <w:spacing w:val="-1"/>
        </w:rPr>
        <w:t>van</w:t>
      </w:r>
      <w:r>
        <w:rPr>
          <w:spacing w:val="-4"/>
        </w:rPr>
        <w:t xml:space="preserve"> </w:t>
      </w:r>
      <w:r>
        <w:rPr>
          <w:spacing w:val="-1"/>
        </w:rPr>
        <w:t>het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suikerbiet uit suiker</w:t>
      </w:r>
      <w:r>
        <w:rPr>
          <w:spacing w:val="79"/>
          <w:w w:val="99"/>
        </w:rPr>
        <w:t xml:space="preserve"> </w:t>
      </w:r>
      <w:r>
        <w:rPr>
          <w:spacing w:val="-1"/>
        </w:rPr>
        <w:t>bestaat.</w:t>
      </w:r>
    </w:p>
    <w:p w:rsidR="00036897" w:rsidRDefault="009C36BD">
      <w:pPr>
        <w:ind w:left="47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Dit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noemen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we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pacing w:val="-1"/>
          <w:sz w:val="24"/>
        </w:rPr>
        <w:t>het</w:t>
      </w:r>
      <w:r>
        <w:rPr>
          <w:rFonts w:ascii="Calibri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massapercentage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(= massa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%)</w:t>
      </w:r>
      <w:r>
        <w:rPr>
          <w:rFonts w:ascii="Calibri"/>
          <w:spacing w:val="-1"/>
          <w:sz w:val="24"/>
        </w:rPr>
        <w:t>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right="1582" w:hanging="360"/>
        <w:jc w:val="left"/>
      </w:pPr>
      <w:r>
        <w:rPr>
          <w:spacing w:val="-1"/>
        </w:rPr>
        <w:t>Bereken</w:t>
      </w:r>
      <w:r>
        <w:rPr>
          <w:spacing w:val="-3"/>
        </w:rPr>
        <w:t xml:space="preserve"> </w:t>
      </w:r>
      <w:r>
        <w:rPr>
          <w:spacing w:val="-1"/>
        </w:rPr>
        <w:t>het</w:t>
      </w:r>
      <w:r>
        <w:rPr>
          <w:spacing w:val="-4"/>
        </w:rPr>
        <w:t xml:space="preserve"> </w:t>
      </w:r>
      <w:r>
        <w:rPr>
          <w:spacing w:val="-1"/>
        </w:rPr>
        <w:t>massapercentage</w:t>
      </w:r>
      <w:r>
        <w:rPr>
          <w:spacing w:val="-4"/>
        </w:rPr>
        <w:t xml:space="preserve"> </w:t>
      </w:r>
      <w:r>
        <w:rPr>
          <w:spacing w:val="-1"/>
        </w:rPr>
        <w:t>suiker</w:t>
      </w:r>
      <w:r>
        <w:rPr>
          <w:spacing w:val="-2"/>
        </w:rPr>
        <w:t xml:space="preserve"> van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suikerbiet.</w:t>
      </w:r>
      <w:r>
        <w:rPr>
          <w:spacing w:val="-3"/>
        </w:rPr>
        <w:t xml:space="preserve"> </w:t>
      </w:r>
      <w:r>
        <w:rPr>
          <w:spacing w:val="-1"/>
        </w:rPr>
        <w:t>Laat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1"/>
        </w:rPr>
        <w:t>berekening</w:t>
      </w:r>
      <w:r>
        <w:rPr>
          <w:spacing w:val="-3"/>
        </w:rPr>
        <w:t xml:space="preserve"> </w:t>
      </w:r>
      <w:r>
        <w:rPr>
          <w:spacing w:val="-1"/>
        </w:rPr>
        <w:t>zien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t>zet</w:t>
      </w:r>
      <w:r>
        <w:rPr>
          <w:spacing w:val="-5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%</w:t>
      </w:r>
      <w:r>
        <w:rPr>
          <w:spacing w:val="95"/>
          <w:w w:val="99"/>
        </w:rPr>
        <w:t xml:space="preserve"> </w:t>
      </w:r>
      <w:r>
        <w:t>achter.</w:t>
      </w:r>
    </w:p>
    <w:p w:rsidR="00036897" w:rsidRDefault="00036897">
      <w:pPr>
        <w:sectPr w:rsidR="00036897">
          <w:pgSz w:w="11900" w:h="16840"/>
          <w:pgMar w:top="1400" w:right="80" w:bottom="860" w:left="960" w:header="0" w:footer="675" w:gutter="0"/>
          <w:cols w:space="708"/>
        </w:sectPr>
      </w:pPr>
    </w:p>
    <w:p w:rsidR="00036897" w:rsidRDefault="007D264A">
      <w:pPr>
        <w:pStyle w:val="Plattetekst"/>
        <w:spacing w:before="39"/>
        <w:ind w:left="838" w:right="1155"/>
      </w:pPr>
      <w:r w:rsidRPr="007D264A">
        <w:rPr>
          <w:rFonts w:cs="Calibri"/>
        </w:rPr>
        <w:lastRenderedPageBreak/>
        <w:drawing>
          <wp:anchor distT="0" distB="0" distL="114300" distR="114300" simplePos="0" relativeHeight="251713536" behindDoc="0" locked="0" layoutInCell="1" allowOverlap="1" wp14:anchorId="59DBC076" wp14:editId="5E735D89">
            <wp:simplePos x="0" y="0"/>
            <wp:positionH relativeFrom="column">
              <wp:posOffset>182702</wp:posOffset>
            </wp:positionH>
            <wp:positionV relativeFrom="paragraph">
              <wp:posOffset>16510</wp:posOffset>
            </wp:positionV>
            <wp:extent cx="245745" cy="205740"/>
            <wp:effectExtent l="0" t="0" r="1905" b="3810"/>
            <wp:wrapNone/>
            <wp:docPr id="632" name="Afbeelding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57"/>
                    <a:stretch/>
                  </pic:blipFill>
                  <pic:spPr bwMode="auto">
                    <a:xfrm>
                      <a:off x="0" y="0"/>
                      <a:ext cx="245745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w w:val="145"/>
        </w:rPr>
        <w:t>'</w:t>
      </w:r>
      <w:r w:rsidR="009C36BD">
        <w:rPr>
          <w:rFonts w:ascii="Arial"/>
          <w:spacing w:val="-70"/>
          <w:w w:val="145"/>
        </w:rPr>
        <w:t xml:space="preserve"> </w:t>
      </w:r>
      <w:r>
        <w:rPr>
          <w:rFonts w:ascii="Arial"/>
          <w:spacing w:val="-70"/>
          <w:w w:val="145"/>
        </w:rPr>
        <w:tab/>
      </w:r>
      <w:r w:rsidR="009C36BD">
        <w:rPr>
          <w:w w:val="110"/>
        </w:rPr>
        <w:t>Je</w:t>
      </w:r>
      <w:r w:rsidR="009C36BD">
        <w:rPr>
          <w:spacing w:val="-41"/>
          <w:w w:val="110"/>
        </w:rPr>
        <w:t xml:space="preserve"> </w:t>
      </w:r>
      <w:r w:rsidR="009C36BD">
        <w:rPr>
          <w:w w:val="110"/>
        </w:rPr>
        <w:t>hebt</w:t>
      </w:r>
      <w:r w:rsidR="009C36BD">
        <w:rPr>
          <w:spacing w:val="-42"/>
          <w:w w:val="110"/>
        </w:rPr>
        <w:t xml:space="preserve"> </w:t>
      </w:r>
      <w:r w:rsidR="009C36BD">
        <w:rPr>
          <w:spacing w:val="-2"/>
          <w:w w:val="110"/>
        </w:rPr>
        <w:t>nu</w:t>
      </w:r>
      <w:r w:rsidR="009C36BD">
        <w:rPr>
          <w:spacing w:val="-42"/>
          <w:w w:val="110"/>
        </w:rPr>
        <w:t xml:space="preserve"> </w:t>
      </w:r>
      <w:r w:rsidR="009C36BD">
        <w:rPr>
          <w:spacing w:val="-2"/>
          <w:w w:val="110"/>
        </w:rPr>
        <w:t>twee</w:t>
      </w:r>
      <w:r w:rsidR="009C36BD">
        <w:rPr>
          <w:spacing w:val="-41"/>
          <w:w w:val="110"/>
        </w:rPr>
        <w:t xml:space="preserve"> </w:t>
      </w:r>
      <w:r w:rsidR="009C36BD">
        <w:rPr>
          <w:spacing w:val="-2"/>
          <w:w w:val="110"/>
        </w:rPr>
        <w:t>manieren</w:t>
      </w:r>
      <w:r w:rsidR="009C36BD">
        <w:rPr>
          <w:spacing w:val="-41"/>
          <w:w w:val="110"/>
        </w:rPr>
        <w:t xml:space="preserve"> </w:t>
      </w:r>
      <w:r w:rsidR="009C36BD">
        <w:rPr>
          <w:spacing w:val="-2"/>
          <w:w w:val="110"/>
        </w:rPr>
        <w:t>geleerd</w:t>
      </w:r>
      <w:r w:rsidR="009C36BD">
        <w:rPr>
          <w:spacing w:val="-42"/>
          <w:w w:val="110"/>
        </w:rPr>
        <w:t xml:space="preserve"> </w:t>
      </w:r>
      <w:r w:rsidR="009C36BD">
        <w:rPr>
          <w:spacing w:val="-2"/>
          <w:w w:val="110"/>
        </w:rPr>
        <w:t>waarop</w:t>
      </w:r>
      <w:r w:rsidR="009C36BD">
        <w:rPr>
          <w:spacing w:val="-42"/>
          <w:w w:val="110"/>
        </w:rPr>
        <w:t xml:space="preserve"> </w:t>
      </w:r>
      <w:r w:rsidR="009C36BD">
        <w:rPr>
          <w:w w:val="110"/>
        </w:rPr>
        <w:t>de</w:t>
      </w:r>
      <w:r w:rsidR="009C36BD">
        <w:rPr>
          <w:spacing w:val="-41"/>
          <w:w w:val="110"/>
        </w:rPr>
        <w:t xml:space="preserve"> </w:t>
      </w:r>
      <w:r w:rsidR="009C36BD">
        <w:rPr>
          <w:spacing w:val="-2"/>
          <w:w w:val="110"/>
        </w:rPr>
        <w:t>hoeveelheid</w:t>
      </w:r>
      <w:r w:rsidR="009C36BD">
        <w:rPr>
          <w:spacing w:val="-41"/>
          <w:w w:val="110"/>
        </w:rPr>
        <w:t xml:space="preserve"> </w:t>
      </w:r>
      <w:r w:rsidR="009C36BD">
        <w:rPr>
          <w:spacing w:val="-2"/>
          <w:w w:val="110"/>
        </w:rPr>
        <w:t>van</w:t>
      </w:r>
      <w:r w:rsidR="009C36BD">
        <w:rPr>
          <w:spacing w:val="-42"/>
          <w:w w:val="110"/>
        </w:rPr>
        <w:t xml:space="preserve"> </w:t>
      </w:r>
      <w:r w:rsidR="009C36BD">
        <w:rPr>
          <w:spacing w:val="-2"/>
          <w:w w:val="110"/>
        </w:rPr>
        <w:t>een</w:t>
      </w:r>
      <w:r w:rsidR="009C36BD">
        <w:rPr>
          <w:spacing w:val="-41"/>
          <w:w w:val="110"/>
        </w:rPr>
        <w:t xml:space="preserve"> </w:t>
      </w:r>
      <w:r w:rsidR="009C36BD">
        <w:rPr>
          <w:spacing w:val="-2"/>
          <w:w w:val="110"/>
        </w:rPr>
        <w:t>stof</w:t>
      </w:r>
      <w:r w:rsidR="009C36BD">
        <w:rPr>
          <w:spacing w:val="-42"/>
          <w:w w:val="110"/>
        </w:rPr>
        <w:t xml:space="preserve"> </w:t>
      </w:r>
      <w:r w:rsidR="009C36BD">
        <w:rPr>
          <w:w w:val="110"/>
        </w:rPr>
        <w:t>in</w:t>
      </w:r>
      <w:r w:rsidR="009C36BD">
        <w:rPr>
          <w:spacing w:val="-42"/>
          <w:w w:val="110"/>
        </w:rPr>
        <w:t xml:space="preserve"> </w:t>
      </w:r>
      <w:r w:rsidR="009C36BD">
        <w:rPr>
          <w:w w:val="110"/>
        </w:rPr>
        <w:t>een</w:t>
      </w:r>
      <w:r w:rsidR="009C36BD">
        <w:rPr>
          <w:spacing w:val="-41"/>
          <w:w w:val="110"/>
        </w:rPr>
        <w:t xml:space="preserve"> </w:t>
      </w:r>
      <w:r w:rsidR="009C36BD">
        <w:rPr>
          <w:spacing w:val="-2"/>
          <w:w w:val="110"/>
        </w:rPr>
        <w:t>mengsel</w:t>
      </w:r>
      <w:r w:rsidR="009C36BD">
        <w:rPr>
          <w:spacing w:val="55"/>
        </w:rPr>
        <w:t xml:space="preserve"> </w:t>
      </w:r>
      <w:r w:rsidR="009C36BD">
        <w:rPr>
          <w:spacing w:val="-2"/>
          <w:w w:val="105"/>
        </w:rPr>
        <w:t>wordt</w:t>
      </w:r>
      <w:r w:rsidR="009C36BD">
        <w:rPr>
          <w:spacing w:val="-36"/>
          <w:w w:val="105"/>
        </w:rPr>
        <w:t xml:space="preserve"> </w:t>
      </w:r>
      <w:r w:rsidR="009C36BD">
        <w:rPr>
          <w:spacing w:val="-2"/>
          <w:w w:val="105"/>
        </w:rPr>
        <w:t>aangeduid:</w:t>
      </w:r>
      <w:r w:rsidR="009C36BD">
        <w:rPr>
          <w:spacing w:val="-36"/>
          <w:w w:val="105"/>
        </w:rPr>
        <w:t xml:space="preserve"> </w:t>
      </w:r>
      <w:r w:rsidR="009C36BD">
        <w:rPr>
          <w:w w:val="105"/>
        </w:rPr>
        <w:t>de</w:t>
      </w:r>
      <w:r w:rsidR="009C36BD">
        <w:rPr>
          <w:spacing w:val="-36"/>
          <w:w w:val="105"/>
        </w:rPr>
        <w:t xml:space="preserve"> </w:t>
      </w:r>
      <w:r w:rsidR="009C36BD">
        <w:rPr>
          <w:spacing w:val="-2"/>
          <w:w w:val="105"/>
        </w:rPr>
        <w:t>concentratie</w:t>
      </w:r>
      <w:r w:rsidR="009C36BD">
        <w:rPr>
          <w:spacing w:val="-36"/>
          <w:w w:val="105"/>
        </w:rPr>
        <w:t xml:space="preserve"> </w:t>
      </w:r>
      <w:r w:rsidR="009C36BD">
        <w:rPr>
          <w:spacing w:val="-2"/>
          <w:w w:val="105"/>
        </w:rPr>
        <w:t>(eenheid</w:t>
      </w:r>
      <w:r w:rsidR="009C36BD">
        <w:rPr>
          <w:spacing w:val="-36"/>
          <w:w w:val="105"/>
        </w:rPr>
        <w:t xml:space="preserve"> </w:t>
      </w:r>
      <w:r w:rsidR="009C36BD">
        <w:rPr>
          <w:spacing w:val="-2"/>
          <w:w w:val="105"/>
        </w:rPr>
        <w:t>g/L)</w:t>
      </w:r>
      <w:r w:rsidR="009C36BD">
        <w:rPr>
          <w:spacing w:val="-38"/>
          <w:w w:val="105"/>
        </w:rPr>
        <w:t xml:space="preserve"> </w:t>
      </w:r>
      <w:r w:rsidR="009C36BD">
        <w:rPr>
          <w:spacing w:val="-2"/>
          <w:w w:val="105"/>
        </w:rPr>
        <w:t>wordt</w:t>
      </w:r>
      <w:r w:rsidR="009C36BD">
        <w:rPr>
          <w:spacing w:val="-35"/>
          <w:w w:val="105"/>
        </w:rPr>
        <w:t xml:space="preserve"> </w:t>
      </w:r>
      <w:r w:rsidR="009C36BD">
        <w:rPr>
          <w:spacing w:val="-2"/>
          <w:w w:val="105"/>
        </w:rPr>
        <w:t>gebruikt</w:t>
      </w:r>
      <w:r w:rsidR="009C36BD">
        <w:rPr>
          <w:spacing w:val="-35"/>
          <w:w w:val="105"/>
        </w:rPr>
        <w:t xml:space="preserve"> </w:t>
      </w:r>
      <w:r w:rsidR="009C36BD">
        <w:rPr>
          <w:spacing w:val="-2"/>
          <w:w w:val="105"/>
        </w:rPr>
        <w:t>voor</w:t>
      </w:r>
      <w:r w:rsidR="009C36BD">
        <w:rPr>
          <w:spacing w:val="-37"/>
          <w:w w:val="105"/>
        </w:rPr>
        <w:t xml:space="preserve"> </w:t>
      </w:r>
      <w:r w:rsidR="009C36BD">
        <w:rPr>
          <w:spacing w:val="-2"/>
          <w:w w:val="105"/>
        </w:rPr>
        <w:t>oplossingen,</w:t>
      </w:r>
      <w:r w:rsidR="009C36BD">
        <w:rPr>
          <w:spacing w:val="-37"/>
          <w:w w:val="105"/>
        </w:rPr>
        <w:t xml:space="preserve"> </w:t>
      </w:r>
      <w:r w:rsidR="009C36BD">
        <w:rPr>
          <w:w w:val="105"/>
        </w:rPr>
        <w:t>en</w:t>
      </w:r>
      <w:r w:rsidR="009C36BD">
        <w:rPr>
          <w:spacing w:val="-37"/>
          <w:w w:val="105"/>
        </w:rPr>
        <w:t xml:space="preserve"> </w:t>
      </w:r>
      <w:r w:rsidR="009C36BD">
        <w:rPr>
          <w:spacing w:val="-2"/>
          <w:w w:val="105"/>
        </w:rPr>
        <w:t>het</w:t>
      </w:r>
      <w:r w:rsidR="009C36BD">
        <w:rPr>
          <w:spacing w:val="85"/>
          <w:w w:val="99"/>
        </w:rPr>
        <w:t xml:space="preserve"> </w:t>
      </w:r>
      <w:r w:rsidR="009C36BD">
        <w:rPr>
          <w:i/>
          <w:spacing w:val="-1"/>
        </w:rPr>
        <w:t>massapercentage</w:t>
      </w:r>
      <w:r w:rsidR="009C36BD">
        <w:rPr>
          <w:i/>
          <w:spacing w:val="-3"/>
        </w:rPr>
        <w:t xml:space="preserve"> </w:t>
      </w:r>
      <w:r w:rsidR="009C36BD">
        <w:t>(eenheid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%)</w:t>
      </w:r>
      <w:r w:rsidR="009C36BD">
        <w:rPr>
          <w:spacing w:val="-3"/>
        </w:rPr>
        <w:t xml:space="preserve"> </w:t>
      </w:r>
      <w:r w:rsidR="009C36BD">
        <w:rPr>
          <w:spacing w:val="-1"/>
        </w:rPr>
        <w:t>wordt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gebruikt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voor</w:t>
      </w:r>
      <w:r w:rsidR="009C36BD">
        <w:rPr>
          <w:spacing w:val="-2"/>
        </w:rPr>
        <w:t xml:space="preserve"> </w:t>
      </w:r>
      <w:r w:rsidR="009C36BD">
        <w:rPr>
          <w:spacing w:val="-1"/>
        </w:rPr>
        <w:t>mengsels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van</w:t>
      </w:r>
      <w:r w:rsidR="009C36BD">
        <w:rPr>
          <w:spacing w:val="-4"/>
        </w:rPr>
        <w:t xml:space="preserve"> </w:t>
      </w:r>
      <w:r w:rsidR="009C36BD">
        <w:rPr>
          <w:spacing w:val="-1"/>
        </w:rPr>
        <w:t>vaste</w:t>
      </w:r>
      <w:r w:rsidR="009C36BD">
        <w:rPr>
          <w:spacing w:val="-5"/>
        </w:rPr>
        <w:t xml:space="preserve"> </w:t>
      </w:r>
      <w:r w:rsidR="009C36BD">
        <w:rPr>
          <w:spacing w:val="-1"/>
        </w:rPr>
        <w:t>stoffen</w:t>
      </w:r>
    </w:p>
    <w:p w:rsidR="00036897" w:rsidRDefault="007D264A">
      <w:pPr>
        <w:spacing w:before="12"/>
        <w:rPr>
          <w:rFonts w:ascii="Calibri" w:eastAsia="Calibri" w:hAnsi="Calibri" w:cs="Calibri"/>
          <w:sz w:val="23"/>
          <w:szCs w:val="23"/>
        </w:rPr>
      </w:pPr>
      <w:r w:rsidRPr="007D264A">
        <w:rPr>
          <w:rFonts w:ascii="Calibri" w:eastAsia="Calibri" w:hAnsi="Calibri" w:cs="Calibri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A30616D" wp14:editId="7D164180">
            <wp:simplePos x="0" y="0"/>
            <wp:positionH relativeFrom="column">
              <wp:posOffset>274955</wp:posOffset>
            </wp:positionH>
            <wp:positionV relativeFrom="paragraph">
              <wp:posOffset>180975</wp:posOffset>
            </wp:positionV>
            <wp:extent cx="229235" cy="180340"/>
            <wp:effectExtent l="0" t="0" r="0" b="0"/>
            <wp:wrapNone/>
            <wp:docPr id="629" name="Afbeelding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97" w:rsidRDefault="009C36BD">
      <w:pPr>
        <w:pStyle w:val="Plattetekst"/>
        <w:ind w:left="838" w:right="1155"/>
      </w:pPr>
      <w:r>
        <w:rPr>
          <w:rFonts w:ascii="Webdings" w:eastAsia="Webdings" w:hAnsi="Webdings" w:cs="Webdings"/>
        </w:rPr>
        <w:t>�</w:t>
      </w:r>
      <w:r>
        <w:rPr>
          <w:rFonts w:ascii="Webdings" w:eastAsia="Webdings" w:hAnsi="Webdings" w:cs="Webdings"/>
          <w:spacing w:val="-17"/>
        </w:rPr>
        <w:t></w:t>
      </w:r>
      <w:r>
        <w:t>Ruim</w:t>
      </w:r>
      <w:r>
        <w:rPr>
          <w:spacing w:val="-2"/>
        </w:rPr>
        <w:t xml:space="preserve"> </w:t>
      </w:r>
      <w:r>
        <w:t>alles</w:t>
      </w:r>
      <w:r>
        <w:rPr>
          <w:spacing w:val="-4"/>
        </w:rPr>
        <w:t xml:space="preserve"> </w:t>
      </w:r>
      <w:r>
        <w:t>netjes</w:t>
      </w:r>
      <w:r>
        <w:rPr>
          <w:spacing w:val="-3"/>
        </w:rPr>
        <w:t xml:space="preserve"> </w:t>
      </w:r>
      <w:r>
        <w:rPr>
          <w:spacing w:val="-1"/>
        </w:rPr>
        <w:t>op.</w:t>
      </w:r>
      <w:r>
        <w:rPr>
          <w:spacing w:val="-5"/>
        </w:rPr>
        <w:t xml:space="preserve"> </w:t>
      </w:r>
      <w:r>
        <w:rPr>
          <w:spacing w:val="-1"/>
        </w:rPr>
        <w:t>Maak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practicumspullen schoon</w:t>
      </w:r>
      <w:r>
        <w:rPr>
          <w:spacing w:val="-4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rPr>
          <w:spacing w:val="-1"/>
        </w:rPr>
        <w:t>kraanwater</w:t>
      </w:r>
      <w:r>
        <w:rPr>
          <w:spacing w:val="-2"/>
        </w:rPr>
        <w:t xml:space="preserve"> </w:t>
      </w:r>
      <w:r>
        <w:rPr>
          <w:spacing w:val="-1"/>
        </w:rPr>
        <w:t>en spoel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met</w:t>
      </w:r>
      <w:r>
        <w:rPr>
          <w:spacing w:val="71"/>
          <w:w w:val="99"/>
        </w:rPr>
        <w:t xml:space="preserve"> </w:t>
      </w:r>
      <w:r>
        <w:t>demiwater.</w:t>
      </w: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hanging="360"/>
        <w:jc w:val="left"/>
      </w:pPr>
      <w:r>
        <w:rPr>
          <w:spacing w:val="-1"/>
        </w:rPr>
        <w:t>Verdeel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rollen</w:t>
      </w:r>
      <w:r>
        <w:rPr>
          <w:spacing w:val="-4"/>
        </w:rPr>
        <w:t xml:space="preserve"> </w:t>
      </w:r>
      <w:r>
        <w:rPr>
          <w:spacing w:val="-1"/>
        </w:rPr>
        <w:t>voor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volgende</w:t>
      </w:r>
      <w:r>
        <w:rPr>
          <w:spacing w:val="-4"/>
        </w:rPr>
        <w:t xml:space="preserve"> </w:t>
      </w:r>
      <w:r>
        <w:t>taak,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4"/>
        </w:rPr>
        <w:t xml:space="preserve"> </w:t>
      </w:r>
      <w:r>
        <w:rPr>
          <w:spacing w:val="-1"/>
        </w:rPr>
        <w:t>noteer</w:t>
      </w:r>
      <w:r>
        <w:rPr>
          <w:spacing w:val="-2"/>
        </w:rPr>
        <w:t xml:space="preserve"> </w:t>
      </w:r>
      <w:r>
        <w:rPr>
          <w:spacing w:val="-1"/>
        </w:rPr>
        <w:t>die</w:t>
      </w:r>
      <w:r>
        <w:rPr>
          <w:spacing w:val="-2"/>
        </w:rPr>
        <w:t xml:space="preserve"> </w:t>
      </w:r>
      <w:r>
        <w:rPr>
          <w:spacing w:val="-1"/>
        </w:rPr>
        <w:t>taakverdeling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het groepsboekje.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036897" w:rsidRDefault="009C36BD">
      <w:pPr>
        <w:pStyle w:val="Plattetekst"/>
        <w:numPr>
          <w:ilvl w:val="1"/>
          <w:numId w:val="19"/>
        </w:numPr>
        <w:tabs>
          <w:tab w:val="left" w:pos="479"/>
        </w:tabs>
        <w:ind w:left="478" w:right="1477" w:hanging="360"/>
        <w:jc w:val="left"/>
      </w:pPr>
      <w:r>
        <w:t>Vul</w:t>
      </w:r>
      <w:r>
        <w:rPr>
          <w:spacing w:val="-3"/>
        </w:rPr>
        <w:t xml:space="preserve"> </w:t>
      </w:r>
      <w:r>
        <w:rPr>
          <w:spacing w:val="-2"/>
        </w:rPr>
        <w:t>van</w:t>
      </w:r>
      <w:r>
        <w:rPr>
          <w:spacing w:val="-1"/>
        </w:rPr>
        <w:t xml:space="preserve"> de schuin gedrukte woorden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deze</w:t>
      </w:r>
      <w:r>
        <w:rPr>
          <w:spacing w:val="-3"/>
        </w:rPr>
        <w:t xml:space="preserve"> </w:t>
      </w:r>
      <w:r>
        <w:t>taak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betekenis</w:t>
      </w:r>
      <w:r>
        <w:rPr>
          <w:spacing w:val="-4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eigen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woorden </w:t>
      </w:r>
      <w:r>
        <w:rPr>
          <w:spacing w:val="-2"/>
        </w:rPr>
        <w:t>in</w:t>
      </w:r>
      <w:r>
        <w:rPr>
          <w:spacing w:val="-1"/>
        </w:rPr>
        <w:t xml:space="preserve"> op</w:t>
      </w:r>
      <w:r>
        <w:rPr>
          <w:spacing w:val="-3"/>
        </w:rPr>
        <w:t xml:space="preserve"> </w:t>
      </w:r>
      <w:r>
        <w:t>de</w:t>
      </w:r>
      <w:r>
        <w:rPr>
          <w:spacing w:val="75"/>
          <w:w w:val="99"/>
        </w:rPr>
        <w:t xml:space="preserve"> </w:t>
      </w:r>
      <w:r>
        <w:rPr>
          <w:spacing w:val="-1"/>
        </w:rPr>
        <w:t>begrippenlijst.</w:t>
      </w:r>
      <w:r>
        <w:rPr>
          <w:spacing w:val="-6"/>
        </w:rPr>
        <w:t xml:space="preserve"> </w:t>
      </w:r>
      <w:r w:rsidR="006A4945" w:rsidRPr="006A4945">
        <w:rPr>
          <w:b/>
          <w:spacing w:val="-1"/>
        </w:rPr>
        <w:t>Bijlage II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</w:pPr>
    </w:p>
    <w:p w:rsidR="00036897" w:rsidRDefault="00036897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36897" w:rsidRDefault="009C36BD">
      <w:pPr>
        <w:ind w:left="478"/>
        <w:rPr>
          <w:rFonts w:ascii="Calibri" w:eastAsia="Calibri" w:hAnsi="Calibri" w:cs="Calibri"/>
          <w:sz w:val="24"/>
          <w:szCs w:val="24"/>
        </w:rPr>
      </w:pPr>
      <w:bookmarkStart w:id="22" w:name="Verankeringstaak_D"/>
      <w:bookmarkStart w:id="23" w:name="_bookmark11"/>
      <w:bookmarkEnd w:id="22"/>
      <w:bookmarkEnd w:id="23"/>
      <w:r>
        <w:rPr>
          <w:rFonts w:ascii="Arial"/>
          <w:w w:val="105"/>
          <w:sz w:val="24"/>
        </w:rPr>
        <w:t>W</w:t>
      </w:r>
      <w:r>
        <w:rPr>
          <w:rFonts w:ascii="Arial"/>
          <w:spacing w:val="-31"/>
          <w:w w:val="105"/>
          <w:sz w:val="24"/>
        </w:rPr>
        <w:t xml:space="preserve"> </w:t>
      </w:r>
      <w:r>
        <w:rPr>
          <w:rFonts w:ascii="Calibri"/>
          <w:i/>
          <w:spacing w:val="-2"/>
          <w:w w:val="105"/>
          <w:sz w:val="24"/>
        </w:rPr>
        <w:t>Verankeringstaak</w:t>
      </w:r>
      <w:r>
        <w:rPr>
          <w:rFonts w:ascii="Calibri"/>
          <w:i/>
          <w:spacing w:val="-20"/>
          <w:w w:val="105"/>
          <w:sz w:val="24"/>
        </w:rPr>
        <w:t xml:space="preserve"> </w:t>
      </w:r>
      <w:r>
        <w:rPr>
          <w:rFonts w:ascii="Calibri"/>
          <w:i/>
          <w:w w:val="105"/>
          <w:sz w:val="24"/>
        </w:rPr>
        <w:t>D</w:t>
      </w:r>
    </w:p>
    <w:p w:rsidR="00036897" w:rsidRDefault="00036897">
      <w:pPr>
        <w:rPr>
          <w:rFonts w:ascii="Calibri" w:eastAsia="Calibri" w:hAnsi="Calibri" w:cs="Calibri"/>
          <w:sz w:val="24"/>
          <w:szCs w:val="24"/>
        </w:rPr>
        <w:sectPr w:rsidR="00036897">
          <w:pgSz w:w="11900" w:h="16840"/>
          <w:pgMar w:top="1400" w:right="80" w:bottom="860" w:left="960" w:header="0" w:footer="675" w:gutter="0"/>
          <w:cols w:space="708"/>
        </w:sectPr>
      </w:pPr>
    </w:p>
    <w:p w:rsidR="00036897" w:rsidRDefault="009C36BD" w:rsidP="00205D94">
      <w:pPr>
        <w:pStyle w:val="Kop1"/>
      </w:pPr>
      <w:bookmarkStart w:id="24" w:name="Taak_9:_Is_het_wel_suiker?"/>
      <w:bookmarkStart w:id="25" w:name="_bookmark12"/>
      <w:bookmarkStart w:id="26" w:name="Taak_10:_Kwaliteitscontrole"/>
      <w:bookmarkStart w:id="27" w:name="_bookmark14"/>
      <w:bookmarkStart w:id="28" w:name="_Toc452459962"/>
      <w:bookmarkEnd w:id="24"/>
      <w:bookmarkEnd w:id="25"/>
      <w:bookmarkEnd w:id="26"/>
      <w:bookmarkEnd w:id="27"/>
      <w:r>
        <w:lastRenderedPageBreak/>
        <w:t>Taak</w:t>
      </w:r>
      <w:r>
        <w:rPr>
          <w:spacing w:val="-2"/>
        </w:rPr>
        <w:t xml:space="preserve"> </w:t>
      </w:r>
      <w:r w:rsidR="00591FA1">
        <w:rPr>
          <w:spacing w:val="-2"/>
        </w:rPr>
        <w:t>7</w:t>
      </w:r>
      <w:r>
        <w:t>:</w:t>
      </w:r>
      <w:r>
        <w:rPr>
          <w:spacing w:val="-2"/>
        </w:rPr>
        <w:t xml:space="preserve"> </w:t>
      </w:r>
      <w:r>
        <w:t>Kwaliteitscontrole</w:t>
      </w:r>
      <w:bookmarkEnd w:id="28"/>
    </w:p>
    <w:p w:rsidR="00036897" w:rsidRDefault="00036897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036897" w:rsidRDefault="009C36BD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nl-NL" w:eastAsia="nl-NL"/>
        </w:rPr>
        <mc:AlternateContent>
          <mc:Choice Requires="wpg">
            <w:drawing>
              <wp:inline distT="0" distB="0" distL="0" distR="0">
                <wp:extent cx="6219825" cy="561340"/>
                <wp:effectExtent l="9525" t="9525" r="9525" b="635"/>
                <wp:docPr id="1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825" cy="561340"/>
                          <a:chOff x="0" y="0"/>
                          <a:chExt cx="9795" cy="884"/>
                        </a:xfrm>
                      </wpg:grpSpPr>
                      <wpg:grpSp>
                        <wpg:cNvPr id="18" name="Group 391"/>
                        <wpg:cNvGrpSpPr>
                          <a:grpSpLocks/>
                        </wpg:cNvGrpSpPr>
                        <wpg:grpSpPr bwMode="auto">
                          <a:xfrm>
                            <a:off x="1548" y="442"/>
                            <a:ext cx="396" cy="3"/>
                            <a:chOff x="1548" y="442"/>
                            <a:chExt cx="396" cy="3"/>
                          </a:xfrm>
                        </wpg:grpSpPr>
                        <wps:wsp>
                          <wps:cNvPr id="19" name="Freeform 392"/>
                          <wps:cNvSpPr>
                            <a:spLocks/>
                          </wps:cNvSpPr>
                          <wps:spPr bwMode="auto">
                            <a:xfrm>
                              <a:off x="1548" y="442"/>
                              <a:ext cx="396" cy="3"/>
                            </a:xfrm>
                            <a:custGeom>
                              <a:avLst/>
                              <a:gdLst>
                                <a:gd name="T0" fmla="+- 0 1548 1548"/>
                                <a:gd name="T1" fmla="*/ T0 w 396"/>
                                <a:gd name="T2" fmla="+- 0 442 442"/>
                                <a:gd name="T3" fmla="*/ 442 h 3"/>
                                <a:gd name="T4" fmla="+- 0 1944 1548"/>
                                <a:gd name="T5" fmla="*/ T4 w 396"/>
                                <a:gd name="T6" fmla="+- 0 444 442"/>
                                <a:gd name="T7" fmla="*/ 44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">
                                  <a:moveTo>
                                    <a:pt x="0" y="0"/>
                                  </a:moveTo>
                                  <a:lnTo>
                                    <a:pt x="396" y="2"/>
                                  </a:lnTo>
                                </a:path>
                              </a:pathLst>
                            </a:custGeom>
                            <a:noFill/>
                            <a:ln w="13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89"/>
                        <wpg:cNvGrpSpPr>
                          <a:grpSpLocks/>
                        </wpg:cNvGrpSpPr>
                        <wpg:grpSpPr bwMode="auto">
                          <a:xfrm>
                            <a:off x="1750" y="327"/>
                            <a:ext cx="303" cy="233"/>
                            <a:chOff x="1750" y="327"/>
                            <a:chExt cx="303" cy="233"/>
                          </a:xfrm>
                        </wpg:grpSpPr>
                        <wps:wsp>
                          <wps:cNvPr id="21" name="Freeform 390"/>
                          <wps:cNvSpPr>
                            <a:spLocks/>
                          </wps:cNvSpPr>
                          <wps:spPr bwMode="auto">
                            <a:xfrm>
                              <a:off x="1750" y="327"/>
                              <a:ext cx="303" cy="233"/>
                            </a:xfrm>
                            <a:custGeom>
                              <a:avLst/>
                              <a:gdLst>
                                <a:gd name="T0" fmla="+- 0 1752 1750"/>
                                <a:gd name="T1" fmla="*/ T0 w 303"/>
                                <a:gd name="T2" fmla="+- 0 327 327"/>
                                <a:gd name="T3" fmla="*/ 327 h 233"/>
                                <a:gd name="T4" fmla="+- 0 1899 1750"/>
                                <a:gd name="T5" fmla="*/ T4 w 303"/>
                                <a:gd name="T6" fmla="+- 0 444 327"/>
                                <a:gd name="T7" fmla="*/ 444 h 233"/>
                                <a:gd name="T8" fmla="+- 0 1750 1750"/>
                                <a:gd name="T9" fmla="*/ T8 w 303"/>
                                <a:gd name="T10" fmla="+- 0 560 327"/>
                                <a:gd name="T11" fmla="*/ 560 h 233"/>
                                <a:gd name="T12" fmla="+- 0 2052 1750"/>
                                <a:gd name="T13" fmla="*/ T12 w 303"/>
                                <a:gd name="T14" fmla="+- 0 444 327"/>
                                <a:gd name="T15" fmla="*/ 444 h 233"/>
                                <a:gd name="T16" fmla="+- 0 1752 1750"/>
                                <a:gd name="T17" fmla="*/ T16 w 303"/>
                                <a:gd name="T18" fmla="+- 0 327 327"/>
                                <a:gd name="T19" fmla="*/ 32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33">
                                  <a:moveTo>
                                    <a:pt x="2" y="0"/>
                                  </a:moveTo>
                                  <a:lnTo>
                                    <a:pt x="149" y="117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87"/>
                        <wpg:cNvGrpSpPr>
                          <a:grpSpLocks/>
                        </wpg:cNvGrpSpPr>
                        <wpg:grpSpPr bwMode="auto">
                          <a:xfrm>
                            <a:off x="1750" y="327"/>
                            <a:ext cx="303" cy="233"/>
                            <a:chOff x="1750" y="327"/>
                            <a:chExt cx="303" cy="233"/>
                          </a:xfrm>
                        </wpg:grpSpPr>
                        <wps:wsp>
                          <wps:cNvPr id="23" name="Freeform 388"/>
                          <wps:cNvSpPr>
                            <a:spLocks/>
                          </wps:cNvSpPr>
                          <wps:spPr bwMode="auto">
                            <a:xfrm>
                              <a:off x="1750" y="327"/>
                              <a:ext cx="303" cy="233"/>
                            </a:xfrm>
                            <a:custGeom>
                              <a:avLst/>
                              <a:gdLst>
                                <a:gd name="T0" fmla="+- 0 2052 1750"/>
                                <a:gd name="T1" fmla="*/ T0 w 303"/>
                                <a:gd name="T2" fmla="+- 0 444 327"/>
                                <a:gd name="T3" fmla="*/ 444 h 233"/>
                                <a:gd name="T4" fmla="+- 0 1750 1750"/>
                                <a:gd name="T5" fmla="*/ T4 w 303"/>
                                <a:gd name="T6" fmla="+- 0 560 327"/>
                                <a:gd name="T7" fmla="*/ 560 h 233"/>
                                <a:gd name="T8" fmla="+- 0 1899 1750"/>
                                <a:gd name="T9" fmla="*/ T8 w 303"/>
                                <a:gd name="T10" fmla="+- 0 444 327"/>
                                <a:gd name="T11" fmla="*/ 444 h 233"/>
                                <a:gd name="T12" fmla="+- 0 1752 1750"/>
                                <a:gd name="T13" fmla="*/ T12 w 303"/>
                                <a:gd name="T14" fmla="+- 0 327 327"/>
                                <a:gd name="T15" fmla="*/ 327 h 233"/>
                                <a:gd name="T16" fmla="+- 0 2052 1750"/>
                                <a:gd name="T17" fmla="*/ T16 w 303"/>
                                <a:gd name="T18" fmla="+- 0 444 327"/>
                                <a:gd name="T19" fmla="*/ 44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33">
                                  <a:moveTo>
                                    <a:pt x="302" y="117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149" y="11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02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85"/>
                        <wpg:cNvGrpSpPr>
                          <a:grpSpLocks/>
                        </wpg:cNvGrpSpPr>
                        <wpg:grpSpPr bwMode="auto">
                          <a:xfrm>
                            <a:off x="2059" y="15"/>
                            <a:ext cx="1544" cy="860"/>
                            <a:chOff x="2059" y="15"/>
                            <a:chExt cx="1544" cy="860"/>
                          </a:xfrm>
                        </wpg:grpSpPr>
                        <wps:wsp>
                          <wps:cNvPr id="25" name="Freeform 386"/>
                          <wps:cNvSpPr>
                            <a:spLocks/>
                          </wps:cNvSpPr>
                          <wps:spPr bwMode="auto">
                            <a:xfrm>
                              <a:off x="2059" y="15"/>
                              <a:ext cx="1544" cy="860"/>
                            </a:xfrm>
                            <a:custGeom>
                              <a:avLst/>
                              <a:gdLst>
                                <a:gd name="T0" fmla="+- 0 3603 2059"/>
                                <a:gd name="T1" fmla="*/ T0 w 1544"/>
                                <a:gd name="T2" fmla="+- 0 444 15"/>
                                <a:gd name="T3" fmla="*/ 444 h 860"/>
                                <a:gd name="T4" fmla="+- 0 3592 2059"/>
                                <a:gd name="T5" fmla="*/ T4 w 1544"/>
                                <a:gd name="T6" fmla="+- 0 375 15"/>
                                <a:gd name="T7" fmla="*/ 375 h 860"/>
                                <a:gd name="T8" fmla="+- 0 3563 2059"/>
                                <a:gd name="T9" fmla="*/ T8 w 1544"/>
                                <a:gd name="T10" fmla="+- 0 308 15"/>
                                <a:gd name="T11" fmla="*/ 308 h 860"/>
                                <a:gd name="T12" fmla="+- 0 3516 2059"/>
                                <a:gd name="T13" fmla="*/ T12 w 1544"/>
                                <a:gd name="T14" fmla="+- 0 247 15"/>
                                <a:gd name="T15" fmla="*/ 247 h 860"/>
                                <a:gd name="T16" fmla="+- 0 3454 2059"/>
                                <a:gd name="T17" fmla="*/ T16 w 1544"/>
                                <a:gd name="T18" fmla="+- 0 191 15"/>
                                <a:gd name="T19" fmla="*/ 191 h 860"/>
                                <a:gd name="T20" fmla="+- 0 3377 2059"/>
                                <a:gd name="T21" fmla="*/ T20 w 1544"/>
                                <a:gd name="T22" fmla="+- 0 140 15"/>
                                <a:gd name="T23" fmla="*/ 140 h 860"/>
                                <a:gd name="T24" fmla="+- 0 3287 2059"/>
                                <a:gd name="T25" fmla="*/ T24 w 1544"/>
                                <a:gd name="T26" fmla="+- 0 98 15"/>
                                <a:gd name="T27" fmla="*/ 98 h 860"/>
                                <a:gd name="T28" fmla="+- 0 3186 2059"/>
                                <a:gd name="T29" fmla="*/ T28 w 1544"/>
                                <a:gd name="T30" fmla="+- 0 63 15"/>
                                <a:gd name="T31" fmla="*/ 63 h 860"/>
                                <a:gd name="T32" fmla="+- 0 3075 2059"/>
                                <a:gd name="T33" fmla="*/ T32 w 1544"/>
                                <a:gd name="T34" fmla="+- 0 37 15"/>
                                <a:gd name="T35" fmla="*/ 37 h 860"/>
                                <a:gd name="T36" fmla="+- 0 2957 2059"/>
                                <a:gd name="T37" fmla="*/ T36 w 1544"/>
                                <a:gd name="T38" fmla="+- 0 20 15"/>
                                <a:gd name="T39" fmla="*/ 20 h 860"/>
                                <a:gd name="T40" fmla="+- 0 2895 2059"/>
                                <a:gd name="T41" fmla="*/ T40 w 1544"/>
                                <a:gd name="T42" fmla="+- 0 16 15"/>
                                <a:gd name="T43" fmla="*/ 16 h 860"/>
                                <a:gd name="T44" fmla="+- 0 2832 2059"/>
                                <a:gd name="T45" fmla="*/ T44 w 1544"/>
                                <a:gd name="T46" fmla="+- 0 15 15"/>
                                <a:gd name="T47" fmla="*/ 15 h 860"/>
                                <a:gd name="T48" fmla="+- 0 2769 2059"/>
                                <a:gd name="T49" fmla="*/ T48 w 1544"/>
                                <a:gd name="T50" fmla="+- 0 16 15"/>
                                <a:gd name="T51" fmla="*/ 16 h 860"/>
                                <a:gd name="T52" fmla="+- 0 2707 2059"/>
                                <a:gd name="T53" fmla="*/ T52 w 1544"/>
                                <a:gd name="T54" fmla="+- 0 20 15"/>
                                <a:gd name="T55" fmla="*/ 20 h 860"/>
                                <a:gd name="T56" fmla="+- 0 2646 2059"/>
                                <a:gd name="T57" fmla="*/ T56 w 1544"/>
                                <a:gd name="T58" fmla="+- 0 27 15"/>
                                <a:gd name="T59" fmla="*/ 27 h 860"/>
                                <a:gd name="T60" fmla="+- 0 2531 2059"/>
                                <a:gd name="T61" fmla="*/ T60 w 1544"/>
                                <a:gd name="T62" fmla="+- 0 49 15"/>
                                <a:gd name="T63" fmla="*/ 49 h 860"/>
                                <a:gd name="T64" fmla="+- 0 2425 2059"/>
                                <a:gd name="T65" fmla="*/ T64 w 1544"/>
                                <a:gd name="T66" fmla="+- 0 79 15"/>
                                <a:gd name="T67" fmla="*/ 79 h 860"/>
                                <a:gd name="T68" fmla="+- 0 2329 2059"/>
                                <a:gd name="T69" fmla="*/ T68 w 1544"/>
                                <a:gd name="T70" fmla="+- 0 118 15"/>
                                <a:gd name="T71" fmla="*/ 118 h 860"/>
                                <a:gd name="T72" fmla="+- 0 2245 2059"/>
                                <a:gd name="T73" fmla="*/ T72 w 1544"/>
                                <a:gd name="T74" fmla="+- 0 165 15"/>
                                <a:gd name="T75" fmla="*/ 165 h 860"/>
                                <a:gd name="T76" fmla="+- 0 2175 2059"/>
                                <a:gd name="T77" fmla="*/ T76 w 1544"/>
                                <a:gd name="T78" fmla="+- 0 218 15"/>
                                <a:gd name="T79" fmla="*/ 218 h 860"/>
                                <a:gd name="T80" fmla="+- 0 2120 2059"/>
                                <a:gd name="T81" fmla="*/ T80 w 1544"/>
                                <a:gd name="T82" fmla="+- 0 277 15"/>
                                <a:gd name="T83" fmla="*/ 277 h 860"/>
                                <a:gd name="T84" fmla="+- 0 2082 2059"/>
                                <a:gd name="T85" fmla="*/ T84 w 1544"/>
                                <a:gd name="T86" fmla="+- 0 341 15"/>
                                <a:gd name="T87" fmla="*/ 341 h 860"/>
                                <a:gd name="T88" fmla="+- 0 2062 2059"/>
                                <a:gd name="T89" fmla="*/ T88 w 1544"/>
                                <a:gd name="T90" fmla="+- 0 409 15"/>
                                <a:gd name="T91" fmla="*/ 409 h 860"/>
                                <a:gd name="T92" fmla="+- 0 2059 2059"/>
                                <a:gd name="T93" fmla="*/ T92 w 1544"/>
                                <a:gd name="T94" fmla="+- 0 444 15"/>
                                <a:gd name="T95" fmla="*/ 444 h 860"/>
                                <a:gd name="T96" fmla="+- 0 2062 2059"/>
                                <a:gd name="T97" fmla="*/ T96 w 1544"/>
                                <a:gd name="T98" fmla="+- 0 480 15"/>
                                <a:gd name="T99" fmla="*/ 480 h 860"/>
                                <a:gd name="T100" fmla="+- 0 2082 2059"/>
                                <a:gd name="T101" fmla="*/ T100 w 1544"/>
                                <a:gd name="T102" fmla="+- 0 548 15"/>
                                <a:gd name="T103" fmla="*/ 548 h 860"/>
                                <a:gd name="T104" fmla="+- 0 2120 2059"/>
                                <a:gd name="T105" fmla="*/ T104 w 1544"/>
                                <a:gd name="T106" fmla="+- 0 612 15"/>
                                <a:gd name="T107" fmla="*/ 612 h 860"/>
                                <a:gd name="T108" fmla="+- 0 2175 2059"/>
                                <a:gd name="T109" fmla="*/ T108 w 1544"/>
                                <a:gd name="T110" fmla="+- 0 671 15"/>
                                <a:gd name="T111" fmla="*/ 671 h 860"/>
                                <a:gd name="T112" fmla="+- 0 2245 2059"/>
                                <a:gd name="T113" fmla="*/ T112 w 1544"/>
                                <a:gd name="T114" fmla="+- 0 724 15"/>
                                <a:gd name="T115" fmla="*/ 724 h 860"/>
                                <a:gd name="T116" fmla="+- 0 2329 2059"/>
                                <a:gd name="T117" fmla="*/ T116 w 1544"/>
                                <a:gd name="T118" fmla="+- 0 771 15"/>
                                <a:gd name="T119" fmla="*/ 771 h 860"/>
                                <a:gd name="T120" fmla="+- 0 2425 2059"/>
                                <a:gd name="T121" fmla="*/ T120 w 1544"/>
                                <a:gd name="T122" fmla="+- 0 810 15"/>
                                <a:gd name="T123" fmla="*/ 810 h 860"/>
                                <a:gd name="T124" fmla="+- 0 2531 2059"/>
                                <a:gd name="T125" fmla="*/ T124 w 1544"/>
                                <a:gd name="T126" fmla="+- 0 840 15"/>
                                <a:gd name="T127" fmla="*/ 840 h 860"/>
                                <a:gd name="T128" fmla="+- 0 2646 2059"/>
                                <a:gd name="T129" fmla="*/ T128 w 1544"/>
                                <a:gd name="T130" fmla="+- 0 861 15"/>
                                <a:gd name="T131" fmla="*/ 861 h 860"/>
                                <a:gd name="T132" fmla="+- 0 2707 2059"/>
                                <a:gd name="T133" fmla="*/ T132 w 1544"/>
                                <a:gd name="T134" fmla="+- 0 868 15"/>
                                <a:gd name="T135" fmla="*/ 868 h 860"/>
                                <a:gd name="T136" fmla="+- 0 2769 2059"/>
                                <a:gd name="T137" fmla="*/ T136 w 1544"/>
                                <a:gd name="T138" fmla="+- 0 873 15"/>
                                <a:gd name="T139" fmla="*/ 873 h 860"/>
                                <a:gd name="T140" fmla="+- 0 2832 2059"/>
                                <a:gd name="T141" fmla="*/ T140 w 1544"/>
                                <a:gd name="T142" fmla="+- 0 874 15"/>
                                <a:gd name="T143" fmla="*/ 874 h 860"/>
                                <a:gd name="T144" fmla="+- 0 2895 2059"/>
                                <a:gd name="T145" fmla="*/ T144 w 1544"/>
                                <a:gd name="T146" fmla="+- 0 873 15"/>
                                <a:gd name="T147" fmla="*/ 873 h 860"/>
                                <a:gd name="T148" fmla="+- 0 2957 2059"/>
                                <a:gd name="T149" fmla="*/ T148 w 1544"/>
                                <a:gd name="T150" fmla="+- 0 868 15"/>
                                <a:gd name="T151" fmla="*/ 868 h 860"/>
                                <a:gd name="T152" fmla="+- 0 3017 2059"/>
                                <a:gd name="T153" fmla="*/ T152 w 1544"/>
                                <a:gd name="T154" fmla="+- 0 861 15"/>
                                <a:gd name="T155" fmla="*/ 861 h 860"/>
                                <a:gd name="T156" fmla="+- 0 3132 2059"/>
                                <a:gd name="T157" fmla="*/ T156 w 1544"/>
                                <a:gd name="T158" fmla="+- 0 840 15"/>
                                <a:gd name="T159" fmla="*/ 840 h 860"/>
                                <a:gd name="T160" fmla="+- 0 3238 2059"/>
                                <a:gd name="T161" fmla="*/ T160 w 1544"/>
                                <a:gd name="T162" fmla="+- 0 810 15"/>
                                <a:gd name="T163" fmla="*/ 810 h 860"/>
                                <a:gd name="T164" fmla="+- 0 3333 2059"/>
                                <a:gd name="T165" fmla="*/ T164 w 1544"/>
                                <a:gd name="T166" fmla="+- 0 771 15"/>
                                <a:gd name="T167" fmla="*/ 771 h 860"/>
                                <a:gd name="T168" fmla="+- 0 3417 2059"/>
                                <a:gd name="T169" fmla="*/ T168 w 1544"/>
                                <a:gd name="T170" fmla="+- 0 724 15"/>
                                <a:gd name="T171" fmla="*/ 724 h 860"/>
                                <a:gd name="T172" fmla="+- 0 3487 2059"/>
                                <a:gd name="T173" fmla="*/ T172 w 1544"/>
                                <a:gd name="T174" fmla="+- 0 671 15"/>
                                <a:gd name="T175" fmla="*/ 671 h 860"/>
                                <a:gd name="T176" fmla="+- 0 3542 2059"/>
                                <a:gd name="T177" fmla="*/ T176 w 1544"/>
                                <a:gd name="T178" fmla="+- 0 612 15"/>
                                <a:gd name="T179" fmla="*/ 612 h 860"/>
                                <a:gd name="T180" fmla="+- 0 3580 2059"/>
                                <a:gd name="T181" fmla="*/ T180 w 1544"/>
                                <a:gd name="T182" fmla="+- 0 548 15"/>
                                <a:gd name="T183" fmla="*/ 548 h 860"/>
                                <a:gd name="T184" fmla="+- 0 3600 2059"/>
                                <a:gd name="T185" fmla="*/ T184 w 1544"/>
                                <a:gd name="T186" fmla="+- 0 480 15"/>
                                <a:gd name="T187" fmla="*/ 480 h 860"/>
                                <a:gd name="T188" fmla="+- 0 3603 2059"/>
                                <a:gd name="T189" fmla="*/ T188 w 1544"/>
                                <a:gd name="T190" fmla="+- 0 444 15"/>
                                <a:gd name="T191" fmla="*/ 444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544" h="860">
                                  <a:moveTo>
                                    <a:pt x="1544" y="429"/>
                                  </a:moveTo>
                                  <a:lnTo>
                                    <a:pt x="1533" y="360"/>
                                  </a:lnTo>
                                  <a:lnTo>
                                    <a:pt x="1504" y="293"/>
                                  </a:lnTo>
                                  <a:lnTo>
                                    <a:pt x="1457" y="232"/>
                                  </a:lnTo>
                                  <a:lnTo>
                                    <a:pt x="1395" y="176"/>
                                  </a:lnTo>
                                  <a:lnTo>
                                    <a:pt x="1318" y="125"/>
                                  </a:lnTo>
                                  <a:lnTo>
                                    <a:pt x="1228" y="83"/>
                                  </a:lnTo>
                                  <a:lnTo>
                                    <a:pt x="1127" y="48"/>
                                  </a:lnTo>
                                  <a:lnTo>
                                    <a:pt x="1016" y="22"/>
                                  </a:lnTo>
                                  <a:lnTo>
                                    <a:pt x="898" y="5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648" y="5"/>
                                  </a:lnTo>
                                  <a:lnTo>
                                    <a:pt x="587" y="12"/>
                                  </a:lnTo>
                                  <a:lnTo>
                                    <a:pt x="472" y="34"/>
                                  </a:lnTo>
                                  <a:lnTo>
                                    <a:pt x="366" y="64"/>
                                  </a:lnTo>
                                  <a:lnTo>
                                    <a:pt x="270" y="103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16" y="203"/>
                                  </a:lnTo>
                                  <a:lnTo>
                                    <a:pt x="61" y="262"/>
                                  </a:lnTo>
                                  <a:lnTo>
                                    <a:pt x="23" y="326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65"/>
                                  </a:lnTo>
                                  <a:lnTo>
                                    <a:pt x="23" y="533"/>
                                  </a:lnTo>
                                  <a:lnTo>
                                    <a:pt x="61" y="597"/>
                                  </a:lnTo>
                                  <a:lnTo>
                                    <a:pt x="116" y="656"/>
                                  </a:lnTo>
                                  <a:lnTo>
                                    <a:pt x="186" y="709"/>
                                  </a:lnTo>
                                  <a:lnTo>
                                    <a:pt x="270" y="756"/>
                                  </a:lnTo>
                                  <a:lnTo>
                                    <a:pt x="366" y="795"/>
                                  </a:lnTo>
                                  <a:lnTo>
                                    <a:pt x="472" y="825"/>
                                  </a:lnTo>
                                  <a:lnTo>
                                    <a:pt x="587" y="846"/>
                                  </a:lnTo>
                                  <a:lnTo>
                                    <a:pt x="648" y="853"/>
                                  </a:lnTo>
                                  <a:lnTo>
                                    <a:pt x="710" y="858"/>
                                  </a:lnTo>
                                  <a:lnTo>
                                    <a:pt x="773" y="859"/>
                                  </a:lnTo>
                                  <a:lnTo>
                                    <a:pt x="836" y="858"/>
                                  </a:lnTo>
                                  <a:lnTo>
                                    <a:pt x="898" y="853"/>
                                  </a:lnTo>
                                  <a:lnTo>
                                    <a:pt x="958" y="846"/>
                                  </a:lnTo>
                                  <a:lnTo>
                                    <a:pt x="1073" y="825"/>
                                  </a:lnTo>
                                  <a:lnTo>
                                    <a:pt x="1179" y="795"/>
                                  </a:lnTo>
                                  <a:lnTo>
                                    <a:pt x="1274" y="756"/>
                                  </a:lnTo>
                                  <a:lnTo>
                                    <a:pt x="1358" y="709"/>
                                  </a:lnTo>
                                  <a:lnTo>
                                    <a:pt x="1428" y="656"/>
                                  </a:lnTo>
                                  <a:lnTo>
                                    <a:pt x="1483" y="597"/>
                                  </a:lnTo>
                                  <a:lnTo>
                                    <a:pt x="1521" y="533"/>
                                  </a:lnTo>
                                  <a:lnTo>
                                    <a:pt x="1541" y="465"/>
                                  </a:lnTo>
                                  <a:lnTo>
                                    <a:pt x="1544" y="4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83"/>
                        <wpg:cNvGrpSpPr>
                          <a:grpSpLocks/>
                        </wpg:cNvGrpSpPr>
                        <wpg:grpSpPr bwMode="auto">
                          <a:xfrm>
                            <a:off x="3612" y="442"/>
                            <a:ext cx="581" cy="3"/>
                            <a:chOff x="3612" y="442"/>
                            <a:chExt cx="581" cy="3"/>
                          </a:xfrm>
                        </wpg:grpSpPr>
                        <wps:wsp>
                          <wps:cNvPr id="27" name="Freeform 384"/>
                          <wps:cNvSpPr>
                            <a:spLocks/>
                          </wps:cNvSpPr>
                          <wps:spPr bwMode="auto">
                            <a:xfrm>
                              <a:off x="3612" y="442"/>
                              <a:ext cx="581" cy="3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581"/>
                                <a:gd name="T2" fmla="+- 0 444 442"/>
                                <a:gd name="T3" fmla="*/ 444 h 3"/>
                                <a:gd name="T4" fmla="+- 0 4193 3612"/>
                                <a:gd name="T5" fmla="*/ T4 w 581"/>
                                <a:gd name="T6" fmla="+- 0 442 442"/>
                                <a:gd name="T7" fmla="*/ 4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1" h="3">
                                  <a:moveTo>
                                    <a:pt x="0" y="2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13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81"/>
                        <wpg:cNvGrpSpPr>
                          <a:grpSpLocks/>
                        </wpg:cNvGrpSpPr>
                        <wpg:grpSpPr bwMode="auto">
                          <a:xfrm>
                            <a:off x="3998" y="327"/>
                            <a:ext cx="303" cy="233"/>
                            <a:chOff x="3998" y="327"/>
                            <a:chExt cx="303" cy="233"/>
                          </a:xfrm>
                        </wpg:grpSpPr>
                        <wps:wsp>
                          <wps:cNvPr id="29" name="Freeform 382"/>
                          <wps:cNvSpPr>
                            <a:spLocks/>
                          </wps:cNvSpPr>
                          <wps:spPr bwMode="auto">
                            <a:xfrm>
                              <a:off x="3998" y="327"/>
                              <a:ext cx="303" cy="233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03"/>
                                <a:gd name="T2" fmla="+- 0 327 327"/>
                                <a:gd name="T3" fmla="*/ 327 h 233"/>
                                <a:gd name="T4" fmla="+- 0 4145 3998"/>
                                <a:gd name="T5" fmla="*/ T4 w 303"/>
                                <a:gd name="T6" fmla="+- 0 442 327"/>
                                <a:gd name="T7" fmla="*/ 442 h 233"/>
                                <a:gd name="T8" fmla="+- 0 4001 3998"/>
                                <a:gd name="T9" fmla="*/ T8 w 303"/>
                                <a:gd name="T10" fmla="+- 0 560 327"/>
                                <a:gd name="T11" fmla="*/ 560 h 233"/>
                                <a:gd name="T12" fmla="+- 0 4301 3998"/>
                                <a:gd name="T13" fmla="*/ T12 w 303"/>
                                <a:gd name="T14" fmla="+- 0 442 327"/>
                                <a:gd name="T15" fmla="*/ 442 h 233"/>
                                <a:gd name="T16" fmla="+- 0 3998 3998"/>
                                <a:gd name="T17" fmla="*/ T16 w 303"/>
                                <a:gd name="T18" fmla="+- 0 327 327"/>
                                <a:gd name="T19" fmla="*/ 32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33">
                                  <a:moveTo>
                                    <a:pt x="0" y="0"/>
                                  </a:moveTo>
                                  <a:lnTo>
                                    <a:pt x="147" y="115"/>
                                  </a:lnTo>
                                  <a:lnTo>
                                    <a:pt x="3" y="233"/>
                                  </a:lnTo>
                                  <a:lnTo>
                                    <a:pt x="303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79"/>
                        <wpg:cNvGrpSpPr>
                          <a:grpSpLocks/>
                        </wpg:cNvGrpSpPr>
                        <wpg:grpSpPr bwMode="auto">
                          <a:xfrm>
                            <a:off x="3998" y="327"/>
                            <a:ext cx="303" cy="233"/>
                            <a:chOff x="3998" y="327"/>
                            <a:chExt cx="303" cy="233"/>
                          </a:xfrm>
                        </wpg:grpSpPr>
                        <wps:wsp>
                          <wps:cNvPr id="31" name="Freeform 380"/>
                          <wps:cNvSpPr>
                            <a:spLocks/>
                          </wps:cNvSpPr>
                          <wps:spPr bwMode="auto">
                            <a:xfrm>
                              <a:off x="3998" y="327"/>
                              <a:ext cx="303" cy="233"/>
                            </a:xfrm>
                            <a:custGeom>
                              <a:avLst/>
                              <a:gdLst>
                                <a:gd name="T0" fmla="+- 0 4301 3998"/>
                                <a:gd name="T1" fmla="*/ T0 w 303"/>
                                <a:gd name="T2" fmla="+- 0 442 327"/>
                                <a:gd name="T3" fmla="*/ 442 h 233"/>
                                <a:gd name="T4" fmla="+- 0 4001 3998"/>
                                <a:gd name="T5" fmla="*/ T4 w 303"/>
                                <a:gd name="T6" fmla="+- 0 560 327"/>
                                <a:gd name="T7" fmla="*/ 560 h 233"/>
                                <a:gd name="T8" fmla="+- 0 4145 3998"/>
                                <a:gd name="T9" fmla="*/ T8 w 303"/>
                                <a:gd name="T10" fmla="+- 0 442 327"/>
                                <a:gd name="T11" fmla="*/ 442 h 233"/>
                                <a:gd name="T12" fmla="+- 0 3998 3998"/>
                                <a:gd name="T13" fmla="*/ T12 w 303"/>
                                <a:gd name="T14" fmla="+- 0 327 327"/>
                                <a:gd name="T15" fmla="*/ 327 h 233"/>
                                <a:gd name="T16" fmla="+- 0 4301 3998"/>
                                <a:gd name="T17" fmla="*/ T16 w 303"/>
                                <a:gd name="T18" fmla="+- 0 442 327"/>
                                <a:gd name="T19" fmla="*/ 44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33">
                                  <a:moveTo>
                                    <a:pt x="303" y="115"/>
                                  </a:moveTo>
                                  <a:lnTo>
                                    <a:pt x="3" y="233"/>
                                  </a:lnTo>
                                  <a:lnTo>
                                    <a:pt x="147" y="1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3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77"/>
                        <wpg:cNvGrpSpPr>
                          <a:grpSpLocks/>
                        </wpg:cNvGrpSpPr>
                        <wpg:grpSpPr bwMode="auto">
                          <a:xfrm>
                            <a:off x="4308" y="32"/>
                            <a:ext cx="1464" cy="819"/>
                            <a:chOff x="4308" y="32"/>
                            <a:chExt cx="1464" cy="819"/>
                          </a:xfrm>
                        </wpg:grpSpPr>
                        <wps:wsp>
                          <wps:cNvPr id="33" name="Freeform 378"/>
                          <wps:cNvSpPr>
                            <a:spLocks/>
                          </wps:cNvSpPr>
                          <wps:spPr bwMode="auto">
                            <a:xfrm>
                              <a:off x="4308" y="32"/>
                              <a:ext cx="1464" cy="819"/>
                            </a:xfrm>
                            <a:custGeom>
                              <a:avLst/>
                              <a:gdLst>
                                <a:gd name="T0" fmla="+- 0 5772 4308"/>
                                <a:gd name="T1" fmla="*/ T0 w 1464"/>
                                <a:gd name="T2" fmla="+- 0 442 32"/>
                                <a:gd name="T3" fmla="*/ 442 h 819"/>
                                <a:gd name="T4" fmla="+- 0 5762 4308"/>
                                <a:gd name="T5" fmla="*/ T4 w 1464"/>
                                <a:gd name="T6" fmla="+- 0 375 32"/>
                                <a:gd name="T7" fmla="*/ 375 h 819"/>
                                <a:gd name="T8" fmla="+- 0 5735 4308"/>
                                <a:gd name="T9" fmla="*/ T8 w 1464"/>
                                <a:gd name="T10" fmla="+- 0 312 32"/>
                                <a:gd name="T11" fmla="*/ 312 h 819"/>
                                <a:gd name="T12" fmla="+- 0 5690 4308"/>
                                <a:gd name="T13" fmla="*/ T12 w 1464"/>
                                <a:gd name="T14" fmla="+- 0 253 32"/>
                                <a:gd name="T15" fmla="*/ 253 h 819"/>
                                <a:gd name="T16" fmla="+- 0 5630 4308"/>
                                <a:gd name="T17" fmla="*/ T16 w 1464"/>
                                <a:gd name="T18" fmla="+- 0 199 32"/>
                                <a:gd name="T19" fmla="*/ 199 h 819"/>
                                <a:gd name="T20" fmla="+- 0 5557 4308"/>
                                <a:gd name="T21" fmla="*/ T20 w 1464"/>
                                <a:gd name="T22" fmla="+- 0 151 32"/>
                                <a:gd name="T23" fmla="*/ 151 h 819"/>
                                <a:gd name="T24" fmla="+- 0 5472 4308"/>
                                <a:gd name="T25" fmla="*/ T24 w 1464"/>
                                <a:gd name="T26" fmla="+- 0 110 32"/>
                                <a:gd name="T27" fmla="*/ 110 h 819"/>
                                <a:gd name="T28" fmla="+- 0 5376 4308"/>
                                <a:gd name="T29" fmla="*/ T28 w 1464"/>
                                <a:gd name="T30" fmla="+- 0 77 32"/>
                                <a:gd name="T31" fmla="*/ 77 h 819"/>
                                <a:gd name="T32" fmla="+- 0 5271 4308"/>
                                <a:gd name="T33" fmla="*/ T32 w 1464"/>
                                <a:gd name="T34" fmla="+- 0 52 32"/>
                                <a:gd name="T35" fmla="*/ 52 h 819"/>
                                <a:gd name="T36" fmla="+- 0 5158 4308"/>
                                <a:gd name="T37" fmla="*/ T36 w 1464"/>
                                <a:gd name="T38" fmla="+- 0 37 32"/>
                                <a:gd name="T39" fmla="*/ 37 h 819"/>
                                <a:gd name="T40" fmla="+- 0 5040 4308"/>
                                <a:gd name="T41" fmla="*/ T40 w 1464"/>
                                <a:gd name="T42" fmla="+- 0 32 32"/>
                                <a:gd name="T43" fmla="*/ 32 h 819"/>
                                <a:gd name="T44" fmla="+- 0 4980 4308"/>
                                <a:gd name="T45" fmla="*/ T44 w 1464"/>
                                <a:gd name="T46" fmla="+- 0 33 32"/>
                                <a:gd name="T47" fmla="*/ 33 h 819"/>
                                <a:gd name="T48" fmla="+- 0 4864 4308"/>
                                <a:gd name="T49" fmla="*/ T48 w 1464"/>
                                <a:gd name="T50" fmla="+- 0 43 32"/>
                                <a:gd name="T51" fmla="*/ 43 h 819"/>
                                <a:gd name="T52" fmla="+- 0 4756 4308"/>
                                <a:gd name="T53" fmla="*/ T52 w 1464"/>
                                <a:gd name="T54" fmla="+- 0 64 32"/>
                                <a:gd name="T55" fmla="*/ 64 h 819"/>
                                <a:gd name="T56" fmla="+- 0 4655 4308"/>
                                <a:gd name="T57" fmla="*/ T56 w 1464"/>
                                <a:gd name="T58" fmla="+- 0 93 32"/>
                                <a:gd name="T59" fmla="*/ 93 h 819"/>
                                <a:gd name="T60" fmla="+- 0 4564 4308"/>
                                <a:gd name="T61" fmla="*/ T60 w 1464"/>
                                <a:gd name="T62" fmla="+- 0 130 32"/>
                                <a:gd name="T63" fmla="*/ 130 h 819"/>
                                <a:gd name="T64" fmla="+- 0 4485 4308"/>
                                <a:gd name="T65" fmla="*/ T64 w 1464"/>
                                <a:gd name="T66" fmla="+- 0 174 32"/>
                                <a:gd name="T67" fmla="*/ 174 h 819"/>
                                <a:gd name="T68" fmla="+- 0 4418 4308"/>
                                <a:gd name="T69" fmla="*/ T68 w 1464"/>
                                <a:gd name="T70" fmla="+- 0 225 32"/>
                                <a:gd name="T71" fmla="*/ 225 h 819"/>
                                <a:gd name="T72" fmla="+- 0 4366 4308"/>
                                <a:gd name="T73" fmla="*/ T72 w 1464"/>
                                <a:gd name="T74" fmla="+- 0 282 32"/>
                                <a:gd name="T75" fmla="*/ 282 h 819"/>
                                <a:gd name="T76" fmla="+- 0 4329 4308"/>
                                <a:gd name="T77" fmla="*/ T76 w 1464"/>
                                <a:gd name="T78" fmla="+- 0 343 32"/>
                                <a:gd name="T79" fmla="*/ 343 h 819"/>
                                <a:gd name="T80" fmla="+- 0 4310 4308"/>
                                <a:gd name="T81" fmla="*/ T80 w 1464"/>
                                <a:gd name="T82" fmla="+- 0 408 32"/>
                                <a:gd name="T83" fmla="*/ 408 h 819"/>
                                <a:gd name="T84" fmla="+- 0 4308 4308"/>
                                <a:gd name="T85" fmla="*/ T84 w 1464"/>
                                <a:gd name="T86" fmla="+- 0 442 32"/>
                                <a:gd name="T87" fmla="*/ 442 h 819"/>
                                <a:gd name="T88" fmla="+- 0 4310 4308"/>
                                <a:gd name="T89" fmla="*/ T88 w 1464"/>
                                <a:gd name="T90" fmla="+- 0 475 32"/>
                                <a:gd name="T91" fmla="*/ 475 h 819"/>
                                <a:gd name="T92" fmla="+- 0 4329 4308"/>
                                <a:gd name="T93" fmla="*/ T92 w 1464"/>
                                <a:gd name="T94" fmla="+- 0 540 32"/>
                                <a:gd name="T95" fmla="*/ 540 h 819"/>
                                <a:gd name="T96" fmla="+- 0 4366 4308"/>
                                <a:gd name="T97" fmla="*/ T96 w 1464"/>
                                <a:gd name="T98" fmla="+- 0 601 32"/>
                                <a:gd name="T99" fmla="*/ 601 h 819"/>
                                <a:gd name="T100" fmla="+- 0 4418 4308"/>
                                <a:gd name="T101" fmla="*/ T100 w 1464"/>
                                <a:gd name="T102" fmla="+- 0 657 32"/>
                                <a:gd name="T103" fmla="*/ 657 h 819"/>
                                <a:gd name="T104" fmla="+- 0 4485 4308"/>
                                <a:gd name="T105" fmla="*/ T104 w 1464"/>
                                <a:gd name="T106" fmla="+- 0 708 32"/>
                                <a:gd name="T107" fmla="*/ 708 h 819"/>
                                <a:gd name="T108" fmla="+- 0 4564 4308"/>
                                <a:gd name="T109" fmla="*/ T108 w 1464"/>
                                <a:gd name="T110" fmla="+- 0 752 32"/>
                                <a:gd name="T111" fmla="*/ 752 h 819"/>
                                <a:gd name="T112" fmla="+- 0 4655 4308"/>
                                <a:gd name="T113" fmla="*/ T112 w 1464"/>
                                <a:gd name="T114" fmla="+- 0 789 32"/>
                                <a:gd name="T115" fmla="*/ 789 h 819"/>
                                <a:gd name="T116" fmla="+- 0 4756 4308"/>
                                <a:gd name="T117" fmla="*/ T116 w 1464"/>
                                <a:gd name="T118" fmla="+- 0 818 32"/>
                                <a:gd name="T119" fmla="*/ 818 h 819"/>
                                <a:gd name="T120" fmla="+- 0 4864 4308"/>
                                <a:gd name="T121" fmla="*/ T120 w 1464"/>
                                <a:gd name="T122" fmla="+- 0 838 32"/>
                                <a:gd name="T123" fmla="*/ 838 h 819"/>
                                <a:gd name="T124" fmla="+- 0 4980 4308"/>
                                <a:gd name="T125" fmla="*/ T124 w 1464"/>
                                <a:gd name="T126" fmla="+- 0 849 32"/>
                                <a:gd name="T127" fmla="*/ 849 h 819"/>
                                <a:gd name="T128" fmla="+- 0 5040 4308"/>
                                <a:gd name="T129" fmla="*/ T128 w 1464"/>
                                <a:gd name="T130" fmla="+- 0 850 32"/>
                                <a:gd name="T131" fmla="*/ 850 h 819"/>
                                <a:gd name="T132" fmla="+- 0 5100 4308"/>
                                <a:gd name="T133" fmla="*/ T132 w 1464"/>
                                <a:gd name="T134" fmla="+- 0 849 32"/>
                                <a:gd name="T135" fmla="*/ 849 h 819"/>
                                <a:gd name="T136" fmla="+- 0 5216 4308"/>
                                <a:gd name="T137" fmla="*/ T136 w 1464"/>
                                <a:gd name="T138" fmla="+- 0 838 32"/>
                                <a:gd name="T139" fmla="*/ 838 h 819"/>
                                <a:gd name="T140" fmla="+- 0 5324 4308"/>
                                <a:gd name="T141" fmla="*/ T140 w 1464"/>
                                <a:gd name="T142" fmla="+- 0 818 32"/>
                                <a:gd name="T143" fmla="*/ 818 h 819"/>
                                <a:gd name="T144" fmla="+- 0 5425 4308"/>
                                <a:gd name="T145" fmla="*/ T144 w 1464"/>
                                <a:gd name="T146" fmla="+- 0 789 32"/>
                                <a:gd name="T147" fmla="*/ 789 h 819"/>
                                <a:gd name="T148" fmla="+- 0 5516 4308"/>
                                <a:gd name="T149" fmla="*/ T148 w 1464"/>
                                <a:gd name="T150" fmla="+- 0 752 32"/>
                                <a:gd name="T151" fmla="*/ 752 h 819"/>
                                <a:gd name="T152" fmla="+- 0 5595 4308"/>
                                <a:gd name="T153" fmla="*/ T152 w 1464"/>
                                <a:gd name="T154" fmla="+- 0 708 32"/>
                                <a:gd name="T155" fmla="*/ 708 h 819"/>
                                <a:gd name="T156" fmla="+- 0 5662 4308"/>
                                <a:gd name="T157" fmla="*/ T156 w 1464"/>
                                <a:gd name="T158" fmla="+- 0 657 32"/>
                                <a:gd name="T159" fmla="*/ 657 h 819"/>
                                <a:gd name="T160" fmla="+- 0 5714 4308"/>
                                <a:gd name="T161" fmla="*/ T160 w 1464"/>
                                <a:gd name="T162" fmla="+- 0 601 32"/>
                                <a:gd name="T163" fmla="*/ 601 h 819"/>
                                <a:gd name="T164" fmla="+- 0 5751 4308"/>
                                <a:gd name="T165" fmla="*/ T164 w 1464"/>
                                <a:gd name="T166" fmla="+- 0 540 32"/>
                                <a:gd name="T167" fmla="*/ 540 h 819"/>
                                <a:gd name="T168" fmla="+- 0 5770 4308"/>
                                <a:gd name="T169" fmla="*/ T168 w 1464"/>
                                <a:gd name="T170" fmla="+- 0 475 32"/>
                                <a:gd name="T171" fmla="*/ 475 h 819"/>
                                <a:gd name="T172" fmla="+- 0 5772 4308"/>
                                <a:gd name="T173" fmla="*/ T172 w 1464"/>
                                <a:gd name="T174" fmla="+- 0 442 32"/>
                                <a:gd name="T175" fmla="*/ 442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64" h="819">
                                  <a:moveTo>
                                    <a:pt x="1464" y="410"/>
                                  </a:moveTo>
                                  <a:lnTo>
                                    <a:pt x="1454" y="343"/>
                                  </a:lnTo>
                                  <a:lnTo>
                                    <a:pt x="1427" y="280"/>
                                  </a:lnTo>
                                  <a:lnTo>
                                    <a:pt x="1382" y="221"/>
                                  </a:lnTo>
                                  <a:lnTo>
                                    <a:pt x="1322" y="167"/>
                                  </a:lnTo>
                                  <a:lnTo>
                                    <a:pt x="1249" y="119"/>
                                  </a:lnTo>
                                  <a:lnTo>
                                    <a:pt x="1164" y="78"/>
                                  </a:lnTo>
                                  <a:lnTo>
                                    <a:pt x="1068" y="45"/>
                                  </a:lnTo>
                                  <a:lnTo>
                                    <a:pt x="963" y="20"/>
                                  </a:lnTo>
                                  <a:lnTo>
                                    <a:pt x="850" y="5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672" y="1"/>
                                  </a:lnTo>
                                  <a:lnTo>
                                    <a:pt x="556" y="11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347" y="61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177" y="142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58" y="250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2" y="443"/>
                                  </a:lnTo>
                                  <a:lnTo>
                                    <a:pt x="21" y="508"/>
                                  </a:lnTo>
                                  <a:lnTo>
                                    <a:pt x="58" y="569"/>
                                  </a:lnTo>
                                  <a:lnTo>
                                    <a:pt x="110" y="625"/>
                                  </a:lnTo>
                                  <a:lnTo>
                                    <a:pt x="177" y="676"/>
                                  </a:lnTo>
                                  <a:lnTo>
                                    <a:pt x="256" y="720"/>
                                  </a:lnTo>
                                  <a:lnTo>
                                    <a:pt x="347" y="757"/>
                                  </a:lnTo>
                                  <a:lnTo>
                                    <a:pt x="448" y="786"/>
                                  </a:lnTo>
                                  <a:lnTo>
                                    <a:pt x="556" y="806"/>
                                  </a:lnTo>
                                  <a:lnTo>
                                    <a:pt x="672" y="817"/>
                                  </a:lnTo>
                                  <a:lnTo>
                                    <a:pt x="732" y="818"/>
                                  </a:lnTo>
                                  <a:lnTo>
                                    <a:pt x="792" y="817"/>
                                  </a:lnTo>
                                  <a:lnTo>
                                    <a:pt x="908" y="806"/>
                                  </a:lnTo>
                                  <a:lnTo>
                                    <a:pt x="1016" y="786"/>
                                  </a:lnTo>
                                  <a:lnTo>
                                    <a:pt x="1117" y="757"/>
                                  </a:lnTo>
                                  <a:lnTo>
                                    <a:pt x="1208" y="720"/>
                                  </a:lnTo>
                                  <a:lnTo>
                                    <a:pt x="1287" y="676"/>
                                  </a:lnTo>
                                  <a:lnTo>
                                    <a:pt x="1354" y="625"/>
                                  </a:lnTo>
                                  <a:lnTo>
                                    <a:pt x="1406" y="569"/>
                                  </a:lnTo>
                                  <a:lnTo>
                                    <a:pt x="1443" y="508"/>
                                  </a:lnTo>
                                  <a:lnTo>
                                    <a:pt x="1462" y="443"/>
                                  </a:lnTo>
                                  <a:lnTo>
                                    <a:pt x="1464" y="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5"/>
                        <wpg:cNvGrpSpPr>
                          <a:grpSpLocks/>
                        </wpg:cNvGrpSpPr>
                        <wpg:grpSpPr bwMode="auto">
                          <a:xfrm>
                            <a:off x="5782" y="442"/>
                            <a:ext cx="468" cy="2"/>
                            <a:chOff x="5782" y="442"/>
                            <a:chExt cx="468" cy="2"/>
                          </a:xfrm>
                        </wpg:grpSpPr>
                        <wps:wsp>
                          <wps:cNvPr id="35" name="Freeform 376"/>
                          <wps:cNvSpPr>
                            <a:spLocks/>
                          </wps:cNvSpPr>
                          <wps:spPr bwMode="auto">
                            <a:xfrm>
                              <a:off x="5782" y="442"/>
                              <a:ext cx="468" cy="2"/>
                            </a:xfrm>
                            <a:custGeom>
                              <a:avLst/>
                              <a:gdLst>
                                <a:gd name="T0" fmla="+- 0 5782 5782"/>
                                <a:gd name="T1" fmla="*/ T0 w 468"/>
                                <a:gd name="T2" fmla="+- 0 6250 5782"/>
                                <a:gd name="T3" fmla="*/ T2 w 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">
                                  <a:moveTo>
                                    <a:pt x="0" y="0"/>
                                  </a:moveTo>
                                  <a:lnTo>
                                    <a:pt x="468" y="0"/>
                                  </a:lnTo>
                                </a:path>
                              </a:pathLst>
                            </a:custGeom>
                            <a:noFill/>
                            <a:ln w="13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73"/>
                        <wpg:cNvGrpSpPr>
                          <a:grpSpLocks/>
                        </wpg:cNvGrpSpPr>
                        <wpg:grpSpPr bwMode="auto">
                          <a:xfrm>
                            <a:off x="6053" y="322"/>
                            <a:ext cx="303" cy="236"/>
                            <a:chOff x="6053" y="322"/>
                            <a:chExt cx="303" cy="236"/>
                          </a:xfrm>
                        </wpg:grpSpPr>
                        <wps:wsp>
                          <wps:cNvPr id="37" name="Freeform 374"/>
                          <wps:cNvSpPr>
                            <a:spLocks/>
                          </wps:cNvSpPr>
                          <wps:spPr bwMode="auto">
                            <a:xfrm>
                              <a:off x="6053" y="322"/>
                              <a:ext cx="303" cy="236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303"/>
                                <a:gd name="T2" fmla="+- 0 322 322"/>
                                <a:gd name="T3" fmla="*/ 322 h 236"/>
                                <a:gd name="T4" fmla="+- 0 6197 6053"/>
                                <a:gd name="T5" fmla="*/ T4 w 303"/>
                                <a:gd name="T6" fmla="+- 0 442 322"/>
                                <a:gd name="T7" fmla="*/ 442 h 236"/>
                                <a:gd name="T8" fmla="+- 0 6053 6053"/>
                                <a:gd name="T9" fmla="*/ T8 w 303"/>
                                <a:gd name="T10" fmla="+- 0 557 322"/>
                                <a:gd name="T11" fmla="*/ 557 h 236"/>
                                <a:gd name="T12" fmla="+- 0 6355 6053"/>
                                <a:gd name="T13" fmla="*/ T12 w 303"/>
                                <a:gd name="T14" fmla="+- 0 442 322"/>
                                <a:gd name="T15" fmla="*/ 442 h 236"/>
                                <a:gd name="T16" fmla="+- 0 6053 6053"/>
                                <a:gd name="T17" fmla="*/ T16 w 303"/>
                                <a:gd name="T18" fmla="+- 0 322 322"/>
                                <a:gd name="T19" fmla="*/ 32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36">
                                  <a:moveTo>
                                    <a:pt x="0" y="0"/>
                                  </a:moveTo>
                                  <a:lnTo>
                                    <a:pt x="144" y="120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302" y="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71"/>
                        <wpg:cNvGrpSpPr>
                          <a:grpSpLocks/>
                        </wpg:cNvGrpSpPr>
                        <wpg:grpSpPr bwMode="auto">
                          <a:xfrm>
                            <a:off x="6053" y="322"/>
                            <a:ext cx="303" cy="236"/>
                            <a:chOff x="6053" y="322"/>
                            <a:chExt cx="303" cy="236"/>
                          </a:xfrm>
                        </wpg:grpSpPr>
                        <wps:wsp>
                          <wps:cNvPr id="39" name="Freeform 372"/>
                          <wps:cNvSpPr>
                            <a:spLocks/>
                          </wps:cNvSpPr>
                          <wps:spPr bwMode="auto">
                            <a:xfrm>
                              <a:off x="6053" y="322"/>
                              <a:ext cx="303" cy="236"/>
                            </a:xfrm>
                            <a:custGeom>
                              <a:avLst/>
                              <a:gdLst>
                                <a:gd name="T0" fmla="+- 0 6355 6053"/>
                                <a:gd name="T1" fmla="*/ T0 w 303"/>
                                <a:gd name="T2" fmla="+- 0 442 322"/>
                                <a:gd name="T3" fmla="*/ 442 h 236"/>
                                <a:gd name="T4" fmla="+- 0 6053 6053"/>
                                <a:gd name="T5" fmla="*/ T4 w 303"/>
                                <a:gd name="T6" fmla="+- 0 557 322"/>
                                <a:gd name="T7" fmla="*/ 557 h 236"/>
                                <a:gd name="T8" fmla="+- 0 6197 6053"/>
                                <a:gd name="T9" fmla="*/ T8 w 303"/>
                                <a:gd name="T10" fmla="+- 0 442 322"/>
                                <a:gd name="T11" fmla="*/ 442 h 236"/>
                                <a:gd name="T12" fmla="+- 0 6053 6053"/>
                                <a:gd name="T13" fmla="*/ T12 w 303"/>
                                <a:gd name="T14" fmla="+- 0 322 322"/>
                                <a:gd name="T15" fmla="*/ 322 h 236"/>
                                <a:gd name="T16" fmla="+- 0 6355 6053"/>
                                <a:gd name="T17" fmla="*/ T16 w 303"/>
                                <a:gd name="T18" fmla="+- 0 442 322"/>
                                <a:gd name="T19" fmla="*/ 44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" h="236">
                                  <a:moveTo>
                                    <a:pt x="302" y="12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144" y="1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69"/>
                        <wpg:cNvGrpSpPr>
                          <a:grpSpLocks/>
                        </wpg:cNvGrpSpPr>
                        <wpg:grpSpPr bwMode="auto">
                          <a:xfrm>
                            <a:off x="7838" y="442"/>
                            <a:ext cx="526" cy="3"/>
                            <a:chOff x="7838" y="442"/>
                            <a:chExt cx="526" cy="3"/>
                          </a:xfrm>
                        </wpg:grpSpPr>
                        <wps:wsp>
                          <wps:cNvPr id="41" name="Freeform 370"/>
                          <wps:cNvSpPr>
                            <a:spLocks/>
                          </wps:cNvSpPr>
                          <wps:spPr bwMode="auto">
                            <a:xfrm>
                              <a:off x="7838" y="442"/>
                              <a:ext cx="526" cy="3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526"/>
                                <a:gd name="T2" fmla="+- 0 444 442"/>
                                <a:gd name="T3" fmla="*/ 444 h 3"/>
                                <a:gd name="T4" fmla="+- 0 8364 7838"/>
                                <a:gd name="T5" fmla="*/ T4 w 526"/>
                                <a:gd name="T6" fmla="+- 0 442 442"/>
                                <a:gd name="T7" fmla="*/ 4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6" h="3">
                                  <a:moveTo>
                                    <a:pt x="0" y="2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13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67"/>
                        <wpg:cNvGrpSpPr>
                          <a:grpSpLocks/>
                        </wpg:cNvGrpSpPr>
                        <wpg:grpSpPr bwMode="auto">
                          <a:xfrm>
                            <a:off x="8169" y="327"/>
                            <a:ext cx="305" cy="233"/>
                            <a:chOff x="8169" y="327"/>
                            <a:chExt cx="305" cy="233"/>
                          </a:xfrm>
                        </wpg:grpSpPr>
                        <wps:wsp>
                          <wps:cNvPr id="43" name="Freeform 368"/>
                          <wps:cNvSpPr>
                            <a:spLocks/>
                          </wps:cNvSpPr>
                          <wps:spPr bwMode="auto">
                            <a:xfrm>
                              <a:off x="8169" y="327"/>
                              <a:ext cx="305" cy="233"/>
                            </a:xfrm>
                            <a:custGeom>
                              <a:avLst/>
                              <a:gdLst>
                                <a:gd name="T0" fmla="+- 0 8169 8169"/>
                                <a:gd name="T1" fmla="*/ T0 w 305"/>
                                <a:gd name="T2" fmla="+- 0 327 327"/>
                                <a:gd name="T3" fmla="*/ 327 h 233"/>
                                <a:gd name="T4" fmla="+- 0 8318 8169"/>
                                <a:gd name="T5" fmla="*/ T4 w 305"/>
                                <a:gd name="T6" fmla="+- 0 442 327"/>
                                <a:gd name="T7" fmla="*/ 442 h 233"/>
                                <a:gd name="T8" fmla="+- 0 8174 8169"/>
                                <a:gd name="T9" fmla="*/ T8 w 305"/>
                                <a:gd name="T10" fmla="+- 0 560 327"/>
                                <a:gd name="T11" fmla="*/ 560 h 233"/>
                                <a:gd name="T12" fmla="+- 0 8474 8169"/>
                                <a:gd name="T13" fmla="*/ T12 w 305"/>
                                <a:gd name="T14" fmla="+- 0 442 327"/>
                                <a:gd name="T15" fmla="*/ 442 h 233"/>
                                <a:gd name="T16" fmla="+- 0 8169 8169"/>
                                <a:gd name="T17" fmla="*/ T16 w 305"/>
                                <a:gd name="T18" fmla="+- 0 327 327"/>
                                <a:gd name="T19" fmla="*/ 32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233">
                                  <a:moveTo>
                                    <a:pt x="0" y="0"/>
                                  </a:moveTo>
                                  <a:lnTo>
                                    <a:pt x="149" y="11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305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5"/>
                        <wpg:cNvGrpSpPr>
                          <a:grpSpLocks/>
                        </wpg:cNvGrpSpPr>
                        <wpg:grpSpPr bwMode="auto">
                          <a:xfrm>
                            <a:off x="8169" y="327"/>
                            <a:ext cx="305" cy="233"/>
                            <a:chOff x="8169" y="327"/>
                            <a:chExt cx="305" cy="233"/>
                          </a:xfrm>
                        </wpg:grpSpPr>
                        <wps:wsp>
                          <wps:cNvPr id="45" name="Freeform 366"/>
                          <wps:cNvSpPr>
                            <a:spLocks/>
                          </wps:cNvSpPr>
                          <wps:spPr bwMode="auto">
                            <a:xfrm>
                              <a:off x="8169" y="327"/>
                              <a:ext cx="305" cy="233"/>
                            </a:xfrm>
                            <a:custGeom>
                              <a:avLst/>
                              <a:gdLst>
                                <a:gd name="T0" fmla="+- 0 8474 8169"/>
                                <a:gd name="T1" fmla="*/ T0 w 305"/>
                                <a:gd name="T2" fmla="+- 0 442 327"/>
                                <a:gd name="T3" fmla="*/ 442 h 233"/>
                                <a:gd name="T4" fmla="+- 0 8174 8169"/>
                                <a:gd name="T5" fmla="*/ T4 w 305"/>
                                <a:gd name="T6" fmla="+- 0 560 327"/>
                                <a:gd name="T7" fmla="*/ 560 h 233"/>
                                <a:gd name="T8" fmla="+- 0 8318 8169"/>
                                <a:gd name="T9" fmla="*/ T8 w 305"/>
                                <a:gd name="T10" fmla="+- 0 442 327"/>
                                <a:gd name="T11" fmla="*/ 442 h 233"/>
                                <a:gd name="T12" fmla="+- 0 8169 8169"/>
                                <a:gd name="T13" fmla="*/ T12 w 305"/>
                                <a:gd name="T14" fmla="+- 0 327 327"/>
                                <a:gd name="T15" fmla="*/ 327 h 233"/>
                                <a:gd name="T16" fmla="+- 0 8474 8169"/>
                                <a:gd name="T17" fmla="*/ T16 w 305"/>
                                <a:gd name="T18" fmla="+- 0 442 327"/>
                                <a:gd name="T19" fmla="*/ 44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233">
                                  <a:moveTo>
                                    <a:pt x="305" y="115"/>
                                  </a:moveTo>
                                  <a:lnTo>
                                    <a:pt x="5" y="233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5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63"/>
                        <wpg:cNvGrpSpPr>
                          <a:grpSpLocks/>
                        </wpg:cNvGrpSpPr>
                        <wpg:grpSpPr bwMode="auto">
                          <a:xfrm>
                            <a:off x="6365" y="32"/>
                            <a:ext cx="1467" cy="819"/>
                            <a:chOff x="6365" y="32"/>
                            <a:chExt cx="1467" cy="819"/>
                          </a:xfrm>
                        </wpg:grpSpPr>
                        <wps:wsp>
                          <wps:cNvPr id="47" name="Freeform 364"/>
                          <wps:cNvSpPr>
                            <a:spLocks/>
                          </wps:cNvSpPr>
                          <wps:spPr bwMode="auto">
                            <a:xfrm>
                              <a:off x="6365" y="32"/>
                              <a:ext cx="1467" cy="819"/>
                            </a:xfrm>
                            <a:custGeom>
                              <a:avLst/>
                              <a:gdLst>
                                <a:gd name="T0" fmla="+- 0 7831 6365"/>
                                <a:gd name="T1" fmla="*/ T0 w 1467"/>
                                <a:gd name="T2" fmla="+- 0 442 32"/>
                                <a:gd name="T3" fmla="*/ 442 h 819"/>
                                <a:gd name="T4" fmla="+- 0 7821 6365"/>
                                <a:gd name="T5" fmla="*/ T4 w 1467"/>
                                <a:gd name="T6" fmla="+- 0 375 32"/>
                                <a:gd name="T7" fmla="*/ 375 h 819"/>
                                <a:gd name="T8" fmla="+- 0 7794 6365"/>
                                <a:gd name="T9" fmla="*/ T8 w 1467"/>
                                <a:gd name="T10" fmla="+- 0 312 32"/>
                                <a:gd name="T11" fmla="*/ 312 h 819"/>
                                <a:gd name="T12" fmla="+- 0 7749 6365"/>
                                <a:gd name="T13" fmla="*/ T12 w 1467"/>
                                <a:gd name="T14" fmla="+- 0 253 32"/>
                                <a:gd name="T15" fmla="*/ 253 h 819"/>
                                <a:gd name="T16" fmla="+- 0 7689 6365"/>
                                <a:gd name="T17" fmla="*/ T16 w 1467"/>
                                <a:gd name="T18" fmla="+- 0 199 32"/>
                                <a:gd name="T19" fmla="*/ 199 h 819"/>
                                <a:gd name="T20" fmla="+- 0 7616 6365"/>
                                <a:gd name="T21" fmla="*/ T20 w 1467"/>
                                <a:gd name="T22" fmla="+- 0 151 32"/>
                                <a:gd name="T23" fmla="*/ 151 h 819"/>
                                <a:gd name="T24" fmla="+- 0 7531 6365"/>
                                <a:gd name="T25" fmla="*/ T24 w 1467"/>
                                <a:gd name="T26" fmla="+- 0 110 32"/>
                                <a:gd name="T27" fmla="*/ 110 h 819"/>
                                <a:gd name="T28" fmla="+- 0 7435 6365"/>
                                <a:gd name="T29" fmla="*/ T28 w 1467"/>
                                <a:gd name="T30" fmla="+- 0 77 32"/>
                                <a:gd name="T31" fmla="*/ 77 h 819"/>
                                <a:gd name="T32" fmla="+- 0 7330 6365"/>
                                <a:gd name="T33" fmla="*/ T32 w 1467"/>
                                <a:gd name="T34" fmla="+- 0 52 32"/>
                                <a:gd name="T35" fmla="*/ 52 h 819"/>
                                <a:gd name="T36" fmla="+- 0 7218 6365"/>
                                <a:gd name="T37" fmla="*/ T36 w 1467"/>
                                <a:gd name="T38" fmla="+- 0 37 32"/>
                                <a:gd name="T39" fmla="*/ 37 h 819"/>
                                <a:gd name="T40" fmla="+- 0 7099 6365"/>
                                <a:gd name="T41" fmla="*/ T40 w 1467"/>
                                <a:gd name="T42" fmla="+- 0 32 32"/>
                                <a:gd name="T43" fmla="*/ 32 h 819"/>
                                <a:gd name="T44" fmla="+- 0 7039 6365"/>
                                <a:gd name="T45" fmla="*/ T44 w 1467"/>
                                <a:gd name="T46" fmla="+- 0 33 32"/>
                                <a:gd name="T47" fmla="*/ 33 h 819"/>
                                <a:gd name="T48" fmla="+- 0 6923 6365"/>
                                <a:gd name="T49" fmla="*/ T48 w 1467"/>
                                <a:gd name="T50" fmla="+- 0 43 32"/>
                                <a:gd name="T51" fmla="*/ 43 h 819"/>
                                <a:gd name="T52" fmla="+- 0 6813 6365"/>
                                <a:gd name="T53" fmla="*/ T52 w 1467"/>
                                <a:gd name="T54" fmla="+- 0 64 32"/>
                                <a:gd name="T55" fmla="*/ 64 h 819"/>
                                <a:gd name="T56" fmla="+- 0 6712 6365"/>
                                <a:gd name="T57" fmla="*/ T56 w 1467"/>
                                <a:gd name="T58" fmla="+- 0 93 32"/>
                                <a:gd name="T59" fmla="*/ 93 h 819"/>
                                <a:gd name="T60" fmla="+- 0 6621 6365"/>
                                <a:gd name="T61" fmla="*/ T60 w 1467"/>
                                <a:gd name="T62" fmla="+- 0 130 32"/>
                                <a:gd name="T63" fmla="*/ 130 h 819"/>
                                <a:gd name="T64" fmla="+- 0 6541 6365"/>
                                <a:gd name="T65" fmla="*/ T64 w 1467"/>
                                <a:gd name="T66" fmla="+- 0 174 32"/>
                                <a:gd name="T67" fmla="*/ 174 h 819"/>
                                <a:gd name="T68" fmla="+- 0 6475 6365"/>
                                <a:gd name="T69" fmla="*/ T68 w 1467"/>
                                <a:gd name="T70" fmla="+- 0 225 32"/>
                                <a:gd name="T71" fmla="*/ 225 h 819"/>
                                <a:gd name="T72" fmla="+- 0 6422 6365"/>
                                <a:gd name="T73" fmla="*/ T72 w 1467"/>
                                <a:gd name="T74" fmla="+- 0 282 32"/>
                                <a:gd name="T75" fmla="*/ 282 h 819"/>
                                <a:gd name="T76" fmla="+- 0 6386 6365"/>
                                <a:gd name="T77" fmla="*/ T76 w 1467"/>
                                <a:gd name="T78" fmla="+- 0 343 32"/>
                                <a:gd name="T79" fmla="*/ 343 h 819"/>
                                <a:gd name="T80" fmla="+- 0 6367 6365"/>
                                <a:gd name="T81" fmla="*/ T80 w 1467"/>
                                <a:gd name="T82" fmla="+- 0 408 32"/>
                                <a:gd name="T83" fmla="*/ 408 h 819"/>
                                <a:gd name="T84" fmla="+- 0 6365 6365"/>
                                <a:gd name="T85" fmla="*/ T84 w 1467"/>
                                <a:gd name="T86" fmla="+- 0 442 32"/>
                                <a:gd name="T87" fmla="*/ 442 h 819"/>
                                <a:gd name="T88" fmla="+- 0 6367 6365"/>
                                <a:gd name="T89" fmla="*/ T88 w 1467"/>
                                <a:gd name="T90" fmla="+- 0 475 32"/>
                                <a:gd name="T91" fmla="*/ 475 h 819"/>
                                <a:gd name="T92" fmla="+- 0 6386 6365"/>
                                <a:gd name="T93" fmla="*/ T92 w 1467"/>
                                <a:gd name="T94" fmla="+- 0 540 32"/>
                                <a:gd name="T95" fmla="*/ 540 h 819"/>
                                <a:gd name="T96" fmla="+- 0 6422 6365"/>
                                <a:gd name="T97" fmla="*/ T96 w 1467"/>
                                <a:gd name="T98" fmla="+- 0 601 32"/>
                                <a:gd name="T99" fmla="*/ 601 h 819"/>
                                <a:gd name="T100" fmla="+- 0 6475 6365"/>
                                <a:gd name="T101" fmla="*/ T100 w 1467"/>
                                <a:gd name="T102" fmla="+- 0 657 32"/>
                                <a:gd name="T103" fmla="*/ 657 h 819"/>
                                <a:gd name="T104" fmla="+- 0 6541 6365"/>
                                <a:gd name="T105" fmla="*/ T104 w 1467"/>
                                <a:gd name="T106" fmla="+- 0 708 32"/>
                                <a:gd name="T107" fmla="*/ 708 h 819"/>
                                <a:gd name="T108" fmla="+- 0 6621 6365"/>
                                <a:gd name="T109" fmla="*/ T108 w 1467"/>
                                <a:gd name="T110" fmla="+- 0 752 32"/>
                                <a:gd name="T111" fmla="*/ 752 h 819"/>
                                <a:gd name="T112" fmla="+- 0 6712 6365"/>
                                <a:gd name="T113" fmla="*/ T112 w 1467"/>
                                <a:gd name="T114" fmla="+- 0 789 32"/>
                                <a:gd name="T115" fmla="*/ 789 h 819"/>
                                <a:gd name="T116" fmla="+- 0 6813 6365"/>
                                <a:gd name="T117" fmla="*/ T116 w 1467"/>
                                <a:gd name="T118" fmla="+- 0 818 32"/>
                                <a:gd name="T119" fmla="*/ 818 h 819"/>
                                <a:gd name="T120" fmla="+- 0 6923 6365"/>
                                <a:gd name="T121" fmla="*/ T120 w 1467"/>
                                <a:gd name="T122" fmla="+- 0 838 32"/>
                                <a:gd name="T123" fmla="*/ 838 h 819"/>
                                <a:gd name="T124" fmla="+- 0 7039 6365"/>
                                <a:gd name="T125" fmla="*/ T124 w 1467"/>
                                <a:gd name="T126" fmla="+- 0 849 32"/>
                                <a:gd name="T127" fmla="*/ 849 h 819"/>
                                <a:gd name="T128" fmla="+- 0 7099 6365"/>
                                <a:gd name="T129" fmla="*/ T128 w 1467"/>
                                <a:gd name="T130" fmla="+- 0 850 32"/>
                                <a:gd name="T131" fmla="*/ 850 h 819"/>
                                <a:gd name="T132" fmla="+- 0 7159 6365"/>
                                <a:gd name="T133" fmla="*/ T132 w 1467"/>
                                <a:gd name="T134" fmla="+- 0 849 32"/>
                                <a:gd name="T135" fmla="*/ 849 h 819"/>
                                <a:gd name="T136" fmla="+- 0 7275 6365"/>
                                <a:gd name="T137" fmla="*/ T136 w 1467"/>
                                <a:gd name="T138" fmla="+- 0 838 32"/>
                                <a:gd name="T139" fmla="*/ 838 h 819"/>
                                <a:gd name="T140" fmla="+- 0 7383 6365"/>
                                <a:gd name="T141" fmla="*/ T140 w 1467"/>
                                <a:gd name="T142" fmla="+- 0 818 32"/>
                                <a:gd name="T143" fmla="*/ 818 h 819"/>
                                <a:gd name="T144" fmla="+- 0 7484 6365"/>
                                <a:gd name="T145" fmla="*/ T144 w 1467"/>
                                <a:gd name="T146" fmla="+- 0 789 32"/>
                                <a:gd name="T147" fmla="*/ 789 h 819"/>
                                <a:gd name="T148" fmla="+- 0 7575 6365"/>
                                <a:gd name="T149" fmla="*/ T148 w 1467"/>
                                <a:gd name="T150" fmla="+- 0 752 32"/>
                                <a:gd name="T151" fmla="*/ 752 h 819"/>
                                <a:gd name="T152" fmla="+- 0 7654 6365"/>
                                <a:gd name="T153" fmla="*/ T152 w 1467"/>
                                <a:gd name="T154" fmla="+- 0 708 32"/>
                                <a:gd name="T155" fmla="*/ 708 h 819"/>
                                <a:gd name="T156" fmla="+- 0 7721 6365"/>
                                <a:gd name="T157" fmla="*/ T156 w 1467"/>
                                <a:gd name="T158" fmla="+- 0 657 32"/>
                                <a:gd name="T159" fmla="*/ 657 h 819"/>
                                <a:gd name="T160" fmla="+- 0 7773 6365"/>
                                <a:gd name="T161" fmla="*/ T160 w 1467"/>
                                <a:gd name="T162" fmla="+- 0 601 32"/>
                                <a:gd name="T163" fmla="*/ 601 h 819"/>
                                <a:gd name="T164" fmla="+- 0 7810 6365"/>
                                <a:gd name="T165" fmla="*/ T164 w 1467"/>
                                <a:gd name="T166" fmla="+- 0 540 32"/>
                                <a:gd name="T167" fmla="*/ 540 h 819"/>
                                <a:gd name="T168" fmla="+- 0 7829 6365"/>
                                <a:gd name="T169" fmla="*/ T168 w 1467"/>
                                <a:gd name="T170" fmla="+- 0 475 32"/>
                                <a:gd name="T171" fmla="*/ 475 h 819"/>
                                <a:gd name="T172" fmla="+- 0 7831 6365"/>
                                <a:gd name="T173" fmla="*/ T172 w 1467"/>
                                <a:gd name="T174" fmla="+- 0 442 32"/>
                                <a:gd name="T175" fmla="*/ 442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467" h="819">
                                  <a:moveTo>
                                    <a:pt x="1466" y="410"/>
                                  </a:moveTo>
                                  <a:lnTo>
                                    <a:pt x="1456" y="343"/>
                                  </a:lnTo>
                                  <a:lnTo>
                                    <a:pt x="1429" y="280"/>
                                  </a:lnTo>
                                  <a:lnTo>
                                    <a:pt x="1384" y="221"/>
                                  </a:lnTo>
                                  <a:lnTo>
                                    <a:pt x="1324" y="167"/>
                                  </a:lnTo>
                                  <a:lnTo>
                                    <a:pt x="1251" y="119"/>
                                  </a:lnTo>
                                  <a:lnTo>
                                    <a:pt x="1166" y="78"/>
                                  </a:lnTo>
                                  <a:lnTo>
                                    <a:pt x="1070" y="45"/>
                                  </a:lnTo>
                                  <a:lnTo>
                                    <a:pt x="965" y="20"/>
                                  </a:lnTo>
                                  <a:lnTo>
                                    <a:pt x="853" y="5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674" y="1"/>
                                  </a:lnTo>
                                  <a:lnTo>
                                    <a:pt x="558" y="11"/>
                                  </a:lnTo>
                                  <a:lnTo>
                                    <a:pt x="448" y="32"/>
                                  </a:lnTo>
                                  <a:lnTo>
                                    <a:pt x="347" y="61"/>
                                  </a:lnTo>
                                  <a:lnTo>
                                    <a:pt x="256" y="98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57" y="250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2" y="443"/>
                                  </a:lnTo>
                                  <a:lnTo>
                                    <a:pt x="21" y="508"/>
                                  </a:lnTo>
                                  <a:lnTo>
                                    <a:pt x="57" y="569"/>
                                  </a:lnTo>
                                  <a:lnTo>
                                    <a:pt x="110" y="625"/>
                                  </a:lnTo>
                                  <a:lnTo>
                                    <a:pt x="176" y="676"/>
                                  </a:lnTo>
                                  <a:lnTo>
                                    <a:pt x="256" y="720"/>
                                  </a:lnTo>
                                  <a:lnTo>
                                    <a:pt x="347" y="757"/>
                                  </a:lnTo>
                                  <a:lnTo>
                                    <a:pt x="448" y="786"/>
                                  </a:lnTo>
                                  <a:lnTo>
                                    <a:pt x="558" y="806"/>
                                  </a:lnTo>
                                  <a:lnTo>
                                    <a:pt x="674" y="817"/>
                                  </a:lnTo>
                                  <a:lnTo>
                                    <a:pt x="734" y="818"/>
                                  </a:lnTo>
                                  <a:lnTo>
                                    <a:pt x="794" y="817"/>
                                  </a:lnTo>
                                  <a:lnTo>
                                    <a:pt x="910" y="806"/>
                                  </a:lnTo>
                                  <a:lnTo>
                                    <a:pt x="1018" y="786"/>
                                  </a:lnTo>
                                  <a:lnTo>
                                    <a:pt x="1119" y="757"/>
                                  </a:lnTo>
                                  <a:lnTo>
                                    <a:pt x="1210" y="720"/>
                                  </a:lnTo>
                                  <a:lnTo>
                                    <a:pt x="1289" y="676"/>
                                  </a:lnTo>
                                  <a:lnTo>
                                    <a:pt x="1356" y="625"/>
                                  </a:lnTo>
                                  <a:lnTo>
                                    <a:pt x="1408" y="569"/>
                                  </a:lnTo>
                                  <a:lnTo>
                                    <a:pt x="1445" y="508"/>
                                  </a:lnTo>
                                  <a:lnTo>
                                    <a:pt x="1464" y="443"/>
                                  </a:lnTo>
                                  <a:lnTo>
                                    <a:pt x="1466" y="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61"/>
                        <wpg:cNvGrpSpPr>
                          <a:grpSpLocks/>
                        </wpg:cNvGrpSpPr>
                        <wpg:grpSpPr bwMode="auto">
                          <a:xfrm>
                            <a:off x="8481" y="63"/>
                            <a:ext cx="1304" cy="759"/>
                            <a:chOff x="8481" y="63"/>
                            <a:chExt cx="1304" cy="759"/>
                          </a:xfrm>
                        </wpg:grpSpPr>
                        <wps:wsp>
                          <wps:cNvPr id="49" name="Freeform 362"/>
                          <wps:cNvSpPr>
                            <a:spLocks/>
                          </wps:cNvSpPr>
                          <wps:spPr bwMode="auto">
                            <a:xfrm>
                              <a:off x="8481" y="63"/>
                              <a:ext cx="1304" cy="759"/>
                            </a:xfrm>
                            <a:custGeom>
                              <a:avLst/>
                              <a:gdLst>
                                <a:gd name="T0" fmla="+- 0 9784 8481"/>
                                <a:gd name="T1" fmla="*/ T0 w 1304"/>
                                <a:gd name="T2" fmla="+- 0 442 63"/>
                                <a:gd name="T3" fmla="*/ 442 h 759"/>
                                <a:gd name="T4" fmla="+- 0 9776 8481"/>
                                <a:gd name="T5" fmla="*/ T4 w 1304"/>
                                <a:gd name="T6" fmla="+- 0 381 63"/>
                                <a:gd name="T7" fmla="*/ 381 h 759"/>
                                <a:gd name="T8" fmla="+- 0 9751 8481"/>
                                <a:gd name="T9" fmla="*/ T8 w 1304"/>
                                <a:gd name="T10" fmla="+- 0 322 63"/>
                                <a:gd name="T11" fmla="*/ 322 h 759"/>
                                <a:gd name="T12" fmla="+- 0 9712 8481"/>
                                <a:gd name="T13" fmla="*/ T12 w 1304"/>
                                <a:gd name="T14" fmla="+- 0 268 63"/>
                                <a:gd name="T15" fmla="*/ 268 h 759"/>
                                <a:gd name="T16" fmla="+- 0 9658 8481"/>
                                <a:gd name="T17" fmla="*/ T16 w 1304"/>
                                <a:gd name="T18" fmla="+- 0 218 63"/>
                                <a:gd name="T19" fmla="*/ 218 h 759"/>
                                <a:gd name="T20" fmla="+- 0 9593 8481"/>
                                <a:gd name="T21" fmla="*/ T20 w 1304"/>
                                <a:gd name="T22" fmla="+- 0 174 63"/>
                                <a:gd name="T23" fmla="*/ 174 h 759"/>
                                <a:gd name="T24" fmla="+- 0 9517 8481"/>
                                <a:gd name="T25" fmla="*/ T24 w 1304"/>
                                <a:gd name="T26" fmla="+- 0 136 63"/>
                                <a:gd name="T27" fmla="*/ 136 h 759"/>
                                <a:gd name="T28" fmla="+- 0 9432 8481"/>
                                <a:gd name="T29" fmla="*/ T28 w 1304"/>
                                <a:gd name="T30" fmla="+- 0 105 63"/>
                                <a:gd name="T31" fmla="*/ 105 h 759"/>
                                <a:gd name="T32" fmla="+- 0 9339 8481"/>
                                <a:gd name="T33" fmla="*/ T32 w 1304"/>
                                <a:gd name="T34" fmla="+- 0 82 63"/>
                                <a:gd name="T35" fmla="*/ 82 h 759"/>
                                <a:gd name="T36" fmla="+- 0 9239 8481"/>
                                <a:gd name="T37" fmla="*/ T36 w 1304"/>
                                <a:gd name="T38" fmla="+- 0 68 63"/>
                                <a:gd name="T39" fmla="*/ 68 h 759"/>
                                <a:gd name="T40" fmla="+- 0 9134 8481"/>
                                <a:gd name="T41" fmla="*/ T40 w 1304"/>
                                <a:gd name="T42" fmla="+- 0 63 63"/>
                                <a:gd name="T43" fmla="*/ 63 h 759"/>
                                <a:gd name="T44" fmla="+- 0 9081 8481"/>
                                <a:gd name="T45" fmla="*/ T44 w 1304"/>
                                <a:gd name="T46" fmla="+- 0 64 63"/>
                                <a:gd name="T47" fmla="*/ 64 h 759"/>
                                <a:gd name="T48" fmla="+- 0 8977 8481"/>
                                <a:gd name="T49" fmla="*/ T48 w 1304"/>
                                <a:gd name="T50" fmla="+- 0 74 63"/>
                                <a:gd name="T51" fmla="*/ 74 h 759"/>
                                <a:gd name="T52" fmla="+- 0 8880 8481"/>
                                <a:gd name="T53" fmla="*/ T52 w 1304"/>
                                <a:gd name="T54" fmla="+- 0 93 63"/>
                                <a:gd name="T55" fmla="*/ 93 h 759"/>
                                <a:gd name="T56" fmla="+- 0 8790 8481"/>
                                <a:gd name="T57" fmla="*/ T56 w 1304"/>
                                <a:gd name="T58" fmla="+- 0 120 63"/>
                                <a:gd name="T59" fmla="*/ 120 h 759"/>
                                <a:gd name="T60" fmla="+- 0 8709 8481"/>
                                <a:gd name="T61" fmla="*/ T60 w 1304"/>
                                <a:gd name="T62" fmla="+- 0 154 63"/>
                                <a:gd name="T63" fmla="*/ 154 h 759"/>
                                <a:gd name="T64" fmla="+- 0 8639 8481"/>
                                <a:gd name="T65" fmla="*/ T64 w 1304"/>
                                <a:gd name="T66" fmla="+- 0 195 63"/>
                                <a:gd name="T67" fmla="*/ 195 h 759"/>
                                <a:gd name="T68" fmla="+- 0 8579 8481"/>
                                <a:gd name="T69" fmla="*/ T68 w 1304"/>
                                <a:gd name="T70" fmla="+- 0 243 63"/>
                                <a:gd name="T71" fmla="*/ 243 h 759"/>
                                <a:gd name="T72" fmla="+- 0 8533 8481"/>
                                <a:gd name="T73" fmla="*/ T72 w 1304"/>
                                <a:gd name="T74" fmla="+- 0 295 63"/>
                                <a:gd name="T75" fmla="*/ 295 h 759"/>
                                <a:gd name="T76" fmla="+- 0 8500 8481"/>
                                <a:gd name="T77" fmla="*/ T76 w 1304"/>
                                <a:gd name="T78" fmla="+- 0 351 63"/>
                                <a:gd name="T79" fmla="*/ 351 h 759"/>
                                <a:gd name="T80" fmla="+- 0 8483 8481"/>
                                <a:gd name="T81" fmla="*/ T80 w 1304"/>
                                <a:gd name="T82" fmla="+- 0 411 63"/>
                                <a:gd name="T83" fmla="*/ 411 h 759"/>
                                <a:gd name="T84" fmla="+- 0 8481 8481"/>
                                <a:gd name="T85" fmla="*/ T84 w 1304"/>
                                <a:gd name="T86" fmla="+- 0 442 63"/>
                                <a:gd name="T87" fmla="*/ 442 h 759"/>
                                <a:gd name="T88" fmla="+- 0 8483 8481"/>
                                <a:gd name="T89" fmla="*/ T88 w 1304"/>
                                <a:gd name="T90" fmla="+- 0 473 63"/>
                                <a:gd name="T91" fmla="*/ 473 h 759"/>
                                <a:gd name="T92" fmla="+- 0 8500 8481"/>
                                <a:gd name="T93" fmla="*/ T92 w 1304"/>
                                <a:gd name="T94" fmla="+- 0 533 63"/>
                                <a:gd name="T95" fmla="*/ 533 h 759"/>
                                <a:gd name="T96" fmla="+- 0 8533 8481"/>
                                <a:gd name="T97" fmla="*/ T96 w 1304"/>
                                <a:gd name="T98" fmla="+- 0 589 63"/>
                                <a:gd name="T99" fmla="*/ 589 h 759"/>
                                <a:gd name="T100" fmla="+- 0 8579 8481"/>
                                <a:gd name="T101" fmla="*/ T100 w 1304"/>
                                <a:gd name="T102" fmla="+- 0 641 63"/>
                                <a:gd name="T103" fmla="*/ 641 h 759"/>
                                <a:gd name="T104" fmla="+- 0 8639 8481"/>
                                <a:gd name="T105" fmla="*/ T104 w 1304"/>
                                <a:gd name="T106" fmla="+- 0 688 63"/>
                                <a:gd name="T107" fmla="*/ 688 h 759"/>
                                <a:gd name="T108" fmla="+- 0 8709 8481"/>
                                <a:gd name="T109" fmla="*/ T108 w 1304"/>
                                <a:gd name="T110" fmla="+- 0 730 63"/>
                                <a:gd name="T111" fmla="*/ 730 h 759"/>
                                <a:gd name="T112" fmla="+- 0 8790 8481"/>
                                <a:gd name="T113" fmla="*/ T112 w 1304"/>
                                <a:gd name="T114" fmla="+- 0 764 63"/>
                                <a:gd name="T115" fmla="*/ 764 h 759"/>
                                <a:gd name="T116" fmla="+- 0 8880 8481"/>
                                <a:gd name="T117" fmla="*/ T116 w 1304"/>
                                <a:gd name="T118" fmla="+- 0 791 63"/>
                                <a:gd name="T119" fmla="*/ 791 h 759"/>
                                <a:gd name="T120" fmla="+- 0 8977 8481"/>
                                <a:gd name="T121" fmla="*/ T120 w 1304"/>
                                <a:gd name="T122" fmla="+- 0 810 63"/>
                                <a:gd name="T123" fmla="*/ 810 h 759"/>
                                <a:gd name="T124" fmla="+- 0 9081 8481"/>
                                <a:gd name="T125" fmla="*/ T124 w 1304"/>
                                <a:gd name="T126" fmla="+- 0 820 63"/>
                                <a:gd name="T127" fmla="*/ 820 h 759"/>
                                <a:gd name="T128" fmla="+- 0 9134 8481"/>
                                <a:gd name="T129" fmla="*/ T128 w 1304"/>
                                <a:gd name="T130" fmla="+- 0 821 63"/>
                                <a:gd name="T131" fmla="*/ 821 h 759"/>
                                <a:gd name="T132" fmla="+- 0 9187 8481"/>
                                <a:gd name="T133" fmla="*/ T132 w 1304"/>
                                <a:gd name="T134" fmla="+- 0 820 63"/>
                                <a:gd name="T135" fmla="*/ 820 h 759"/>
                                <a:gd name="T136" fmla="+- 0 9290 8481"/>
                                <a:gd name="T137" fmla="*/ T136 w 1304"/>
                                <a:gd name="T138" fmla="+- 0 810 63"/>
                                <a:gd name="T139" fmla="*/ 810 h 759"/>
                                <a:gd name="T140" fmla="+- 0 9387 8481"/>
                                <a:gd name="T141" fmla="*/ T140 w 1304"/>
                                <a:gd name="T142" fmla="+- 0 791 63"/>
                                <a:gd name="T143" fmla="*/ 791 h 759"/>
                                <a:gd name="T144" fmla="+- 0 9476 8481"/>
                                <a:gd name="T145" fmla="*/ T144 w 1304"/>
                                <a:gd name="T146" fmla="+- 0 764 63"/>
                                <a:gd name="T147" fmla="*/ 764 h 759"/>
                                <a:gd name="T148" fmla="+- 0 9557 8481"/>
                                <a:gd name="T149" fmla="*/ T148 w 1304"/>
                                <a:gd name="T150" fmla="+- 0 730 63"/>
                                <a:gd name="T151" fmla="*/ 730 h 759"/>
                                <a:gd name="T152" fmla="+- 0 9627 8481"/>
                                <a:gd name="T153" fmla="*/ T152 w 1304"/>
                                <a:gd name="T154" fmla="+- 0 688 63"/>
                                <a:gd name="T155" fmla="*/ 688 h 759"/>
                                <a:gd name="T156" fmla="+- 0 9687 8481"/>
                                <a:gd name="T157" fmla="*/ T156 w 1304"/>
                                <a:gd name="T158" fmla="+- 0 641 63"/>
                                <a:gd name="T159" fmla="*/ 641 h 759"/>
                                <a:gd name="T160" fmla="+- 0 9733 8481"/>
                                <a:gd name="T161" fmla="*/ T160 w 1304"/>
                                <a:gd name="T162" fmla="+- 0 589 63"/>
                                <a:gd name="T163" fmla="*/ 589 h 759"/>
                                <a:gd name="T164" fmla="+- 0 9765 8481"/>
                                <a:gd name="T165" fmla="*/ T164 w 1304"/>
                                <a:gd name="T166" fmla="+- 0 533 63"/>
                                <a:gd name="T167" fmla="*/ 533 h 759"/>
                                <a:gd name="T168" fmla="+- 0 9782 8481"/>
                                <a:gd name="T169" fmla="*/ T168 w 1304"/>
                                <a:gd name="T170" fmla="+- 0 473 63"/>
                                <a:gd name="T171" fmla="*/ 473 h 759"/>
                                <a:gd name="T172" fmla="+- 0 9784 8481"/>
                                <a:gd name="T173" fmla="*/ T172 w 1304"/>
                                <a:gd name="T174" fmla="+- 0 442 63"/>
                                <a:gd name="T175" fmla="*/ 442 h 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04" h="759">
                                  <a:moveTo>
                                    <a:pt x="1303" y="379"/>
                                  </a:moveTo>
                                  <a:lnTo>
                                    <a:pt x="1295" y="318"/>
                                  </a:lnTo>
                                  <a:lnTo>
                                    <a:pt x="1270" y="259"/>
                                  </a:lnTo>
                                  <a:lnTo>
                                    <a:pt x="1231" y="205"/>
                                  </a:lnTo>
                                  <a:lnTo>
                                    <a:pt x="1177" y="155"/>
                                  </a:lnTo>
                                  <a:lnTo>
                                    <a:pt x="1112" y="111"/>
                                  </a:lnTo>
                                  <a:lnTo>
                                    <a:pt x="1036" y="73"/>
                                  </a:lnTo>
                                  <a:lnTo>
                                    <a:pt x="951" y="42"/>
                                  </a:lnTo>
                                  <a:lnTo>
                                    <a:pt x="858" y="19"/>
                                  </a:lnTo>
                                  <a:lnTo>
                                    <a:pt x="758" y="5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600" y="1"/>
                                  </a:lnTo>
                                  <a:lnTo>
                                    <a:pt x="496" y="11"/>
                                  </a:lnTo>
                                  <a:lnTo>
                                    <a:pt x="399" y="30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98" y="180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2" y="348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2" y="410"/>
                                  </a:lnTo>
                                  <a:lnTo>
                                    <a:pt x="19" y="470"/>
                                  </a:lnTo>
                                  <a:lnTo>
                                    <a:pt x="52" y="526"/>
                                  </a:lnTo>
                                  <a:lnTo>
                                    <a:pt x="98" y="578"/>
                                  </a:lnTo>
                                  <a:lnTo>
                                    <a:pt x="158" y="625"/>
                                  </a:lnTo>
                                  <a:lnTo>
                                    <a:pt x="228" y="667"/>
                                  </a:lnTo>
                                  <a:lnTo>
                                    <a:pt x="309" y="701"/>
                                  </a:lnTo>
                                  <a:lnTo>
                                    <a:pt x="399" y="728"/>
                                  </a:lnTo>
                                  <a:lnTo>
                                    <a:pt x="496" y="747"/>
                                  </a:lnTo>
                                  <a:lnTo>
                                    <a:pt x="600" y="757"/>
                                  </a:lnTo>
                                  <a:lnTo>
                                    <a:pt x="653" y="758"/>
                                  </a:lnTo>
                                  <a:lnTo>
                                    <a:pt x="706" y="757"/>
                                  </a:lnTo>
                                  <a:lnTo>
                                    <a:pt x="809" y="747"/>
                                  </a:lnTo>
                                  <a:lnTo>
                                    <a:pt x="906" y="728"/>
                                  </a:lnTo>
                                  <a:lnTo>
                                    <a:pt x="995" y="701"/>
                                  </a:lnTo>
                                  <a:lnTo>
                                    <a:pt x="1076" y="667"/>
                                  </a:lnTo>
                                  <a:lnTo>
                                    <a:pt x="1146" y="625"/>
                                  </a:lnTo>
                                  <a:lnTo>
                                    <a:pt x="1206" y="578"/>
                                  </a:lnTo>
                                  <a:lnTo>
                                    <a:pt x="1252" y="526"/>
                                  </a:lnTo>
                                  <a:lnTo>
                                    <a:pt x="1284" y="470"/>
                                  </a:lnTo>
                                  <a:lnTo>
                                    <a:pt x="1301" y="410"/>
                                  </a:lnTo>
                                  <a:lnTo>
                                    <a:pt x="1303" y="3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5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529" cy="860"/>
                            <a:chOff x="10" y="10"/>
                            <a:chExt cx="1529" cy="860"/>
                          </a:xfrm>
                        </wpg:grpSpPr>
                        <wps:wsp>
                          <wps:cNvPr id="51" name="Freeform 36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529" cy="860"/>
                            </a:xfrm>
                            <a:custGeom>
                              <a:avLst/>
                              <a:gdLst>
                                <a:gd name="T0" fmla="+- 0 1539 10"/>
                                <a:gd name="T1" fmla="*/ T0 w 1529"/>
                                <a:gd name="T2" fmla="+- 0 440 10"/>
                                <a:gd name="T3" fmla="*/ 440 h 860"/>
                                <a:gd name="T4" fmla="+- 0 1529 10"/>
                                <a:gd name="T5" fmla="*/ T4 w 1529"/>
                                <a:gd name="T6" fmla="+- 0 370 10"/>
                                <a:gd name="T7" fmla="*/ 370 h 860"/>
                                <a:gd name="T8" fmla="+- 0 1500 10"/>
                                <a:gd name="T9" fmla="*/ T8 w 1529"/>
                                <a:gd name="T10" fmla="+- 0 304 10"/>
                                <a:gd name="T11" fmla="*/ 304 h 860"/>
                                <a:gd name="T12" fmla="+- 0 1453 10"/>
                                <a:gd name="T13" fmla="*/ T12 w 1529"/>
                                <a:gd name="T14" fmla="+- 0 242 10"/>
                                <a:gd name="T15" fmla="*/ 242 h 860"/>
                                <a:gd name="T16" fmla="+- 0 1391 10"/>
                                <a:gd name="T17" fmla="*/ T16 w 1529"/>
                                <a:gd name="T18" fmla="+- 0 186 10"/>
                                <a:gd name="T19" fmla="*/ 186 h 860"/>
                                <a:gd name="T20" fmla="+- 0 1315 10"/>
                                <a:gd name="T21" fmla="*/ T20 w 1529"/>
                                <a:gd name="T22" fmla="+- 0 136 10"/>
                                <a:gd name="T23" fmla="*/ 136 h 860"/>
                                <a:gd name="T24" fmla="+- 0 1226 10"/>
                                <a:gd name="T25" fmla="*/ T24 w 1529"/>
                                <a:gd name="T26" fmla="+- 0 93 10"/>
                                <a:gd name="T27" fmla="*/ 93 h 860"/>
                                <a:gd name="T28" fmla="+- 0 1126 10"/>
                                <a:gd name="T29" fmla="*/ T28 w 1529"/>
                                <a:gd name="T30" fmla="+- 0 58 10"/>
                                <a:gd name="T31" fmla="*/ 58 h 860"/>
                                <a:gd name="T32" fmla="+- 0 1016 10"/>
                                <a:gd name="T33" fmla="*/ T32 w 1529"/>
                                <a:gd name="T34" fmla="+- 0 32 10"/>
                                <a:gd name="T35" fmla="*/ 32 h 860"/>
                                <a:gd name="T36" fmla="+- 0 899 10"/>
                                <a:gd name="T37" fmla="*/ T36 w 1529"/>
                                <a:gd name="T38" fmla="+- 0 16 10"/>
                                <a:gd name="T39" fmla="*/ 16 h 860"/>
                                <a:gd name="T40" fmla="+- 0 838 10"/>
                                <a:gd name="T41" fmla="*/ T40 w 1529"/>
                                <a:gd name="T42" fmla="+- 0 11 10"/>
                                <a:gd name="T43" fmla="*/ 11 h 860"/>
                                <a:gd name="T44" fmla="+- 0 776 10"/>
                                <a:gd name="T45" fmla="*/ T44 w 1529"/>
                                <a:gd name="T46" fmla="+- 0 10 10"/>
                                <a:gd name="T47" fmla="*/ 10 h 860"/>
                                <a:gd name="T48" fmla="+- 0 713 10"/>
                                <a:gd name="T49" fmla="*/ T48 w 1529"/>
                                <a:gd name="T50" fmla="+- 0 11 10"/>
                                <a:gd name="T51" fmla="*/ 11 h 860"/>
                                <a:gd name="T52" fmla="+- 0 651 10"/>
                                <a:gd name="T53" fmla="*/ T52 w 1529"/>
                                <a:gd name="T54" fmla="+- 0 16 10"/>
                                <a:gd name="T55" fmla="*/ 16 h 860"/>
                                <a:gd name="T56" fmla="+- 0 592 10"/>
                                <a:gd name="T57" fmla="*/ T56 w 1529"/>
                                <a:gd name="T58" fmla="+- 0 23 10"/>
                                <a:gd name="T59" fmla="*/ 23 h 860"/>
                                <a:gd name="T60" fmla="+- 0 478 10"/>
                                <a:gd name="T61" fmla="*/ T60 w 1529"/>
                                <a:gd name="T62" fmla="+- 0 44 10"/>
                                <a:gd name="T63" fmla="*/ 44 h 860"/>
                                <a:gd name="T64" fmla="+- 0 373 10"/>
                                <a:gd name="T65" fmla="*/ T64 w 1529"/>
                                <a:gd name="T66" fmla="+- 0 74 10"/>
                                <a:gd name="T67" fmla="*/ 74 h 860"/>
                                <a:gd name="T68" fmla="+- 0 278 10"/>
                                <a:gd name="T69" fmla="*/ T68 w 1529"/>
                                <a:gd name="T70" fmla="+- 0 113 10"/>
                                <a:gd name="T71" fmla="*/ 113 h 860"/>
                                <a:gd name="T72" fmla="+- 0 194 10"/>
                                <a:gd name="T73" fmla="*/ T72 w 1529"/>
                                <a:gd name="T74" fmla="+- 0 160 10"/>
                                <a:gd name="T75" fmla="*/ 160 h 860"/>
                                <a:gd name="T76" fmla="+- 0 125 10"/>
                                <a:gd name="T77" fmla="*/ T76 w 1529"/>
                                <a:gd name="T78" fmla="+- 0 213 10"/>
                                <a:gd name="T79" fmla="*/ 213 h 860"/>
                                <a:gd name="T80" fmla="+- 0 70 10"/>
                                <a:gd name="T81" fmla="*/ T80 w 1529"/>
                                <a:gd name="T82" fmla="+- 0 272 10"/>
                                <a:gd name="T83" fmla="*/ 272 h 860"/>
                                <a:gd name="T84" fmla="+- 0 32 10"/>
                                <a:gd name="T85" fmla="*/ T84 w 1529"/>
                                <a:gd name="T86" fmla="+- 0 336 10"/>
                                <a:gd name="T87" fmla="*/ 336 h 860"/>
                                <a:gd name="T88" fmla="+- 0 13 10"/>
                                <a:gd name="T89" fmla="*/ T88 w 1529"/>
                                <a:gd name="T90" fmla="+- 0 404 10"/>
                                <a:gd name="T91" fmla="*/ 404 h 860"/>
                                <a:gd name="T92" fmla="+- 0 10 10"/>
                                <a:gd name="T93" fmla="*/ T92 w 1529"/>
                                <a:gd name="T94" fmla="+- 0 440 10"/>
                                <a:gd name="T95" fmla="*/ 440 h 860"/>
                                <a:gd name="T96" fmla="+- 0 13 10"/>
                                <a:gd name="T97" fmla="*/ T96 w 1529"/>
                                <a:gd name="T98" fmla="+- 0 475 10"/>
                                <a:gd name="T99" fmla="*/ 475 h 860"/>
                                <a:gd name="T100" fmla="+- 0 32 10"/>
                                <a:gd name="T101" fmla="*/ T100 w 1529"/>
                                <a:gd name="T102" fmla="+- 0 543 10"/>
                                <a:gd name="T103" fmla="*/ 543 h 860"/>
                                <a:gd name="T104" fmla="+- 0 70 10"/>
                                <a:gd name="T105" fmla="*/ T104 w 1529"/>
                                <a:gd name="T106" fmla="+- 0 607 10"/>
                                <a:gd name="T107" fmla="*/ 607 h 860"/>
                                <a:gd name="T108" fmla="+- 0 125 10"/>
                                <a:gd name="T109" fmla="*/ T108 w 1529"/>
                                <a:gd name="T110" fmla="+- 0 666 10"/>
                                <a:gd name="T111" fmla="*/ 666 h 860"/>
                                <a:gd name="T112" fmla="+- 0 194 10"/>
                                <a:gd name="T113" fmla="*/ T112 w 1529"/>
                                <a:gd name="T114" fmla="+- 0 719 10"/>
                                <a:gd name="T115" fmla="*/ 719 h 860"/>
                                <a:gd name="T116" fmla="+- 0 278 10"/>
                                <a:gd name="T117" fmla="*/ T116 w 1529"/>
                                <a:gd name="T118" fmla="+- 0 766 10"/>
                                <a:gd name="T119" fmla="*/ 766 h 860"/>
                                <a:gd name="T120" fmla="+- 0 373 10"/>
                                <a:gd name="T121" fmla="*/ T120 w 1529"/>
                                <a:gd name="T122" fmla="+- 0 805 10"/>
                                <a:gd name="T123" fmla="*/ 805 h 860"/>
                                <a:gd name="T124" fmla="+- 0 478 10"/>
                                <a:gd name="T125" fmla="*/ T124 w 1529"/>
                                <a:gd name="T126" fmla="+- 0 835 10"/>
                                <a:gd name="T127" fmla="*/ 835 h 860"/>
                                <a:gd name="T128" fmla="+- 0 592 10"/>
                                <a:gd name="T129" fmla="*/ T128 w 1529"/>
                                <a:gd name="T130" fmla="+- 0 857 10"/>
                                <a:gd name="T131" fmla="*/ 857 h 860"/>
                                <a:gd name="T132" fmla="+- 0 651 10"/>
                                <a:gd name="T133" fmla="*/ T132 w 1529"/>
                                <a:gd name="T134" fmla="+- 0 864 10"/>
                                <a:gd name="T135" fmla="*/ 864 h 860"/>
                                <a:gd name="T136" fmla="+- 0 713 10"/>
                                <a:gd name="T137" fmla="*/ T136 w 1529"/>
                                <a:gd name="T138" fmla="+- 0 868 10"/>
                                <a:gd name="T139" fmla="*/ 868 h 860"/>
                                <a:gd name="T140" fmla="+- 0 776 10"/>
                                <a:gd name="T141" fmla="*/ T140 w 1529"/>
                                <a:gd name="T142" fmla="+- 0 869 10"/>
                                <a:gd name="T143" fmla="*/ 869 h 860"/>
                                <a:gd name="T144" fmla="+- 0 838 10"/>
                                <a:gd name="T145" fmla="*/ T144 w 1529"/>
                                <a:gd name="T146" fmla="+- 0 868 10"/>
                                <a:gd name="T147" fmla="*/ 868 h 860"/>
                                <a:gd name="T148" fmla="+- 0 899 10"/>
                                <a:gd name="T149" fmla="*/ T148 w 1529"/>
                                <a:gd name="T150" fmla="+- 0 864 10"/>
                                <a:gd name="T151" fmla="*/ 864 h 860"/>
                                <a:gd name="T152" fmla="+- 0 1016 10"/>
                                <a:gd name="T153" fmla="*/ T152 w 1529"/>
                                <a:gd name="T154" fmla="+- 0 847 10"/>
                                <a:gd name="T155" fmla="*/ 847 h 860"/>
                                <a:gd name="T156" fmla="+- 0 1126 10"/>
                                <a:gd name="T157" fmla="*/ T156 w 1529"/>
                                <a:gd name="T158" fmla="+- 0 821 10"/>
                                <a:gd name="T159" fmla="*/ 821 h 860"/>
                                <a:gd name="T160" fmla="+- 0 1226 10"/>
                                <a:gd name="T161" fmla="*/ T160 w 1529"/>
                                <a:gd name="T162" fmla="+- 0 786 10"/>
                                <a:gd name="T163" fmla="*/ 786 h 860"/>
                                <a:gd name="T164" fmla="+- 0 1315 10"/>
                                <a:gd name="T165" fmla="*/ T164 w 1529"/>
                                <a:gd name="T166" fmla="+- 0 743 10"/>
                                <a:gd name="T167" fmla="*/ 743 h 860"/>
                                <a:gd name="T168" fmla="+- 0 1391 10"/>
                                <a:gd name="T169" fmla="*/ T168 w 1529"/>
                                <a:gd name="T170" fmla="+- 0 693 10"/>
                                <a:gd name="T171" fmla="*/ 693 h 860"/>
                                <a:gd name="T172" fmla="+- 0 1453 10"/>
                                <a:gd name="T173" fmla="*/ T172 w 1529"/>
                                <a:gd name="T174" fmla="+- 0 637 10"/>
                                <a:gd name="T175" fmla="*/ 637 h 860"/>
                                <a:gd name="T176" fmla="+- 0 1500 10"/>
                                <a:gd name="T177" fmla="*/ T176 w 1529"/>
                                <a:gd name="T178" fmla="+- 0 575 10"/>
                                <a:gd name="T179" fmla="*/ 575 h 860"/>
                                <a:gd name="T180" fmla="+- 0 1529 10"/>
                                <a:gd name="T181" fmla="*/ T180 w 1529"/>
                                <a:gd name="T182" fmla="+- 0 509 10"/>
                                <a:gd name="T183" fmla="*/ 509 h 860"/>
                                <a:gd name="T184" fmla="+- 0 1539 10"/>
                                <a:gd name="T185" fmla="*/ T184 w 1529"/>
                                <a:gd name="T186" fmla="+- 0 440 10"/>
                                <a:gd name="T187" fmla="*/ 440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529" h="860">
                                  <a:moveTo>
                                    <a:pt x="1529" y="430"/>
                                  </a:moveTo>
                                  <a:lnTo>
                                    <a:pt x="1519" y="360"/>
                                  </a:lnTo>
                                  <a:lnTo>
                                    <a:pt x="1490" y="294"/>
                                  </a:lnTo>
                                  <a:lnTo>
                                    <a:pt x="1443" y="232"/>
                                  </a:lnTo>
                                  <a:lnTo>
                                    <a:pt x="1381" y="176"/>
                                  </a:lnTo>
                                  <a:lnTo>
                                    <a:pt x="1305" y="126"/>
                                  </a:lnTo>
                                  <a:lnTo>
                                    <a:pt x="1216" y="83"/>
                                  </a:lnTo>
                                  <a:lnTo>
                                    <a:pt x="1116" y="48"/>
                                  </a:lnTo>
                                  <a:lnTo>
                                    <a:pt x="1006" y="22"/>
                                  </a:lnTo>
                                  <a:lnTo>
                                    <a:pt x="889" y="6"/>
                                  </a:lnTo>
                                  <a:lnTo>
                                    <a:pt x="828" y="1"/>
                                  </a:lnTo>
                                  <a:lnTo>
                                    <a:pt x="766" y="0"/>
                                  </a:lnTo>
                                  <a:lnTo>
                                    <a:pt x="703" y="1"/>
                                  </a:lnTo>
                                  <a:lnTo>
                                    <a:pt x="641" y="6"/>
                                  </a:lnTo>
                                  <a:lnTo>
                                    <a:pt x="582" y="13"/>
                                  </a:lnTo>
                                  <a:lnTo>
                                    <a:pt x="468" y="34"/>
                                  </a:lnTo>
                                  <a:lnTo>
                                    <a:pt x="363" y="64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184" y="150"/>
                                  </a:lnTo>
                                  <a:lnTo>
                                    <a:pt x="115" y="203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22" y="326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3" y="465"/>
                                  </a:lnTo>
                                  <a:lnTo>
                                    <a:pt x="22" y="533"/>
                                  </a:lnTo>
                                  <a:lnTo>
                                    <a:pt x="60" y="597"/>
                                  </a:lnTo>
                                  <a:lnTo>
                                    <a:pt x="115" y="656"/>
                                  </a:lnTo>
                                  <a:lnTo>
                                    <a:pt x="184" y="709"/>
                                  </a:lnTo>
                                  <a:lnTo>
                                    <a:pt x="268" y="756"/>
                                  </a:lnTo>
                                  <a:lnTo>
                                    <a:pt x="363" y="795"/>
                                  </a:lnTo>
                                  <a:lnTo>
                                    <a:pt x="468" y="825"/>
                                  </a:lnTo>
                                  <a:lnTo>
                                    <a:pt x="582" y="847"/>
                                  </a:lnTo>
                                  <a:lnTo>
                                    <a:pt x="641" y="854"/>
                                  </a:lnTo>
                                  <a:lnTo>
                                    <a:pt x="703" y="858"/>
                                  </a:lnTo>
                                  <a:lnTo>
                                    <a:pt x="766" y="859"/>
                                  </a:lnTo>
                                  <a:lnTo>
                                    <a:pt x="828" y="858"/>
                                  </a:lnTo>
                                  <a:lnTo>
                                    <a:pt x="889" y="854"/>
                                  </a:lnTo>
                                  <a:lnTo>
                                    <a:pt x="1006" y="837"/>
                                  </a:lnTo>
                                  <a:lnTo>
                                    <a:pt x="1116" y="811"/>
                                  </a:lnTo>
                                  <a:lnTo>
                                    <a:pt x="1216" y="776"/>
                                  </a:lnTo>
                                  <a:lnTo>
                                    <a:pt x="1305" y="733"/>
                                  </a:lnTo>
                                  <a:lnTo>
                                    <a:pt x="1381" y="683"/>
                                  </a:lnTo>
                                  <a:lnTo>
                                    <a:pt x="1443" y="627"/>
                                  </a:lnTo>
                                  <a:lnTo>
                                    <a:pt x="1490" y="565"/>
                                  </a:lnTo>
                                  <a:lnTo>
                                    <a:pt x="1519" y="499"/>
                                  </a:lnTo>
                                  <a:lnTo>
                                    <a:pt x="1529" y="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" y="284"/>
                              <a:ext cx="585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45" w:lineRule="exact"/>
                                  <w:ind w:left="76" w:hanging="77"/>
                                  <w:rPr>
                                    <w:rFonts w:ascii="Comic Sans MS" w:eastAsia="Comic Sans MS" w:hAnsi="Comic Sans MS" w:cs="Comic Sans MS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3"/>
                                    <w:sz w:val="13"/>
                                  </w:rPr>
                                  <w:t>Wassen</w:t>
                                </w:r>
                                <w:r>
                                  <w:rPr>
                                    <w:rFonts w:ascii="Comic Sans MS"/>
                                    <w:spacing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/>
                                    <w:sz w:val="13"/>
                                  </w:rPr>
                                  <w:t>&amp;</w:t>
                                </w:r>
                              </w:p>
                              <w:p w:rsidR="005F1A22" w:rsidRDefault="005F1A22">
                                <w:pPr>
                                  <w:spacing w:before="15" w:line="172" w:lineRule="exact"/>
                                  <w:ind w:left="76"/>
                                  <w:rPr>
                                    <w:rFonts w:ascii="Comic Sans MS" w:eastAsia="Comic Sans MS" w:hAnsi="Comic Sans MS" w:cs="Comic Sans MS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1"/>
                                    <w:sz w:val="13"/>
                                  </w:rPr>
                                  <w:t>snijden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2" y="289"/>
                              <a:ext cx="821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145" w:lineRule="exact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4"/>
                                    <w:sz w:val="13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/>
                                    <w:spacing w:val="9"/>
                                    <w:sz w:val="13"/>
                                  </w:rPr>
                                  <w:t>x</w:t>
                                </w:r>
                                <w:r>
                                  <w:rPr>
                                    <w:rFonts w:ascii="Comic Sans MS"/>
                                    <w:spacing w:val="3"/>
                                    <w:sz w:val="13"/>
                                  </w:rPr>
                                  <w:t>t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/>
                                    <w:spacing w:val="-3"/>
                                    <w:sz w:val="13"/>
                                  </w:rPr>
                                  <w:t>a</w:t>
                                </w:r>
                                <w:r>
                                  <w:rPr>
                                    <w:rFonts w:ascii="Comic Sans MS"/>
                                    <w:spacing w:val="-11"/>
                                    <w:sz w:val="13"/>
                                  </w:rPr>
                                  <w:t>h</w:t>
                                </w:r>
                                <w:r>
                                  <w:rPr>
                                    <w:rFonts w:ascii="Comic Sans MS"/>
                                    <w:spacing w:val="-7"/>
                                    <w:sz w:val="13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/>
                                    <w:spacing w:val="1"/>
                                    <w:sz w:val="13"/>
                                  </w:rPr>
                                  <w:t>r</w:t>
                                </w:r>
                                <w:r>
                                  <w:rPr>
                                    <w:rFonts w:ascii="Comic Sans MS"/>
                                    <w:spacing w:val="-7"/>
                                    <w:sz w:val="13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/>
                                    <w:sz w:val="13"/>
                                  </w:rPr>
                                  <w:t>n &amp;</w:t>
                                </w:r>
                              </w:p>
                              <w:p w:rsidR="005F1A22" w:rsidRDefault="005F1A22">
                                <w:pPr>
                                  <w:spacing w:before="15" w:line="172" w:lineRule="exact"/>
                                  <w:ind w:left="4"/>
                                  <w:jc w:val="center"/>
                                  <w:rPr>
                                    <w:rFonts w:ascii="Comic Sans MS" w:eastAsia="Comic Sans MS" w:hAnsi="Comic Sans MS" w:cs="Comic Sans MS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4"/>
                                    <w:sz w:val="13"/>
                                  </w:rPr>
                                  <w:t>zeven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1" y="356"/>
                              <a:ext cx="808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06" w:lineRule="exact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1"/>
                                    <w:w w:val="85"/>
                                    <w:sz w:val="20"/>
                                  </w:rPr>
                                  <w:t>Adsorptie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" y="356"/>
                              <a:ext cx="679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06" w:lineRule="exact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w w:val="85"/>
                                    <w:sz w:val="20"/>
                                  </w:rPr>
                                  <w:t>Filtratie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9" y="361"/>
                              <a:ext cx="761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1A22" w:rsidRDefault="005F1A22">
                                <w:pPr>
                                  <w:spacing w:line="206" w:lineRule="exact"/>
                                  <w:rPr>
                                    <w:rFonts w:ascii="Comic Sans MS" w:eastAsia="Comic Sans MS" w:hAnsi="Comic Sans MS" w:cs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/>
                                    <w:spacing w:val="-2"/>
                                    <w:w w:val="80"/>
                                    <w:sz w:val="20"/>
                                  </w:rPr>
                                  <w:t>Indampen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3" o:spid="_x0000_s1472" style="width:489.75pt;height:44.2pt;mso-position-horizontal-relative:char;mso-position-vertical-relative:line" coordsize="9795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">
                <v:group id="Group 391" o:spid="_x0000_s1473" style="position:absolute;left:1548;top:442;width:396;height:3" coordorigin="1548,442" coordsize="39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92" o:spid="_x0000_s1474" style="position:absolute;left:1548;top:442;width:396;height:3;visibility:visible;mso-wrap-style:square;v-text-anchor:top" coordsize="39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O5MIA&#10;AADbAAAADwAAAGRycy9kb3ducmV2LnhtbERPS2vCQBC+C/6HZYTemo09+EhdRbSWQgtiaj1Ps2M2&#10;mJ0N2a1J/31XKHibj+85i1Vva3Gl1leOFYyTFARx4XTFpYLj5+5xBsIHZI21Y1LwSx5Wy+FggZl2&#10;HR/omodSxBD2GSowITSZlL4wZNEnriGO3Nm1FkOEbSl1i10Mt7V8StOJtFhxbDDY0MZQccl/rILX&#10;KR3N+/k07j6+tieqXvLp9z5X6mHUr59BBOrDXfzvftNx/hxu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c7kwgAAANsAAAAPAAAAAAAAAAAAAAAAAJgCAABkcnMvZG93&#10;bnJldi54bWxQSwUGAAAAAAQABAD1AAAAhwMAAAAA&#10;" path="m,l396,2e" filled="f" strokeweight=".36297mm">
                    <v:path arrowok="t" o:connecttype="custom" o:connectlocs="0,442;396,444" o:connectangles="0,0"/>
                  </v:shape>
                </v:group>
                <v:group id="Group 389" o:spid="_x0000_s1475" style="position:absolute;left:1750;top:327;width:303;height:233" coordorigin="1750,327" coordsize="30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90" o:spid="_x0000_s1476" style="position:absolute;left:1750;top:327;width:303;height:233;visibility:visible;mso-wrap-style:square;v-text-anchor:top" coordsize="30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Uw8QA&#10;AADbAAAADwAAAGRycy9kb3ducmV2LnhtbESPQWvCQBSE74X+h+UVvOnGHFRSV5EWJXgQjC30+Mw+&#10;k2D2bcyuMf57VxB6HGbmG2a+7E0tOmpdZVnBeBSBIM6trrhQ8HNYD2cgnEfWWFsmBXdysFy8v80x&#10;0fbGe+oyX4gAYZeggtL7JpHS5SUZdCPbEAfvZFuDPsi2kLrFW4CbWsZRNJEGKw4LJTb0VVJ+zq5G&#10;QXepv6fTeJNuf3e8X/Pxj7NdqtTgo199gvDU+//wq51qBfE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VMPEAAAA2wAAAA8AAAAAAAAAAAAAAAAAmAIAAGRycy9k&#10;b3ducmV2LnhtbFBLBQYAAAAABAAEAPUAAACJAwAAAAA=&#10;" path="m2,l149,117,,233,302,117,2,xe" fillcolor="black" stroked="f">
                    <v:path arrowok="t" o:connecttype="custom" o:connectlocs="2,327;149,444;0,560;302,444;2,327" o:connectangles="0,0,0,0,0"/>
                  </v:shape>
                </v:group>
                <v:group id="Group 387" o:spid="_x0000_s1477" style="position:absolute;left:1750;top:327;width:303;height:233" coordorigin="1750,327" coordsize="30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88" o:spid="_x0000_s1478" style="position:absolute;left:1750;top:327;width:303;height:233;visibility:visible;mso-wrap-style:square;v-text-anchor:top" coordsize="30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+zMUA&#10;AADbAAAADwAAAGRycy9kb3ducmV2LnhtbESPW2vCQBSE34X+h+UUfDMbL0ibuooKSvFJ0ws+HrIn&#10;lzZ7Nma3Jv33XUHo4zAz3zCLVW9qcaXWVZYVjKMYBHFmdcWFgve33egJhPPIGmvLpOCXHKyWD4MF&#10;Jtp2fKJr6gsRIOwSVFB63yRSuqwkgy6yDXHwctsa9EG2hdQtdgFuajmJ47k0WHFYKLGhbUnZd/pj&#10;FMjDM5/3u6/xxyad5p+zY95dzlKp4WO/fgHhqff/4Xv7VSuYTOH2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b7MxQAAANsAAAAPAAAAAAAAAAAAAAAAAJgCAABkcnMv&#10;ZG93bnJldi54bWxQSwUGAAAAAAQABAD1AAAAigMAAAAA&#10;" path="m302,117l,233,149,117,2,,302,117xe" filled="f" strokeweight=".12pt">
                    <v:path arrowok="t" o:connecttype="custom" o:connectlocs="302,444;0,560;149,444;2,327;302,444" o:connectangles="0,0,0,0,0"/>
                  </v:shape>
                </v:group>
                <v:group id="Group 385" o:spid="_x0000_s1479" style="position:absolute;left:2059;top:15;width:1544;height:860" coordorigin="2059,15" coordsize="1544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86" o:spid="_x0000_s1480" style="position:absolute;left:2059;top:15;width:1544;height:860;visibility:visible;mso-wrap-style:square;v-text-anchor:top" coordsize="154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/3sMA&#10;AADbAAAADwAAAGRycy9kb3ducmV2LnhtbESPQWuDQBSE74X8h+UVcqtrAynFuIYkIAgNhZgcPD7c&#10;V5W6b8Xdqvn32UKhx2FmvmHS/WJ6MdHoOssKXqMYBHFtdceNgts1f3kH4Tyyxt4yKbiTg322ekox&#10;0XbmC02lb0SAsEtQQev9kEjp6pYMusgOxMH7sqNBH+TYSD3iHOCml5s4fpMGOw4LLQ50aqn+Ln+M&#10;Asqr4Xout/NUHf2n+7jYjpZCqfXzctiB8LT4//Bfu9AKNlv4/RJ+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k/3sMAAADbAAAADwAAAAAAAAAAAAAAAACYAgAAZHJzL2Rv&#10;d25yZXYueG1sUEsFBgAAAAAEAAQA9QAAAIgDAAAAAA==&#10;" path="m1544,429r-11,-69l1504,293r-47,-61l1395,176r-77,-51l1228,83,1127,48,1016,22,898,5,836,1,773,,710,1,648,5r-61,7l472,34,366,64r-96,39l186,150r-70,53l61,262,23,326,3,394,,429r3,36l23,533r38,64l116,656r70,53l270,756r96,39l472,825r115,21l648,853r62,5l773,859r63,-1l898,853r60,-7l1073,825r106,-30l1274,756r84,-47l1428,656r55,-59l1521,533r20,-68l1544,429xe" filled="f" strokeweight=".35222mm">
                    <v:path arrowok="t" o:connecttype="custom" o:connectlocs="1544,444;1533,375;1504,308;1457,247;1395,191;1318,140;1228,98;1127,63;1016,37;898,20;836,16;773,15;710,16;648,20;587,27;472,49;366,79;270,118;186,165;116,218;61,277;23,341;3,409;0,444;3,480;23,548;61,612;116,671;186,724;270,771;366,810;472,840;587,861;648,868;710,873;773,874;836,873;898,868;958,861;1073,840;1179,810;1274,771;1358,724;1428,671;1483,612;1521,548;1541,480;1544,444" o:connectangles="0,0,0,0,0,0,0,0,0,0,0,0,0,0,0,0,0,0,0,0,0,0,0,0,0,0,0,0,0,0,0,0,0,0,0,0,0,0,0,0,0,0,0,0,0,0,0,0"/>
                  </v:shape>
                </v:group>
                <v:group id="Group 383" o:spid="_x0000_s1481" style="position:absolute;left:3612;top:442;width:581;height:3" coordorigin="3612,442" coordsize="58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84" o:spid="_x0000_s1482" style="position:absolute;left:3612;top:442;width:581;height:3;visibility:visible;mso-wrap-style:square;v-text-anchor:top" coordsize="5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SAMUA&#10;AADbAAAADwAAAGRycy9kb3ducmV2LnhtbESPQWuDQBCF74X8h2UCuZS6JmArJhsJQqDprVFocxvc&#10;qUrdWXG30fz7bKHQ4+PN+968XT6bXlxpdJ1lBesoBkFcW91xo6Aqj08pCOeRNfaWScGNHOT7xcMO&#10;M20nfqfr2TciQNhlqKD1fsikdHVLBl1kB+LgfdnRoA9ybKQecQpw08tNHD9Lgx2HhhYHKlqqv88/&#10;Jrwxnd6KYUqTKil1+lF1l+PjZ6LUajkftiA8zf7/+C/9qhVsXuB3SwC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BIAxQAAANsAAAAPAAAAAAAAAAAAAAAAAJgCAABkcnMv&#10;ZG93bnJldi54bWxQSwUGAAAAAAQABAD1AAAAigMAAAAA&#10;" path="m,2l581,e" filled="f" strokeweight=".36297mm">
                    <v:path arrowok="t" o:connecttype="custom" o:connectlocs="0,444;581,442" o:connectangles="0,0"/>
                  </v:shape>
                </v:group>
                <v:group id="Group 381" o:spid="_x0000_s1483" style="position:absolute;left:3998;top:327;width:303;height:233" coordorigin="3998,327" coordsize="30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82" o:spid="_x0000_s1484" style="position:absolute;left:3998;top:327;width:303;height:233;visibility:visible;mso-wrap-style:square;v-text-anchor:top" coordsize="30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YxcQA&#10;AADbAAAADwAAAGRycy9kb3ducmV2LnhtbESPQWvCQBSE74L/YXmF3nTTHKpNXUUUS/AgmCr0+Jp9&#10;TYLZtzG7jfHfu4LgcZiZb5jZoje16Kh1lWUFb+MIBHFudcWFgsP3ZjQF4TyyxtoyKbiSg8V8OJhh&#10;ou2F99RlvhABwi5BBaX3TSKly0sy6Ma2IQ7en20N+iDbQuoWLwFuahlH0bs0WHFYKLGhVUn5Kfs3&#10;CrpzvZ5M4q90e9zxfsO/P5ztUqVeX/rlJwhPvX+GH+1UK4g/4P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WMXEAAAA2wAAAA8AAAAAAAAAAAAAAAAAmAIAAGRycy9k&#10;b3ducmV2LnhtbFBLBQYAAAAABAAEAPUAAACJAwAAAAA=&#10;" path="m,l147,115,3,233,303,115,,xe" fillcolor="black" stroked="f">
                    <v:path arrowok="t" o:connecttype="custom" o:connectlocs="0,327;147,442;3,560;303,442;0,327" o:connectangles="0,0,0,0,0"/>
                  </v:shape>
                </v:group>
                <v:group id="Group 379" o:spid="_x0000_s1485" style="position:absolute;left:3998;top:327;width:303;height:233" coordorigin="3998,327" coordsize="303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80" o:spid="_x0000_s1486" style="position:absolute;left:3998;top:327;width:303;height:233;visibility:visible;mso-wrap-style:square;v-text-anchor:top" coordsize="30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T/cUA&#10;AADbAAAADwAAAGRycy9kb3ducmV2LnhtbESPT2vCQBTE7wW/w/KE3uomKmKjq2jBIp7a2BaPj+zL&#10;H82+TbOrSb99tyD0OMzMb5jluje1uFHrKssK4lEEgjizuuJCwcdx9zQH4TyyxtoyKfghB+vV4GGJ&#10;ibYdv9Mt9YUIEHYJKii9bxIpXVaSQTeyDXHwctsa9EG2hdQtdgFuajmOopk0WHFYKLGhl5KyS3o1&#10;CuThmU+vu3P8uU0n+df0Le++T1Kpx2G/WYDw1Pv/8L291womMfx9C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hP9xQAAANsAAAAPAAAAAAAAAAAAAAAAAJgCAABkcnMv&#10;ZG93bnJldi54bWxQSwUGAAAAAAQABAD1AAAAigMAAAAA&#10;" path="m303,115l3,233,147,115,,,303,115xe" filled="f" strokeweight=".12pt">
                    <v:path arrowok="t" o:connecttype="custom" o:connectlocs="303,442;3,560;147,442;0,327;303,442" o:connectangles="0,0,0,0,0"/>
                  </v:shape>
                </v:group>
                <v:group id="Group 377" o:spid="_x0000_s1487" style="position:absolute;left:4308;top:32;width:1464;height:819" coordorigin="4308,32" coordsize="1464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78" o:spid="_x0000_s1488" style="position:absolute;left:4308;top:32;width:1464;height:819;visibility:visible;mso-wrap-style:square;v-text-anchor:top" coordsize="1464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P+cMA&#10;AADbAAAADwAAAGRycy9kb3ducmV2LnhtbESPT4vCMBTE74LfITzBy6KpfxCpRpEFUfBkVbw+mmdb&#10;bV66TdS6n34jLHgcZuY3zHzZmFI8qHaFZQWDfgSCOLW64EzB8bDuTUE4j6yxtEwKXuRguWi35hhr&#10;++Q9PRKfiQBhF6OC3PsqltKlORl0fVsRB+9ia4M+yDqTusZngJtSDqNoIg0WHBZyrOg7p/SW3I2C&#10;3Xk39dfk97S/mHL8NTG4qeyPUt1Os5qB8NT4T/i/vdUKRi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DP+cMAAADbAAAADwAAAAAAAAAAAAAAAACYAgAAZHJzL2Rv&#10;d25yZXYueG1sUEsFBgAAAAAEAAQA9QAAAIgDAAAAAA==&#10;" path="m1464,410r-10,-67l1427,280r-45,-59l1322,167r-73,-48l1164,78,1068,45,963,20,850,5,732,,672,1,556,11,448,32,347,61,256,98r-79,44l110,193,58,250,21,311,2,376,,410r2,33l21,508r37,61l110,625r67,51l256,720r91,37l448,786r108,20l672,817r60,1l792,817,908,806r108,-20l1117,757r91,-37l1287,676r67,-51l1406,569r37,-61l1462,443r2,-33xe" filled="f" strokeweight=".35214mm">
                    <v:path arrowok="t" o:connecttype="custom" o:connectlocs="1464,442;1454,375;1427,312;1382,253;1322,199;1249,151;1164,110;1068,77;963,52;850,37;732,32;672,33;556,43;448,64;347,93;256,130;177,174;110,225;58,282;21,343;2,408;0,442;2,475;21,540;58,601;110,657;177,708;256,752;347,789;448,818;556,838;672,849;732,850;792,849;908,838;1016,818;1117,789;1208,752;1287,708;1354,657;1406,601;1443,540;1462,475;1464,442" o:connectangles="0,0,0,0,0,0,0,0,0,0,0,0,0,0,0,0,0,0,0,0,0,0,0,0,0,0,0,0,0,0,0,0,0,0,0,0,0,0,0,0,0,0,0,0"/>
                  </v:shape>
                </v:group>
                <v:group id="Group 375" o:spid="_x0000_s1489" style="position:absolute;left:5782;top:442;width:468;height:2" coordorigin="5782,442" coordsize="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76" o:spid="_x0000_s1490" style="position:absolute;left:5782;top:442;width:468;height:2;visibility:visible;mso-wrap-style:square;v-text-anchor:top" coordsize="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nH8cA&#10;AADbAAAADwAAAGRycy9kb3ducmV2LnhtbESPQWvCQBSE7wX/w/IEL0U3TaiU6Cq1YBGLlGqhentm&#10;n0lo9m3Y3Wr8926h0OMwM98w03lnGnEm52vLCh5GCQjiwuqaSwWfu+XwCYQPyBoby6TgSh7ms97d&#10;FHNtL/xB520oRYSwz1FBFUKbS+mLigz6kW2Jo3eyzmCI0pVSO7xEuGlkmiRjabDmuFBhSy8VFd/b&#10;H6Ng4Q5f6fiYZu59sV+/nTbmvslelRr0u+cJiEBd+A//tVdaQfYI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dpx/HAAAA2wAAAA8AAAAAAAAAAAAAAAAAmAIAAGRy&#10;cy9kb3ducmV2LnhtbFBLBQYAAAAABAAEAPUAAACMAwAAAAA=&#10;" path="m,l468,e" filled="f" strokeweight=".36297mm">
                    <v:path arrowok="t" o:connecttype="custom" o:connectlocs="0,0;468,0" o:connectangles="0,0"/>
                  </v:shape>
                </v:group>
                <v:group id="Group 373" o:spid="_x0000_s1491" style="position:absolute;left:6053;top:322;width:303;height:236" coordorigin="6053,322" coordsize="30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74" o:spid="_x0000_s1492" style="position:absolute;left:6053;top:322;width:303;height:236;visibility:visible;mso-wrap-style:square;v-text-anchor:top" coordsize="30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mhsQA&#10;AADbAAAADwAAAGRycy9kb3ducmV2LnhtbESPT2vCQBTE7wW/w/KE3upGU2qJriJCoYdCMebg8ZF9&#10;TYLZt2F3a/58+q4g9DjMzG+Y7X4wrbiR841lBctFAoK4tLrhSkFx/nh5B+EDssbWMikYycN+N3va&#10;YqZtzye65aESEcI+QwV1CF0mpS9rMugXtiOO3o91BkOUrpLaYR/hppWrJHmTBhuOCzV2dKypvOa/&#10;RoH2E12KV3Jf0/dhdKf8alJfKPU8Hw4bEIGG8B9+tD+1gnQN9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5obEAAAA2wAAAA8AAAAAAAAAAAAAAAAAmAIAAGRycy9k&#10;b3ducmV2LnhtbFBLBQYAAAAABAAEAPUAAACJAwAAAAA=&#10;" path="m,l144,120,,235,302,120,,xe" fillcolor="black" stroked="f">
                    <v:path arrowok="t" o:connecttype="custom" o:connectlocs="0,322;144,442;0,557;302,442;0,322" o:connectangles="0,0,0,0,0"/>
                  </v:shape>
                </v:group>
                <v:group id="Group 371" o:spid="_x0000_s1493" style="position:absolute;left:6053;top:322;width:303;height:236" coordorigin="6053,322" coordsize="30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72" o:spid="_x0000_s1494" style="position:absolute;left:6053;top:322;width:303;height:236;visibility:visible;mso-wrap-style:square;v-text-anchor:top" coordsize="30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0i8QA&#10;AADbAAAADwAAAGRycy9kb3ducmV2LnhtbESPQWvCQBSE7wX/w/KE3pqNFqSmriKCTQ6F1sRLb4/s&#10;MxvMvg3Z1aT/vlso9DjMzDfMZjfZTtxp8K1jBYskBUFcO91yo+BcHZ9eQPiArLFzTAq+ycNuO3vY&#10;YKbdyCe6l6EREcI+QwUmhD6T0teGLPrE9cTRu7jBYohyaKQecIxw28llmq6kxZbjgsGeDobqa3mz&#10;CtKPYrlCU73nXyYP3S3/xOqtUepxPu1fQQSawn/4r11oBc9r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tIvEAAAA2wAAAA8AAAAAAAAAAAAAAAAAmAIAAGRycy9k&#10;b3ducmV2LnhtbFBLBQYAAAAABAAEAPUAAACJAwAAAAA=&#10;" path="m302,120l,235,144,120,,,302,120xe" filled="f" strokeweight=".12pt">
                    <v:path arrowok="t" o:connecttype="custom" o:connectlocs="302,442;0,557;144,442;0,322;302,442" o:connectangles="0,0,0,0,0"/>
                  </v:shape>
                </v:group>
                <v:group id="Group 369" o:spid="_x0000_s1495" style="position:absolute;left:7838;top:442;width:526;height:3" coordorigin="7838,442" coordsize="52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0" o:spid="_x0000_s1496" style="position:absolute;left:7838;top:442;width:526;height:3;visibility:visible;mso-wrap-style:square;v-text-anchor:top" coordsize="5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BB8QA&#10;AADbAAAADwAAAGRycy9kb3ducmV2LnhtbESPT4vCMBTE74LfIbwFL6KpIkWqaVkEYS8e1hX/3B7N&#10;s602L6XJ1u63N8KCx2FmfsOss97UoqPWVZYVzKYRCOLc6ooLBYef7WQJwnlkjbVlUvBHDrJ0OFhj&#10;ou2Dv6nb+0IECLsEFZTeN4mULi/JoJvahjh4V9sa9EG2hdQtPgLc1HIeRbE0WHFYKLGhTUn5ff9r&#10;FFzG2+Zoul19WuTnfn47x5e4ipUaffSfKxCeev8O/7e/tILFDF5fwg+Q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XgQfEAAAA2wAAAA8AAAAAAAAAAAAAAAAAmAIAAGRycy9k&#10;b3ducmV2LnhtbFBLBQYAAAAABAAEAPUAAACJAwAAAAA=&#10;" path="m,2l526,e" filled="f" strokeweight=".36297mm">
                    <v:path arrowok="t" o:connecttype="custom" o:connectlocs="0,444;526,442" o:connectangles="0,0"/>
                  </v:shape>
                </v:group>
                <v:group id="Group 367" o:spid="_x0000_s1497" style="position:absolute;left:8169;top:327;width:305;height:233" coordorigin="8169,327" coordsize="305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68" o:spid="_x0000_s1498" style="position:absolute;left:8169;top:327;width:305;height:233;visibility:visible;mso-wrap-style:square;v-text-anchor:top" coordsize="30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lm8UA&#10;AADbAAAADwAAAGRycy9kb3ducmV2LnhtbESPT2vCQBTE74LfYXmCt2Zj7R9JXaWIUqkH2yh4fWZf&#10;k2D2bdhdNX77bqHgcZj5zTDTeWcacSHna8sKRkkKgriwuuZSwX63epiA8AFZY2OZFNzIw3zW700x&#10;0/bK33TJQyliCfsMFVQhtJmUvqjIoE9sSxy9H+sMhihdKbXDayw3jXxM0xdpsOa4UGFLi4qKU342&#10;Cp62X6/Lj+OkeP5cbJa098dDHpxSw0H3/gYiUBfu4X96rSM3hr8v8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6WbxQAAANsAAAAPAAAAAAAAAAAAAAAAAJgCAABkcnMv&#10;ZG93bnJldi54bWxQSwUGAAAAAAQABAD1AAAAigMAAAAA&#10;" path="m,l149,115,5,233,305,115,,xe" fillcolor="black" stroked="f">
                    <v:path arrowok="t" o:connecttype="custom" o:connectlocs="0,327;149,442;5,560;305,442;0,327" o:connectangles="0,0,0,0,0"/>
                  </v:shape>
                </v:group>
                <v:group id="Group 365" o:spid="_x0000_s1499" style="position:absolute;left:8169;top:327;width:305;height:233" coordorigin="8169,327" coordsize="305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66" o:spid="_x0000_s1500" style="position:absolute;left:8169;top:327;width:305;height:233;visibility:visible;mso-wrap-style:square;v-text-anchor:top" coordsize="30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m38MA&#10;AADbAAAADwAAAGRycy9kb3ducmV2LnhtbESPT2vCQBTE7wW/w/KEXorZKG2R6Cq22KBH/55fss9s&#10;MPs2ZLeafvuuUOhxmJnfMPNlbxtxo87XjhWMkxQEcel0zZWC4+FrNAXhA7LGxjEp+CEPy8XgaY6Z&#10;dnfe0W0fKhEh7DNUYEJoMyl9aciiT1xLHL2L6yyGKLtK6g7vEW4bOUnTd2mx5rhgsKVPQ+V1/20V&#10;5MbkPC52H75/mZ4223V+Lo5Wqedhv5qBCNSH//Bfe6MVvL7B40v8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m38MAAADbAAAADwAAAAAAAAAAAAAAAACYAgAAZHJzL2Rv&#10;d25yZXYueG1sUEsFBgAAAAAEAAQA9QAAAIgDAAAAAA==&#10;" path="m305,115l5,233,149,115,,,305,115xe" filled="f" strokeweight=".12pt">
                    <v:path arrowok="t" o:connecttype="custom" o:connectlocs="305,442;5,560;149,442;0,327;305,442" o:connectangles="0,0,0,0,0"/>
                  </v:shape>
                </v:group>
                <v:group id="Group 363" o:spid="_x0000_s1501" style="position:absolute;left:6365;top:32;width:1467;height:819" coordorigin="6365,32" coordsize="146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64" o:spid="_x0000_s1502" style="position:absolute;left:6365;top:32;width:1467;height:819;visibility:visible;mso-wrap-style:square;v-text-anchor:top" coordsize="146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6rMQA&#10;AADbAAAADwAAAGRycy9kb3ducmV2LnhtbESP0WrCQBRE3wv+w3IF3+pGDbWmrqJVoeJTjR9wyd4m&#10;wezdkN0m6993C4U+DjNzhllvg2lET52rLSuYTRMQxIXVNZcKbvnp+RWE88gaG8uk4EEOtpvR0xoz&#10;bQf+pP7qSxEh7DJUUHnfZlK6oiKDbmpb4uh92c6gj7Irpe5wiHDTyHmSvEiDNceFClt6r6i4X7+N&#10;gku+OCSr81Eu0j4dTvsw5KHfKTUZh90bCE/B/4f/2h9aQbqE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2OqzEAAAA2wAAAA8AAAAAAAAAAAAAAAAAmAIAAGRycy9k&#10;b3ducmV2LnhtbFBLBQYAAAAABAAEAPUAAACJAwAAAAA=&#10;" path="m1466,410r-10,-67l1429,280r-45,-59l1324,167r-73,-48l1166,78,1070,45,965,20,853,5,734,,674,1,558,11,448,32,347,61,256,98r-80,44l110,193,57,250,21,311,2,376,,410r2,33l21,508r36,61l110,625r66,51l256,720r91,37l448,786r110,20l674,817r60,1l794,817,910,806r108,-20l1119,757r91,-37l1289,676r67,-51l1408,569r37,-61l1464,443r2,-33xe" filled="f" strokeweight=".35217mm">
                    <v:path arrowok="t" o:connecttype="custom" o:connectlocs="1466,442;1456,375;1429,312;1384,253;1324,199;1251,151;1166,110;1070,77;965,52;853,37;734,32;674,33;558,43;448,64;347,93;256,130;176,174;110,225;57,282;21,343;2,408;0,442;2,475;21,540;57,601;110,657;176,708;256,752;347,789;448,818;558,838;674,849;734,850;794,849;910,838;1018,818;1119,789;1210,752;1289,708;1356,657;1408,601;1445,540;1464,475;1466,442" o:connectangles="0,0,0,0,0,0,0,0,0,0,0,0,0,0,0,0,0,0,0,0,0,0,0,0,0,0,0,0,0,0,0,0,0,0,0,0,0,0,0,0,0,0,0,0"/>
                  </v:shape>
                </v:group>
                <v:group id="Group 361" o:spid="_x0000_s1503" style="position:absolute;left:8481;top:63;width:1304;height:759" coordorigin="8481,63" coordsize="1304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62" o:spid="_x0000_s1504" style="position:absolute;left:8481;top:63;width:1304;height:759;visibility:visible;mso-wrap-style:square;v-text-anchor:top" coordsize="1304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Q+MIA&#10;AADbAAAADwAAAGRycy9kb3ducmV2LnhtbESPX2vCQBDE3wt+h2MLvtWLIqWmnlIKBV+aEhWfl9zm&#10;D83txtw1id/eKxT6OMzMb5jtfnKtGqj3jbCB5SIBRVyIbbgycD59PL2A8gHZYitMBm7kYb+bPWwx&#10;tTJyTsMxVCpC2KdooA6hS7X2RU0O/UI64uiV0jsMUfaVtj2OEe5avUqSZ+2w4bhQY0fvNRXfxx9n&#10;AL821xIvhyz/XErWrKR0WrQx88fp7RVUoCn8h//aB2tgvYHfL/EH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ZD4wgAAANsAAAAPAAAAAAAAAAAAAAAAAJgCAABkcnMvZG93&#10;bnJldi54bWxQSwUGAAAAAAQABAD1AAAAhwMAAAAA&#10;" path="m1303,379r-8,-61l1270,259r-39,-54l1177,155r-65,-44l1036,73,951,42,858,19,758,5,653,,600,1,496,11,399,30,309,57,228,91r-70,41l98,180,52,232,19,288,2,348,,379r2,31l19,470r33,56l98,578r60,47l228,667r81,34l399,728r97,19l600,757r53,1l706,757,809,747r97,-19l995,701r81,-34l1146,625r60,-47l1252,526r32,-56l1301,410r2,-31xe" filled="f" strokeweight=".35147mm">
                    <v:path arrowok="t" o:connecttype="custom" o:connectlocs="1303,442;1295,381;1270,322;1231,268;1177,218;1112,174;1036,136;951,105;858,82;758,68;653,63;600,64;496,74;399,93;309,120;228,154;158,195;98,243;52,295;19,351;2,411;0,442;2,473;19,533;52,589;98,641;158,688;228,730;309,764;399,791;496,810;600,820;653,821;706,820;809,810;906,791;995,764;1076,730;1146,688;1206,641;1252,589;1284,533;1301,473;1303,442" o:connectangles="0,0,0,0,0,0,0,0,0,0,0,0,0,0,0,0,0,0,0,0,0,0,0,0,0,0,0,0,0,0,0,0,0,0,0,0,0,0,0,0,0,0,0,0"/>
                  </v:shape>
                </v:group>
                <v:group id="Group 354" o:spid="_x0000_s1505" style="position:absolute;left:10;top:10;width:1529;height:860" coordorigin="10,10" coordsize="1529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60" o:spid="_x0000_s1506" style="position:absolute;left:10;top:10;width:1529;height:860;visibility:visible;mso-wrap-style:square;v-text-anchor:top" coordsize="1529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wTMEA&#10;AADbAAAADwAAAGRycy9kb3ducmV2LnhtbESPzYrCQBCE7wu+w9CCt3Wi4CLRUSQQ2ZPg373JtEk0&#10;3RMyo2Z9+p2FBY9FVX1FLdc9N+pBna+dGJiME1AkhbO1lAZOx/xzDsoHFIuNEzLwQx7Wq8HHElPr&#10;nrKnxyGUKkLEp2igCqFNtfZFRYx+7FqS6F1cxxii7EptO3xGODd6miRfmrGWuFBhS1lFxe1wZwPF&#10;0WP2Kje77TXLT/uz5zvnbMxo2G8WoAL14R3+b39bA7MJ/H2J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68EzBAAAA2wAAAA8AAAAAAAAAAAAAAAAAmAIAAGRycy9kb3du&#10;cmV2LnhtbFBLBQYAAAAABAAEAPUAAACGAwAAAAA=&#10;" path="m1529,430r-10,-70l1490,294r-47,-62l1381,176r-76,-50l1216,83,1116,48,1006,22,889,6,828,1,766,,703,1,641,6r-59,7l468,34,363,64r-95,39l184,150r-69,53l60,262,22,326,3,394,,430r3,35l22,533r38,64l115,656r69,53l268,756r95,39l468,825r114,22l641,854r62,4l766,859r62,-1l889,854r117,-17l1116,811r100,-35l1305,733r76,-50l1443,627r47,-62l1519,499r10,-69xe" filled="f" strokeweight=".35206mm">
                    <v:path arrowok="t" o:connecttype="custom" o:connectlocs="1529,440;1519,370;1490,304;1443,242;1381,186;1305,136;1216,93;1116,58;1006,32;889,16;828,11;766,10;703,11;641,16;582,23;468,44;363,74;268,113;184,160;115,213;60,272;22,336;3,404;0,440;3,475;22,543;60,607;115,666;184,719;268,766;363,805;468,835;582,857;641,864;703,868;766,869;828,868;889,864;1006,847;1116,821;1216,786;1305,743;1381,693;1443,637;1490,575;1519,509;1529,440" o:connectangles="0,0,0,0,0,0,0,0,0,0,0,0,0,0,0,0,0,0,0,0,0,0,0,0,0,0,0,0,0,0,0,0,0,0,0,0,0,0,0,0,0,0,0,0,0,0,0"/>
                  </v:shape>
                  <v:shape id="Text Box 359" o:spid="_x0000_s1507" type="#_x0000_t202" style="position:absolute;left:483;top:284;width:585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5F1A22" w:rsidRDefault="005F1A22">
                          <w:pPr>
                            <w:spacing w:line="145" w:lineRule="exact"/>
                            <w:ind w:left="76" w:hanging="77"/>
                            <w:rPr>
                              <w:rFonts w:ascii="Comic Sans MS" w:eastAsia="Comic Sans MS" w:hAnsi="Comic Sans MS" w:cs="Comic Sans MS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omic Sans MS"/>
                              <w:spacing w:val="-3"/>
                              <w:sz w:val="13"/>
                            </w:rPr>
                            <w:t>Wassen</w:t>
                          </w:r>
                          <w:r>
                            <w:rPr>
                              <w:rFonts w:ascii="Comic Sans MS"/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omic Sans MS"/>
                              <w:sz w:val="13"/>
                            </w:rPr>
                            <w:t>&amp;</w:t>
                          </w:r>
                        </w:p>
                        <w:p w:rsidR="005F1A22" w:rsidRDefault="005F1A22">
                          <w:pPr>
                            <w:spacing w:before="15" w:line="172" w:lineRule="exact"/>
                            <w:ind w:left="76"/>
                            <w:rPr>
                              <w:rFonts w:ascii="Comic Sans MS" w:eastAsia="Comic Sans MS" w:hAnsi="Comic Sans MS" w:cs="Comic Sans MS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omic Sans MS"/>
                              <w:spacing w:val="-1"/>
                              <w:sz w:val="13"/>
                            </w:rPr>
                            <w:t>snijden</w:t>
                          </w:r>
                        </w:p>
                      </w:txbxContent>
                    </v:textbox>
                  </v:shape>
                  <v:shape id="Text Box 358" o:spid="_x0000_s1508" type="#_x0000_t202" style="position:absolute;left:2422;top:289;width:82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145" w:lineRule="exact"/>
                            <w:jc w:val="center"/>
                            <w:rPr>
                              <w:rFonts w:ascii="Comic Sans MS" w:eastAsia="Comic Sans MS" w:hAnsi="Comic Sans MS" w:cs="Comic Sans MS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omic Sans MS"/>
                              <w:spacing w:val="4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Comic Sans MS"/>
                              <w:spacing w:val="9"/>
                              <w:sz w:val="13"/>
                            </w:rPr>
                            <w:t>x</w:t>
                          </w:r>
                          <w:r>
                            <w:rPr>
                              <w:rFonts w:ascii="Comic Sans MS"/>
                              <w:spacing w:val="3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Comic Sans MS"/>
                              <w:spacing w:val="1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Comic Sans MS"/>
                              <w:spacing w:val="-3"/>
                              <w:sz w:val="13"/>
                            </w:rPr>
                            <w:t>a</w:t>
                          </w:r>
                          <w:r>
                            <w:rPr>
                              <w:rFonts w:ascii="Comic Sans MS"/>
                              <w:spacing w:val="-11"/>
                              <w:sz w:val="13"/>
                            </w:rPr>
                            <w:t>h</w:t>
                          </w:r>
                          <w:r>
                            <w:rPr>
                              <w:rFonts w:ascii="Comic Sans MS"/>
                              <w:spacing w:val="-7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Comic Sans MS"/>
                              <w:spacing w:val="1"/>
                              <w:sz w:val="13"/>
                            </w:rPr>
                            <w:t>r</w:t>
                          </w:r>
                          <w:r>
                            <w:rPr>
                              <w:rFonts w:ascii="Comic Sans MS"/>
                              <w:spacing w:val="-7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Comic Sans MS"/>
                              <w:sz w:val="13"/>
                            </w:rPr>
                            <w:t>n &amp;</w:t>
                          </w:r>
                        </w:p>
                        <w:p w:rsidR="005F1A22" w:rsidRDefault="005F1A22">
                          <w:pPr>
                            <w:spacing w:before="15" w:line="172" w:lineRule="exact"/>
                            <w:ind w:left="4"/>
                            <w:jc w:val="center"/>
                            <w:rPr>
                              <w:rFonts w:ascii="Comic Sans MS" w:eastAsia="Comic Sans MS" w:hAnsi="Comic Sans MS" w:cs="Comic Sans MS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omic Sans MS"/>
                              <w:spacing w:val="-4"/>
                              <w:sz w:val="13"/>
                            </w:rPr>
                            <w:t>zeven</w:t>
                          </w:r>
                        </w:p>
                      </w:txbxContent>
                    </v:textbox>
                  </v:shape>
                  <v:shape id="Text Box 357" o:spid="_x0000_s1509" type="#_x0000_t202" style="position:absolute;left:4651;top:356;width:808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206" w:lineRule="exact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1"/>
                              <w:w w:val="85"/>
                              <w:sz w:val="20"/>
                            </w:rPr>
                            <w:t>Adsorptie</w:t>
                          </w:r>
                        </w:p>
                      </w:txbxContent>
                    </v:textbox>
                  </v:shape>
                  <v:shape id="Text Box 356" o:spid="_x0000_s1510" type="#_x0000_t202" style="position:absolute;left:6773;top:356;width:679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<v:textbox inset="0,0,0,0">
                      <w:txbxContent>
                        <w:p w:rsidR="005F1A22" w:rsidRDefault="005F1A22">
                          <w:pPr>
                            <w:spacing w:line="206" w:lineRule="exact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w w:val="85"/>
                              <w:sz w:val="20"/>
                            </w:rPr>
                            <w:t>Filtratie</w:t>
                          </w:r>
                        </w:p>
                      </w:txbxContent>
                    </v:textbox>
                  </v:shape>
                  <v:shape id="Text Box 355" o:spid="_x0000_s1511" type="#_x0000_t202" style="position:absolute;left:8769;top:361;width:761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<v:textbox inset="0,0,0,0">
                      <w:txbxContent>
                        <w:p w:rsidR="005F1A22" w:rsidRDefault="005F1A22">
                          <w:pPr>
                            <w:spacing w:line="206" w:lineRule="exact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/>
                              <w:spacing w:val="-2"/>
                              <w:w w:val="80"/>
                              <w:sz w:val="20"/>
                            </w:rPr>
                            <w:t>Indampen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6897" w:rsidRDefault="000368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6897" w:rsidRDefault="00036897">
      <w:pPr>
        <w:spacing w:before="1"/>
        <w:rPr>
          <w:rFonts w:ascii="Calibri" w:eastAsia="Calibri" w:hAnsi="Calibri" w:cs="Calibri"/>
          <w:b/>
          <w:bCs/>
          <w:sz w:val="23"/>
          <w:szCs w:val="23"/>
        </w:rPr>
      </w:pPr>
    </w:p>
    <w:p w:rsidR="00036897" w:rsidRDefault="007D264A">
      <w:pPr>
        <w:pStyle w:val="Kop4"/>
        <w:rPr>
          <w:u w:val="none"/>
        </w:rPr>
      </w:pPr>
      <w:r w:rsidRPr="007D264A">
        <w:rPr>
          <w:rFonts w:cs="Calibri"/>
          <w:sz w:val="18"/>
          <w:szCs w:val="18"/>
        </w:rPr>
        <w:drawing>
          <wp:anchor distT="0" distB="0" distL="114300" distR="114300" simplePos="0" relativeHeight="251717632" behindDoc="0" locked="0" layoutInCell="1" allowOverlap="1" wp14:anchorId="7EC77730" wp14:editId="4534655F">
            <wp:simplePos x="0" y="0"/>
            <wp:positionH relativeFrom="column">
              <wp:posOffset>259715</wp:posOffset>
            </wp:positionH>
            <wp:positionV relativeFrom="paragraph">
              <wp:posOffset>44450</wp:posOffset>
            </wp:positionV>
            <wp:extent cx="245745" cy="226060"/>
            <wp:effectExtent l="0" t="0" r="1905" b="2540"/>
            <wp:wrapNone/>
            <wp:docPr id="634" name="Afbeelding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3" b="26495"/>
                    <a:stretch/>
                  </pic:blipFill>
                  <pic:spPr bwMode="auto">
                    <a:xfrm>
                      <a:off x="0" y="0"/>
                      <a:ext cx="24574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>
        <w:rPr>
          <w:rFonts w:ascii="Arial"/>
          <w:u w:val="none"/>
        </w:rPr>
        <w:t xml:space="preserve">el </w:t>
      </w:r>
      <w:r w:rsidR="009C36BD">
        <w:rPr>
          <w:rFonts w:ascii="Arial"/>
          <w:spacing w:val="23"/>
          <w:u w:val="none"/>
        </w:rPr>
        <w:t xml:space="preserve"> </w:t>
      </w:r>
      <w:r w:rsidR="009C36BD">
        <w:rPr>
          <w:spacing w:val="-1"/>
          <w:u w:val="thick" w:color="000000"/>
        </w:rPr>
        <w:t>Iedereen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2"/>
          <w:u w:val="thick" w:color="000000"/>
        </w:rPr>
        <w:t>neemt</w:t>
      </w:r>
      <w:r w:rsidR="009C36BD">
        <w:rPr>
          <w:spacing w:val="-4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1"/>
          <w:u w:val="thick" w:color="000000"/>
        </w:rPr>
        <w:t>rol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aan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die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u w:val="thick" w:color="000000"/>
        </w:rPr>
        <w:t>in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de</w:t>
      </w:r>
      <w:r w:rsidR="009C36BD">
        <w:rPr>
          <w:spacing w:val="-5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vorige</w:t>
      </w:r>
      <w:r w:rsidR="009C36BD">
        <w:rPr>
          <w:spacing w:val="-7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taak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u w:val="thick" w:color="000000"/>
        </w:rPr>
        <w:t>is</w:t>
      </w:r>
      <w:r w:rsidR="009C36BD">
        <w:rPr>
          <w:spacing w:val="-6"/>
          <w:u w:val="thick" w:color="000000"/>
        </w:rPr>
        <w:t xml:space="preserve"> </w:t>
      </w:r>
      <w:r w:rsidR="009C36BD">
        <w:rPr>
          <w:spacing w:val="-1"/>
          <w:u w:val="thick" w:color="000000"/>
        </w:rPr>
        <w:t>vastgesteld.</w:t>
      </w:r>
    </w:p>
    <w:p w:rsidR="007D264A" w:rsidRDefault="007D264A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7D264A" w:rsidRDefault="007D264A" w:rsidP="007D264A">
      <w:pPr>
        <w:widowControl/>
        <w:autoSpaceDE w:val="0"/>
        <w:autoSpaceDN w:val="0"/>
        <w:adjustRightInd w:val="0"/>
        <w:ind w:firstLine="478"/>
        <w:rPr>
          <w:rFonts w:ascii="Calibri" w:hAnsi="Calibri" w:cs="Calibri"/>
          <w:sz w:val="24"/>
          <w:szCs w:val="24"/>
          <w:lang w:val="nl-NL"/>
        </w:rPr>
      </w:pPr>
      <w:r w:rsidRPr="007D264A">
        <w:rPr>
          <w:rFonts w:ascii="Calibri" w:eastAsia="Calibri" w:hAnsi="Calibri" w:cs="Calibri"/>
          <w:sz w:val="18"/>
          <w:szCs w:val="18"/>
        </w:rPr>
        <w:drawing>
          <wp:anchor distT="0" distB="0" distL="114300" distR="114300" simplePos="0" relativeHeight="251715584" behindDoc="0" locked="0" layoutInCell="1" allowOverlap="1" wp14:anchorId="330CED79" wp14:editId="11FF109A">
            <wp:simplePos x="0" y="0"/>
            <wp:positionH relativeFrom="column">
              <wp:posOffset>-81280</wp:posOffset>
            </wp:positionH>
            <wp:positionV relativeFrom="paragraph">
              <wp:posOffset>29210</wp:posOffset>
            </wp:positionV>
            <wp:extent cx="229235" cy="18034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  <w:lang w:val="nl-NL"/>
        </w:rPr>
        <w:t>Jullie gaan de witte stof die jullie uit de biet gehaald hebben onderzoeken op aanwezigheid van</w:t>
      </w:r>
    </w:p>
    <w:p w:rsidR="007D264A" w:rsidRDefault="007D264A" w:rsidP="007D264A">
      <w:pPr>
        <w:widowControl/>
        <w:autoSpaceDE w:val="0"/>
        <w:autoSpaceDN w:val="0"/>
        <w:adjustRightInd w:val="0"/>
        <w:ind w:left="426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suiker en water.</w:t>
      </w:r>
    </w:p>
    <w:p w:rsidR="007D264A" w:rsidRDefault="007D264A" w:rsidP="007D264A">
      <w:pPr>
        <w:widowControl/>
        <w:autoSpaceDE w:val="0"/>
        <w:autoSpaceDN w:val="0"/>
        <w:adjustRightInd w:val="0"/>
        <w:spacing w:before="240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1. Maak een werkplan om een onderzoek te doen naar suiker en water. Maak het werkplan in</w:t>
      </w:r>
    </w:p>
    <w:p w:rsidR="007D264A" w:rsidRDefault="007D264A" w:rsidP="007D264A">
      <w:pPr>
        <w:widowControl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jullie groepsschrift en laat het controleren door de docent.</w:t>
      </w:r>
    </w:p>
    <w:p w:rsidR="007D264A" w:rsidRDefault="007D264A" w:rsidP="007D264A">
      <w:pPr>
        <w:widowControl/>
        <w:autoSpaceDE w:val="0"/>
        <w:autoSpaceDN w:val="0"/>
        <w:adjustRightInd w:val="0"/>
        <w:rPr>
          <w:rFonts w:ascii="Webdings" w:hAnsi="Webdings" w:cs="Webdings"/>
          <w:sz w:val="24"/>
          <w:szCs w:val="24"/>
          <w:lang w:val="nl-NL"/>
        </w:rPr>
      </w:pPr>
    </w:p>
    <w:p w:rsidR="007D264A" w:rsidRDefault="007D264A" w:rsidP="007D264A">
      <w:pPr>
        <w:widowControl/>
        <w:autoSpaceDE w:val="0"/>
        <w:autoSpaceDN w:val="0"/>
        <w:adjustRightInd w:val="0"/>
        <w:rPr>
          <w:rFonts w:ascii="Webdings" w:hAnsi="Webdings" w:cs="Webdings"/>
          <w:sz w:val="24"/>
          <w:szCs w:val="24"/>
          <w:lang w:val="nl-NL"/>
        </w:rPr>
      </w:pPr>
    </w:p>
    <w:p w:rsidR="007D264A" w:rsidRDefault="007D264A" w:rsidP="007D264A">
      <w:pPr>
        <w:widowControl/>
        <w:autoSpaceDE w:val="0"/>
        <w:autoSpaceDN w:val="0"/>
        <w:adjustRightInd w:val="0"/>
        <w:ind w:firstLine="720"/>
        <w:rPr>
          <w:rFonts w:ascii="Calibri" w:hAnsi="Calibri" w:cs="Calibri"/>
          <w:sz w:val="24"/>
          <w:szCs w:val="24"/>
          <w:lang w:val="nl-NL"/>
        </w:rPr>
      </w:pPr>
      <w:r w:rsidRPr="007D264A">
        <w:rPr>
          <w:rFonts w:ascii="Calibri" w:eastAsia="Calibri" w:hAnsi="Calibri" w:cs="Calibri"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5960B501" wp14:editId="6E0CBC7B">
            <wp:simplePos x="0" y="0"/>
            <wp:positionH relativeFrom="column">
              <wp:posOffset>87630</wp:posOffset>
            </wp:positionH>
            <wp:positionV relativeFrom="paragraph">
              <wp:posOffset>28575</wp:posOffset>
            </wp:positionV>
            <wp:extent cx="229235" cy="180340"/>
            <wp:effectExtent l="0" t="0" r="0" b="0"/>
            <wp:wrapNone/>
            <wp:docPr id="633" name="Afbeelding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ebdings" w:hAnsi="Webdings" w:cs="Webdings"/>
          <w:sz w:val="24"/>
          <w:szCs w:val="24"/>
          <w:lang w:val="nl-NL"/>
        </w:rPr>
        <w:t></w:t>
      </w:r>
      <w:r>
        <w:rPr>
          <w:rFonts w:ascii="Calibri" w:hAnsi="Calibri" w:cs="Calibri"/>
          <w:sz w:val="24"/>
          <w:szCs w:val="24"/>
          <w:lang w:val="nl-NL"/>
        </w:rPr>
        <w:t>Voer het goedgekeurde werkplan uit</w:t>
      </w:r>
    </w:p>
    <w:p w:rsidR="007D264A" w:rsidRDefault="007D264A" w:rsidP="007D264A">
      <w:pPr>
        <w:widowControl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-NL"/>
        </w:rPr>
      </w:pPr>
    </w:p>
    <w:p w:rsidR="007D264A" w:rsidRDefault="007D264A" w:rsidP="007D264A">
      <w:pPr>
        <w:widowControl/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2. Noteer de waarnemingen in een tabel.</w:t>
      </w:r>
    </w:p>
    <w:p w:rsidR="007D264A" w:rsidRDefault="007D264A" w:rsidP="007D264A">
      <w:pPr>
        <w:widowControl/>
        <w:autoSpaceDE w:val="0"/>
        <w:autoSpaceDN w:val="0"/>
        <w:adjustRightInd w:val="0"/>
        <w:spacing w:line="360" w:lineRule="auto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3. Noteer de conclusie.</w:t>
      </w:r>
    </w:p>
    <w:p w:rsidR="007D264A" w:rsidRDefault="007D264A" w:rsidP="007D264A">
      <w:pPr>
        <w:widowControl/>
        <w:autoSpaceDE w:val="0"/>
        <w:autoSpaceDN w:val="0"/>
        <w:adjustRightInd w:val="0"/>
        <w:spacing w:line="360" w:lineRule="auto"/>
        <w:rPr>
          <w:rFonts w:ascii="Webdings" w:hAnsi="Webdings" w:cs="Webdings"/>
          <w:sz w:val="24"/>
          <w:szCs w:val="24"/>
          <w:lang w:val="nl-NL"/>
        </w:rPr>
      </w:pPr>
      <w:bookmarkStart w:id="29" w:name="_GoBack"/>
      <w:bookmarkEnd w:id="29"/>
      <w:r w:rsidRPr="007D264A">
        <w:rPr>
          <w:rFonts w:ascii="Calibri" w:eastAsia="Calibri" w:hAnsi="Calibri" w:cs="Calibri"/>
          <w:sz w:val="18"/>
          <w:szCs w:val="18"/>
        </w:rPr>
        <w:drawing>
          <wp:anchor distT="0" distB="0" distL="114300" distR="114300" simplePos="0" relativeHeight="251719680" behindDoc="0" locked="0" layoutInCell="1" allowOverlap="1" wp14:anchorId="4F705542" wp14:editId="2383AF3A">
            <wp:simplePos x="0" y="0"/>
            <wp:positionH relativeFrom="column">
              <wp:posOffset>12700</wp:posOffset>
            </wp:positionH>
            <wp:positionV relativeFrom="paragraph">
              <wp:posOffset>223520</wp:posOffset>
            </wp:positionV>
            <wp:extent cx="229235" cy="180340"/>
            <wp:effectExtent l="0" t="0" r="0" b="0"/>
            <wp:wrapNone/>
            <wp:docPr id="636" name="Afbeelding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5"/>
                    <a:stretch/>
                  </pic:blipFill>
                  <pic:spPr bwMode="auto">
                    <a:xfrm>
                      <a:off x="0" y="0"/>
                      <a:ext cx="22923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4A" w:rsidRDefault="007D264A" w:rsidP="007D264A">
      <w:pPr>
        <w:widowControl/>
        <w:autoSpaceDE w:val="0"/>
        <w:autoSpaceDN w:val="0"/>
        <w:adjustRightInd w:val="0"/>
        <w:ind w:firstLine="720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Ruim alles netjes op. Maak de practicumspullen schoon met kraanwater en spoel na met</w:t>
      </w:r>
    </w:p>
    <w:p w:rsidR="007D264A" w:rsidRDefault="007D264A" w:rsidP="007D264A">
      <w:pPr>
        <w:widowControl/>
        <w:autoSpaceDE w:val="0"/>
        <w:autoSpaceDN w:val="0"/>
        <w:adjustRightInd w:val="0"/>
        <w:spacing w:line="360" w:lineRule="auto"/>
        <w:ind w:left="709"/>
        <w:rPr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demiwater.</w:t>
      </w:r>
    </w:p>
    <w:p w:rsidR="00036897" w:rsidRDefault="007D264A" w:rsidP="007D264A">
      <w:pPr>
        <w:spacing w:before="8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 w:cs="Calibri"/>
          <w:sz w:val="24"/>
          <w:szCs w:val="24"/>
          <w:lang w:val="nl-NL"/>
        </w:rPr>
        <w:t>4. Verdeel de rollen voor de volgende taak, en noteer die taakverdeling in het groepsboekje</w:t>
      </w:r>
    </w:p>
    <w:sectPr w:rsidR="00036897" w:rsidSect="009C36BD">
      <w:pgSz w:w="16840" w:h="11900" w:orient="landscape"/>
      <w:pgMar w:top="1100" w:right="880" w:bottom="280" w:left="9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A22" w:rsidRDefault="005F1A22">
      <w:r>
        <w:separator/>
      </w:r>
    </w:p>
  </w:endnote>
  <w:endnote w:type="continuationSeparator" w:id="0">
    <w:p w:rsidR="005F1A22" w:rsidRDefault="005F1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A22" w:rsidRDefault="005F1A22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503196680" behindDoc="1" locked="0" layoutInCell="1" allowOverlap="1" wp14:anchorId="36411E03" wp14:editId="7B292B6F">
              <wp:simplePos x="0" y="0"/>
              <wp:positionH relativeFrom="page">
                <wp:posOffset>7007225</wp:posOffset>
              </wp:positionH>
              <wp:positionV relativeFrom="page">
                <wp:posOffset>10141585</wp:posOffset>
              </wp:positionV>
              <wp:extent cx="419100" cy="1270"/>
              <wp:effectExtent l="6350" t="6985" r="12700" b="10795"/>
              <wp:wrapNone/>
              <wp:docPr id="1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1270"/>
                        <a:chOff x="11035" y="15971"/>
                        <a:chExt cx="660" cy="2"/>
                      </a:xfrm>
                    </wpg:grpSpPr>
                    <wps:wsp>
                      <wps:cNvPr id="16" name="Freeform 19"/>
                      <wps:cNvSpPr>
                        <a:spLocks/>
                      </wps:cNvSpPr>
                      <wps:spPr bwMode="auto">
                        <a:xfrm>
                          <a:off x="11035" y="15971"/>
                          <a:ext cx="660" cy="2"/>
                        </a:xfrm>
                        <a:custGeom>
                          <a:avLst/>
                          <a:gdLst>
                            <a:gd name="T0" fmla="+- 0 11035 11035"/>
                            <a:gd name="T1" fmla="*/ T0 w 660"/>
                            <a:gd name="T2" fmla="+- 0 11695 11035"/>
                            <a:gd name="T3" fmla="*/ T2 w 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">
                              <a:moveTo>
                                <a:pt x="0" y="0"/>
                              </a:moveTo>
                              <a:lnTo>
                                <a:pt x="6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551.75pt;margin-top:798.55pt;width:33pt;height:.1pt;z-index:-119800;mso-position-horizontal-relative:page;mso-position-vertical-relative:page" coordorigin="11035,15971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">
              <v:shape id="Freeform 19" o:spid="_x0000_s1027" style="position:absolute;left:11035;top:15971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7P8AA&#10;AADbAAAADwAAAGRycy9kb3ducmV2LnhtbERPTWvCQBC9F/wPywje6sYKUqKriFgoPQgxgtchOybR&#10;7GzIjhr99W6h0Ns83ucsVr1r1I26UHs2MBknoIgLb2suDRzyr/dPUEGQLTaeycCDAqyWg7cFptbf&#10;OaPbXkoVQzikaKASaVOtQ1GRwzD2LXHkTr5zKBF2pbYd3mO4a/RHksy0w5pjQ4UtbSoqLvurMzA9&#10;79qtzXI5Sn79ofJ5ntrsacxo2K/noIR6+Rf/ub9tnD+D31/iAXr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F7P8AAAADbAAAADwAAAAAAAAAAAAAAAACYAgAAZHJzL2Rvd25y&#10;ZXYueG1sUEsFBgAAAAAEAAQA9QAAAIUDAAAAAA==&#10;" path="m,l660,e" filled="f" strokecolor="#7e7e7e" strokeweight=".58pt">
                <v:path arrowok="t" o:connecttype="custom" o:connectlocs="0,0;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196704" behindDoc="1" locked="0" layoutInCell="1" allowOverlap="1" wp14:anchorId="75743310" wp14:editId="05D7E2D4">
              <wp:simplePos x="0" y="0"/>
              <wp:positionH relativeFrom="page">
                <wp:posOffset>7152640</wp:posOffset>
              </wp:positionH>
              <wp:positionV relativeFrom="page">
                <wp:posOffset>10184130</wp:posOffset>
              </wp:positionV>
              <wp:extent cx="128270" cy="152400"/>
              <wp:effectExtent l="0" t="1905" r="0" b="0"/>
              <wp:wrapNone/>
              <wp:docPr id="1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1A22" w:rsidRDefault="005F1A22">
                          <w:pPr>
                            <w:spacing w:line="236" w:lineRule="exact"/>
                            <w:ind w:left="40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mic Sans MS"/>
                              <w:color w:val="C04F4C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FA1">
                            <w:rPr>
                              <w:rFonts w:ascii="Comic Sans MS"/>
                              <w:noProof/>
                              <w:color w:val="C04F4C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512" type="#_x0000_t202" style="position:absolute;margin-left:563.2pt;margin-top:801.9pt;width:10.1pt;height:12pt;z-index:-1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OQrQIAAKo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" filled="f" stroked="f">
              <v:textbox inset="0,0,0,0">
                <w:txbxContent>
                  <w:p w:rsidR="005F1A22" w:rsidRDefault="005F1A22">
                    <w:pPr>
                      <w:spacing w:line="236" w:lineRule="exact"/>
                      <w:ind w:left="40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mic Sans MS"/>
                        <w:color w:val="C04F4C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1FA1">
                      <w:rPr>
                        <w:rFonts w:ascii="Comic Sans MS"/>
                        <w:noProof/>
                        <w:color w:val="C04F4C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A22" w:rsidRDefault="005F1A22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A22" w:rsidRDefault="005F1A22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A22" w:rsidRDefault="005F1A22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A22" w:rsidRDefault="005F1A22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503196728" behindDoc="1" locked="0" layoutInCell="1" allowOverlap="1" wp14:anchorId="74991C31" wp14:editId="30DB685B">
              <wp:simplePos x="0" y="0"/>
              <wp:positionH relativeFrom="page">
                <wp:posOffset>7007225</wp:posOffset>
              </wp:positionH>
              <wp:positionV relativeFrom="page">
                <wp:posOffset>10141585</wp:posOffset>
              </wp:positionV>
              <wp:extent cx="419100" cy="1270"/>
              <wp:effectExtent l="6350" t="6985" r="12700" b="10795"/>
              <wp:wrapNone/>
              <wp:docPr id="1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1270"/>
                        <a:chOff x="11035" y="15971"/>
                        <a:chExt cx="660" cy="2"/>
                      </a:xfrm>
                    </wpg:grpSpPr>
                    <wps:wsp>
                      <wps:cNvPr id="13" name="Freeform 16"/>
                      <wps:cNvSpPr>
                        <a:spLocks/>
                      </wps:cNvSpPr>
                      <wps:spPr bwMode="auto">
                        <a:xfrm>
                          <a:off x="11035" y="15971"/>
                          <a:ext cx="660" cy="2"/>
                        </a:xfrm>
                        <a:custGeom>
                          <a:avLst/>
                          <a:gdLst>
                            <a:gd name="T0" fmla="+- 0 11035 11035"/>
                            <a:gd name="T1" fmla="*/ T0 w 660"/>
                            <a:gd name="T2" fmla="+- 0 11695 11035"/>
                            <a:gd name="T3" fmla="*/ T2 w 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">
                              <a:moveTo>
                                <a:pt x="0" y="0"/>
                              </a:moveTo>
                              <a:lnTo>
                                <a:pt x="6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551.75pt;margin-top:798.55pt;width:33pt;height:.1pt;z-index:-119752;mso-position-horizontal-relative:page;mso-position-vertical-relative:page" coordorigin="11035,15971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">
              <v:shape id="Freeform 16" o:spid="_x0000_s1027" style="position:absolute;left:11035;top:15971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Yp8EA&#10;AADbAAAADwAAAGRycy9kb3ducmV2LnhtbERPS2vCQBC+F/oflin0VjcaKCV1I0UUpAchptDrkJ3m&#10;0exsyI4a/fVdQehtPr7nLFeT69WJxtB6NjCfJaCIK29brg18lduXN1BBkC32nsnAhQKs8seHJWbW&#10;n7mg00FqFUM4ZGigERkyrUPVkMMw8wNx5H786FAiHGttRzzHcNfrRZK8aoctx4YGB1o3VP0ejs5A&#10;2u2HjS1K+Zby+En1tUttcTXm+Wn6eAclNMm/+O7e2Tg/hdsv8QCd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2KfBAAAA2wAAAA8AAAAAAAAAAAAAAAAAmAIAAGRycy9kb3du&#10;cmV2LnhtbFBLBQYAAAAABAAEAPUAAACGAwAAAAA=&#10;" path="m,l660,e" filled="f" strokecolor="#7e7e7e" strokeweight=".58pt">
                <v:path arrowok="t" o:connecttype="custom" o:connectlocs="0,0;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196752" behindDoc="1" locked="0" layoutInCell="1" allowOverlap="1" wp14:anchorId="6C3F3BE7" wp14:editId="50EA0CBF">
              <wp:simplePos x="0" y="0"/>
              <wp:positionH relativeFrom="page">
                <wp:posOffset>7152640</wp:posOffset>
              </wp:positionH>
              <wp:positionV relativeFrom="page">
                <wp:posOffset>10184130</wp:posOffset>
              </wp:positionV>
              <wp:extent cx="128270" cy="152400"/>
              <wp:effectExtent l="0" t="1905" r="0" b="0"/>
              <wp:wrapNone/>
              <wp:docPr id="1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1A22" w:rsidRDefault="005F1A22">
                          <w:pPr>
                            <w:spacing w:line="236" w:lineRule="exact"/>
                            <w:ind w:left="40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mic Sans MS"/>
                              <w:color w:val="C04F4C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FA1">
                            <w:rPr>
                              <w:rFonts w:ascii="Comic Sans MS"/>
                              <w:noProof/>
                              <w:color w:val="C04F4C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513" type="#_x0000_t202" style="position:absolute;margin-left:563.2pt;margin-top:801.9pt;width:10.1pt;height:12pt;z-index:-11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cIsA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" filled="f" stroked="f">
              <v:textbox inset="0,0,0,0">
                <w:txbxContent>
                  <w:p w:rsidR="005F1A22" w:rsidRDefault="005F1A22">
                    <w:pPr>
                      <w:spacing w:line="236" w:lineRule="exact"/>
                      <w:ind w:left="40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mic Sans MS"/>
                        <w:color w:val="C04F4C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1FA1">
                      <w:rPr>
                        <w:rFonts w:ascii="Comic Sans MS"/>
                        <w:noProof/>
                        <w:color w:val="C04F4C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A22" w:rsidRDefault="005F1A22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503196776" behindDoc="1" locked="0" layoutInCell="1" allowOverlap="1" wp14:anchorId="11ABFE37" wp14:editId="0E4436C9">
              <wp:simplePos x="0" y="0"/>
              <wp:positionH relativeFrom="page">
                <wp:posOffset>7007225</wp:posOffset>
              </wp:positionH>
              <wp:positionV relativeFrom="page">
                <wp:posOffset>10141585</wp:posOffset>
              </wp:positionV>
              <wp:extent cx="419100" cy="1270"/>
              <wp:effectExtent l="6350" t="6985" r="12700" b="10795"/>
              <wp:wrapNone/>
              <wp:docPr id="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1270"/>
                        <a:chOff x="11035" y="15971"/>
                        <a:chExt cx="660" cy="2"/>
                      </a:xfrm>
                    </wpg:grpSpPr>
                    <wps:wsp>
                      <wps:cNvPr id="10" name="Freeform 13"/>
                      <wps:cNvSpPr>
                        <a:spLocks/>
                      </wps:cNvSpPr>
                      <wps:spPr bwMode="auto">
                        <a:xfrm>
                          <a:off x="11035" y="15971"/>
                          <a:ext cx="660" cy="2"/>
                        </a:xfrm>
                        <a:custGeom>
                          <a:avLst/>
                          <a:gdLst>
                            <a:gd name="T0" fmla="+- 0 11035 11035"/>
                            <a:gd name="T1" fmla="*/ T0 w 660"/>
                            <a:gd name="T2" fmla="+- 0 11695 11035"/>
                            <a:gd name="T3" fmla="*/ T2 w 6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">
                              <a:moveTo>
                                <a:pt x="0" y="0"/>
                              </a:moveTo>
                              <a:lnTo>
                                <a:pt x="66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551.75pt;margin-top:798.55pt;width:33pt;height:.1pt;z-index:-119704;mso-position-horizontal-relative:page;mso-position-vertical-relative:page" coordorigin="11035,15971" coordsize="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">
              <v:shape id="Freeform 13" o:spid="_x0000_s1027" style="position:absolute;left:11035;top:15971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G0MQA&#10;AADbAAAADwAAAGRycy9kb3ducmV2LnhtbESPQWvCQBCF74L/YZlCb7qpQimpq5SiUHoQYoReh+w0&#10;ic3Ohuyoqb/eORR6m+G9ee+b1WYMnbnQkNrIDp7mGRjiKvqWawfHcjd7AZME2WMXmRz8UoLNejpZ&#10;Ye7jlQu6HKQ2GsIpRweNSJ9bm6qGAqZ57IlV+45DQNF1qK0f8KrhobOLLHu2AVvWhgZ7em+o+jmc&#10;g4Plad9vfVHKl5TnT6pvp6Uvbs49Poxvr2CERvk3/11/eMVXev1FB7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RtDEAAAA2wAAAA8AAAAAAAAAAAAAAAAAmAIAAGRycy9k&#10;b3ducmV2LnhtbFBLBQYAAAAABAAEAPUAAACJAwAAAAA=&#10;" path="m,l660,e" filled="f" strokecolor="#7e7e7e" strokeweight=".58pt">
                <v:path arrowok="t" o:connecttype="custom" o:connectlocs="0,0;66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196800" behindDoc="1" locked="0" layoutInCell="1" allowOverlap="1" wp14:anchorId="69F67656" wp14:editId="2F26BFB9">
              <wp:simplePos x="0" y="0"/>
              <wp:positionH relativeFrom="page">
                <wp:posOffset>7123430</wp:posOffset>
              </wp:positionH>
              <wp:positionV relativeFrom="page">
                <wp:posOffset>10184130</wp:posOffset>
              </wp:positionV>
              <wp:extent cx="184785" cy="152400"/>
              <wp:effectExtent l="0" t="1905" r="0" b="0"/>
              <wp:wrapNone/>
              <wp:docPr id="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1A22" w:rsidRDefault="005F1A22">
                          <w:pPr>
                            <w:spacing w:line="236" w:lineRule="exact"/>
                            <w:ind w:left="40"/>
                            <w:rPr>
                              <w:rFonts w:ascii="Comic Sans MS" w:eastAsia="Comic Sans MS" w:hAnsi="Comic Sans MS" w:cs="Comic Sans MS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mic Sans MS"/>
                              <w:color w:val="C04F4C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1FA1">
                            <w:rPr>
                              <w:rFonts w:ascii="Comic Sans MS"/>
                              <w:noProof/>
                              <w:color w:val="C04F4C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514" type="#_x0000_t202" style="position:absolute;margin-left:560.9pt;margin-top:801.9pt;width:14.55pt;height:12pt;z-index:-1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" filled="f" stroked="f">
              <v:textbox inset="0,0,0,0">
                <w:txbxContent>
                  <w:p w:rsidR="005F1A22" w:rsidRDefault="005F1A22">
                    <w:pPr>
                      <w:spacing w:line="236" w:lineRule="exact"/>
                      <w:ind w:left="40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omic Sans MS"/>
                        <w:color w:val="C04F4C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1FA1">
                      <w:rPr>
                        <w:rFonts w:ascii="Comic Sans MS"/>
                        <w:noProof/>
                        <w:color w:val="C04F4C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381525627"/>
      <w:docPartObj>
        <w:docPartGallery w:val="Page Numbers (Bottom of Page)"/>
        <w:docPartUnique/>
      </w:docPartObj>
    </w:sdtPr>
    <w:sdtEndPr/>
    <w:sdtContent>
      <w:p w:rsidR="005F1A22" w:rsidRDefault="00BA1139">
        <w:pPr>
          <w:spacing w:line="14" w:lineRule="auto"/>
          <w:rPr>
            <w:sz w:val="20"/>
            <w:szCs w:val="20"/>
          </w:rPr>
        </w:pPr>
        <w:r w:rsidRPr="00BA1139">
          <w:rPr>
            <w:noProof/>
            <w:sz w:val="20"/>
            <w:szCs w:val="20"/>
            <w:lang w:val="nl-NL" w:eastAsia="nl-NL"/>
          </w:rPr>
          <mc:AlternateContent>
            <mc:Choice Requires="wps">
              <w:drawing>
                <wp:anchor distT="0" distB="0" distL="114300" distR="114300" simplePos="0" relativeHeight="503198848" behindDoc="0" locked="0" layoutInCell="1" allowOverlap="1" wp14:editId="0DF8EF2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1139" w:rsidRDefault="00BA1139" w:rsidP="00BA113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9264B" w:rsidRPr="0099264B">
                                <w:rPr>
                                  <w:noProof/>
                                  <w:color w:val="C0504D" w:themeColor="accent2"/>
                                  <w:lang w:val="nl-NL"/>
                                </w:rPr>
                                <w:t>29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50" o:spid="_x0000_s1515" style="position:absolute;margin-left:0;margin-top:0;width:44.55pt;height:15.1pt;rotation:180;flip:x;z-index:5031988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" filled="f" fillcolor="#c0504d" stroked="f" strokecolor="#5c83b4" strokeweight="2.25pt">
                  <v:textbox inset=",0,,0">
                    <w:txbxContent>
                      <w:p w:rsidR="00BA1139" w:rsidRDefault="00BA1139" w:rsidP="00BA1139">
                        <w:pPr>
                          <w:pBdr>
                            <w:top w:val="single" w:sz="4" w:space="1" w:color="7F7F7F" w:themeColor="background1" w:themeShade="7F"/>
                          </w:pBdr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9264B" w:rsidRPr="0099264B">
                          <w:rPr>
                            <w:noProof/>
                            <w:color w:val="C0504D" w:themeColor="accent2"/>
                            <w:lang w:val="nl-NL"/>
                          </w:rPr>
                          <w:t>29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A22" w:rsidRDefault="005F1A22">
      <w:r>
        <w:separator/>
      </w:r>
    </w:p>
  </w:footnote>
  <w:footnote w:type="continuationSeparator" w:id="0">
    <w:p w:rsidR="005F1A22" w:rsidRDefault="005F1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2EE8"/>
    <w:multiLevelType w:val="hybridMultilevel"/>
    <w:tmpl w:val="928A1E2A"/>
    <w:lvl w:ilvl="0" w:tplc="8D64DBB0">
      <w:start w:val="1"/>
      <w:numFmt w:val="bullet"/>
      <w:lvlText w:val=""/>
      <w:lvlJc w:val="left"/>
      <w:pPr>
        <w:ind w:left="458" w:hanging="358"/>
      </w:pPr>
      <w:rPr>
        <w:rFonts w:ascii="Symbol" w:eastAsia="Symbol" w:hAnsi="Symbol" w:hint="default"/>
        <w:w w:val="99"/>
        <w:sz w:val="24"/>
        <w:szCs w:val="24"/>
      </w:rPr>
    </w:lvl>
    <w:lvl w:ilvl="1" w:tplc="76EA80BA">
      <w:start w:val="1"/>
      <w:numFmt w:val="bullet"/>
      <w:lvlText w:val="•"/>
      <w:lvlJc w:val="left"/>
      <w:pPr>
        <w:ind w:left="916" w:hanging="358"/>
      </w:pPr>
      <w:rPr>
        <w:rFonts w:hint="default"/>
      </w:rPr>
    </w:lvl>
    <w:lvl w:ilvl="2" w:tplc="E2125AA4">
      <w:start w:val="1"/>
      <w:numFmt w:val="bullet"/>
      <w:lvlText w:val="•"/>
      <w:lvlJc w:val="left"/>
      <w:pPr>
        <w:ind w:left="981" w:hanging="358"/>
      </w:pPr>
      <w:rPr>
        <w:rFonts w:hint="default"/>
      </w:rPr>
    </w:lvl>
    <w:lvl w:ilvl="3" w:tplc="B5367E8A">
      <w:start w:val="1"/>
      <w:numFmt w:val="bullet"/>
      <w:lvlText w:val="•"/>
      <w:lvlJc w:val="left"/>
      <w:pPr>
        <w:ind w:left="2168" w:hanging="358"/>
      </w:pPr>
      <w:rPr>
        <w:rFonts w:hint="default"/>
      </w:rPr>
    </w:lvl>
    <w:lvl w:ilvl="4" w:tplc="FFFC071E">
      <w:start w:val="1"/>
      <w:numFmt w:val="bullet"/>
      <w:lvlText w:val="•"/>
      <w:lvlJc w:val="left"/>
      <w:pPr>
        <w:ind w:left="3356" w:hanging="358"/>
      </w:pPr>
      <w:rPr>
        <w:rFonts w:hint="default"/>
      </w:rPr>
    </w:lvl>
    <w:lvl w:ilvl="5" w:tplc="752CA976">
      <w:start w:val="1"/>
      <w:numFmt w:val="bullet"/>
      <w:lvlText w:val="•"/>
      <w:lvlJc w:val="left"/>
      <w:pPr>
        <w:ind w:left="4543" w:hanging="358"/>
      </w:pPr>
      <w:rPr>
        <w:rFonts w:hint="default"/>
      </w:rPr>
    </w:lvl>
    <w:lvl w:ilvl="6" w:tplc="9348A2B2">
      <w:start w:val="1"/>
      <w:numFmt w:val="bullet"/>
      <w:lvlText w:val="•"/>
      <w:lvlJc w:val="left"/>
      <w:pPr>
        <w:ind w:left="5730" w:hanging="358"/>
      </w:pPr>
      <w:rPr>
        <w:rFonts w:hint="default"/>
      </w:rPr>
    </w:lvl>
    <w:lvl w:ilvl="7" w:tplc="F9086500">
      <w:start w:val="1"/>
      <w:numFmt w:val="bullet"/>
      <w:lvlText w:val="•"/>
      <w:lvlJc w:val="left"/>
      <w:pPr>
        <w:ind w:left="6918" w:hanging="358"/>
      </w:pPr>
      <w:rPr>
        <w:rFonts w:hint="default"/>
      </w:rPr>
    </w:lvl>
    <w:lvl w:ilvl="8" w:tplc="46DCCAE8">
      <w:start w:val="1"/>
      <w:numFmt w:val="bullet"/>
      <w:lvlText w:val="•"/>
      <w:lvlJc w:val="left"/>
      <w:pPr>
        <w:ind w:left="8105" w:hanging="358"/>
      </w:pPr>
      <w:rPr>
        <w:rFonts w:hint="default"/>
      </w:rPr>
    </w:lvl>
  </w:abstractNum>
  <w:abstractNum w:abstractNumId="1">
    <w:nsid w:val="064C4F8F"/>
    <w:multiLevelType w:val="hybridMultilevel"/>
    <w:tmpl w:val="E94A5394"/>
    <w:lvl w:ilvl="0" w:tplc="BB86A408">
      <w:start w:val="1"/>
      <w:numFmt w:val="decimal"/>
      <w:lvlText w:val="%1."/>
      <w:lvlJc w:val="left"/>
      <w:pPr>
        <w:ind w:left="838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5AE46684">
      <w:start w:val="1"/>
      <w:numFmt w:val="bullet"/>
      <w:lvlText w:val="•"/>
      <w:lvlJc w:val="left"/>
      <w:pPr>
        <w:ind w:left="1752" w:hanging="348"/>
      </w:pPr>
      <w:rPr>
        <w:rFonts w:hint="default"/>
      </w:rPr>
    </w:lvl>
    <w:lvl w:ilvl="2" w:tplc="4182906A">
      <w:start w:val="1"/>
      <w:numFmt w:val="bullet"/>
      <w:lvlText w:val="•"/>
      <w:lvlJc w:val="left"/>
      <w:pPr>
        <w:ind w:left="2666" w:hanging="348"/>
      </w:pPr>
      <w:rPr>
        <w:rFonts w:hint="default"/>
      </w:rPr>
    </w:lvl>
    <w:lvl w:ilvl="3" w:tplc="AB0EE4FE">
      <w:start w:val="1"/>
      <w:numFmt w:val="bullet"/>
      <w:lvlText w:val="•"/>
      <w:lvlJc w:val="left"/>
      <w:pPr>
        <w:ind w:left="3580" w:hanging="348"/>
      </w:pPr>
      <w:rPr>
        <w:rFonts w:hint="default"/>
      </w:rPr>
    </w:lvl>
    <w:lvl w:ilvl="4" w:tplc="6EC4CEB4">
      <w:start w:val="1"/>
      <w:numFmt w:val="bullet"/>
      <w:lvlText w:val="•"/>
      <w:lvlJc w:val="left"/>
      <w:pPr>
        <w:ind w:left="4494" w:hanging="348"/>
      </w:pPr>
      <w:rPr>
        <w:rFonts w:hint="default"/>
      </w:rPr>
    </w:lvl>
    <w:lvl w:ilvl="5" w:tplc="708C30F8">
      <w:start w:val="1"/>
      <w:numFmt w:val="bullet"/>
      <w:lvlText w:val="•"/>
      <w:lvlJc w:val="left"/>
      <w:pPr>
        <w:ind w:left="5409" w:hanging="348"/>
      </w:pPr>
      <w:rPr>
        <w:rFonts w:hint="default"/>
      </w:rPr>
    </w:lvl>
    <w:lvl w:ilvl="6" w:tplc="2670F380">
      <w:start w:val="1"/>
      <w:numFmt w:val="bullet"/>
      <w:lvlText w:val="•"/>
      <w:lvlJc w:val="left"/>
      <w:pPr>
        <w:ind w:left="6323" w:hanging="348"/>
      </w:pPr>
      <w:rPr>
        <w:rFonts w:hint="default"/>
      </w:rPr>
    </w:lvl>
    <w:lvl w:ilvl="7" w:tplc="39E2F7A2">
      <w:start w:val="1"/>
      <w:numFmt w:val="bullet"/>
      <w:lvlText w:val="•"/>
      <w:lvlJc w:val="left"/>
      <w:pPr>
        <w:ind w:left="7237" w:hanging="348"/>
      </w:pPr>
      <w:rPr>
        <w:rFonts w:hint="default"/>
      </w:rPr>
    </w:lvl>
    <w:lvl w:ilvl="8" w:tplc="C7323CAA">
      <w:start w:val="1"/>
      <w:numFmt w:val="bullet"/>
      <w:lvlText w:val="•"/>
      <w:lvlJc w:val="left"/>
      <w:pPr>
        <w:ind w:left="8151" w:hanging="348"/>
      </w:pPr>
      <w:rPr>
        <w:rFonts w:hint="default"/>
      </w:rPr>
    </w:lvl>
  </w:abstractNum>
  <w:abstractNum w:abstractNumId="2">
    <w:nsid w:val="0D2619FC"/>
    <w:multiLevelType w:val="hybridMultilevel"/>
    <w:tmpl w:val="0526D008"/>
    <w:lvl w:ilvl="0" w:tplc="30AA445C">
      <w:numFmt w:val="bullet"/>
      <w:lvlText w:val=""/>
      <w:lvlJc w:val="left"/>
      <w:pPr>
        <w:ind w:left="838" w:hanging="360"/>
      </w:pPr>
      <w:rPr>
        <w:rFonts w:ascii="Webdings" w:eastAsia="Webdings" w:hAnsi="Webdings" w:cs="Webdings" w:hint="default"/>
      </w:rPr>
    </w:lvl>
    <w:lvl w:ilvl="1" w:tplc="0413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">
    <w:nsid w:val="146E0043"/>
    <w:multiLevelType w:val="hybridMultilevel"/>
    <w:tmpl w:val="85FCAF80"/>
    <w:lvl w:ilvl="0" w:tplc="4470FB0C">
      <w:start w:val="1"/>
      <w:numFmt w:val="decimal"/>
      <w:lvlText w:val="%1."/>
      <w:lvlJc w:val="left"/>
      <w:pPr>
        <w:ind w:left="478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BD562AB8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47EE0720">
      <w:start w:val="1"/>
      <w:numFmt w:val="bullet"/>
      <w:lvlText w:val="•"/>
      <w:lvlJc w:val="left"/>
      <w:pPr>
        <w:ind w:left="2554" w:hanging="360"/>
      </w:pPr>
      <w:rPr>
        <w:rFonts w:hint="default"/>
      </w:rPr>
    </w:lvl>
    <w:lvl w:ilvl="3" w:tplc="A4667FB8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3AF2E498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5" w:tplc="5614B014">
      <w:start w:val="1"/>
      <w:numFmt w:val="bullet"/>
      <w:lvlText w:val="•"/>
      <w:lvlJc w:val="left"/>
      <w:pPr>
        <w:ind w:left="5669" w:hanging="360"/>
      </w:pPr>
      <w:rPr>
        <w:rFonts w:hint="default"/>
      </w:rPr>
    </w:lvl>
    <w:lvl w:ilvl="6" w:tplc="9B104B3C">
      <w:start w:val="1"/>
      <w:numFmt w:val="bullet"/>
      <w:lvlText w:val="•"/>
      <w:lvlJc w:val="left"/>
      <w:pPr>
        <w:ind w:left="6707" w:hanging="360"/>
      </w:pPr>
      <w:rPr>
        <w:rFonts w:hint="default"/>
      </w:rPr>
    </w:lvl>
    <w:lvl w:ilvl="7" w:tplc="BBE6E390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  <w:lvl w:ilvl="8" w:tplc="C340F58E">
      <w:start w:val="1"/>
      <w:numFmt w:val="bullet"/>
      <w:lvlText w:val="•"/>
      <w:lvlJc w:val="left"/>
      <w:pPr>
        <w:ind w:left="8783" w:hanging="360"/>
      </w:pPr>
      <w:rPr>
        <w:rFonts w:hint="default"/>
      </w:rPr>
    </w:lvl>
  </w:abstractNum>
  <w:abstractNum w:abstractNumId="4">
    <w:nsid w:val="16C717D3"/>
    <w:multiLevelType w:val="hybridMultilevel"/>
    <w:tmpl w:val="56C667A6"/>
    <w:lvl w:ilvl="0" w:tplc="CFCC79D0">
      <w:start w:val="1"/>
      <w:numFmt w:val="bullet"/>
      <w:lvlText w:val="'"/>
      <w:lvlJc w:val="left"/>
      <w:pPr>
        <w:ind w:left="475" w:hanging="358"/>
      </w:pPr>
      <w:rPr>
        <w:rFonts w:ascii="Arial" w:eastAsia="Arial" w:hAnsi="Arial" w:hint="default"/>
        <w:w w:val="581"/>
        <w:sz w:val="24"/>
        <w:szCs w:val="24"/>
      </w:rPr>
    </w:lvl>
    <w:lvl w:ilvl="1" w:tplc="906ACD12">
      <w:start w:val="1"/>
      <w:numFmt w:val="bullet"/>
      <w:lvlText w:val="'"/>
      <w:lvlJc w:val="left"/>
      <w:pPr>
        <w:ind w:left="1195" w:hanging="358"/>
      </w:pPr>
      <w:rPr>
        <w:rFonts w:ascii="Arial" w:eastAsia="Arial" w:hAnsi="Arial" w:hint="default"/>
        <w:w w:val="581"/>
        <w:sz w:val="24"/>
        <w:szCs w:val="24"/>
      </w:rPr>
    </w:lvl>
    <w:lvl w:ilvl="2" w:tplc="BB6E159C">
      <w:start w:val="1"/>
      <w:numFmt w:val="bullet"/>
      <w:lvlText w:val="•"/>
      <w:lvlJc w:val="left"/>
      <w:pPr>
        <w:ind w:left="2269" w:hanging="358"/>
      </w:pPr>
      <w:rPr>
        <w:rFonts w:hint="default"/>
      </w:rPr>
    </w:lvl>
    <w:lvl w:ilvl="3" w:tplc="4B185CD6">
      <w:start w:val="1"/>
      <w:numFmt w:val="bullet"/>
      <w:lvlText w:val="•"/>
      <w:lvlJc w:val="left"/>
      <w:pPr>
        <w:ind w:left="3343" w:hanging="358"/>
      </w:pPr>
      <w:rPr>
        <w:rFonts w:hint="default"/>
      </w:rPr>
    </w:lvl>
    <w:lvl w:ilvl="4" w:tplc="19680FCC">
      <w:start w:val="1"/>
      <w:numFmt w:val="bullet"/>
      <w:lvlText w:val="•"/>
      <w:lvlJc w:val="left"/>
      <w:pPr>
        <w:ind w:left="4417" w:hanging="358"/>
      </w:pPr>
      <w:rPr>
        <w:rFonts w:hint="default"/>
      </w:rPr>
    </w:lvl>
    <w:lvl w:ilvl="5" w:tplc="4DE2275C">
      <w:start w:val="1"/>
      <w:numFmt w:val="bullet"/>
      <w:lvlText w:val="•"/>
      <w:lvlJc w:val="left"/>
      <w:pPr>
        <w:ind w:left="5491" w:hanging="358"/>
      </w:pPr>
      <w:rPr>
        <w:rFonts w:hint="default"/>
      </w:rPr>
    </w:lvl>
    <w:lvl w:ilvl="6" w:tplc="3F483102">
      <w:start w:val="1"/>
      <w:numFmt w:val="bullet"/>
      <w:lvlText w:val="•"/>
      <w:lvlJc w:val="left"/>
      <w:pPr>
        <w:ind w:left="6564" w:hanging="358"/>
      </w:pPr>
      <w:rPr>
        <w:rFonts w:hint="default"/>
      </w:rPr>
    </w:lvl>
    <w:lvl w:ilvl="7" w:tplc="9E048228">
      <w:start w:val="1"/>
      <w:numFmt w:val="bullet"/>
      <w:lvlText w:val="•"/>
      <w:lvlJc w:val="left"/>
      <w:pPr>
        <w:ind w:left="7638" w:hanging="358"/>
      </w:pPr>
      <w:rPr>
        <w:rFonts w:hint="default"/>
      </w:rPr>
    </w:lvl>
    <w:lvl w:ilvl="8" w:tplc="BB9CF89E">
      <w:start w:val="1"/>
      <w:numFmt w:val="bullet"/>
      <w:lvlText w:val="•"/>
      <w:lvlJc w:val="left"/>
      <w:pPr>
        <w:ind w:left="8712" w:hanging="358"/>
      </w:pPr>
      <w:rPr>
        <w:rFonts w:hint="default"/>
      </w:rPr>
    </w:lvl>
  </w:abstractNum>
  <w:abstractNum w:abstractNumId="5">
    <w:nsid w:val="194468BF"/>
    <w:multiLevelType w:val="hybridMultilevel"/>
    <w:tmpl w:val="4496AB08"/>
    <w:lvl w:ilvl="0" w:tplc="C456C4C8">
      <w:start w:val="1"/>
      <w:numFmt w:val="decimal"/>
      <w:lvlText w:val="%1."/>
      <w:lvlJc w:val="left"/>
      <w:pPr>
        <w:ind w:left="820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9F609DC8">
      <w:start w:val="1"/>
      <w:numFmt w:val="bullet"/>
      <w:lvlText w:val="•"/>
      <w:lvlJc w:val="left"/>
      <w:pPr>
        <w:ind w:left="1732" w:hanging="348"/>
      </w:pPr>
      <w:rPr>
        <w:rFonts w:hint="default"/>
      </w:rPr>
    </w:lvl>
    <w:lvl w:ilvl="2" w:tplc="7BA29788">
      <w:start w:val="1"/>
      <w:numFmt w:val="bullet"/>
      <w:lvlText w:val="•"/>
      <w:lvlJc w:val="left"/>
      <w:pPr>
        <w:ind w:left="2644" w:hanging="348"/>
      </w:pPr>
      <w:rPr>
        <w:rFonts w:hint="default"/>
      </w:rPr>
    </w:lvl>
    <w:lvl w:ilvl="3" w:tplc="D20CC9BE">
      <w:start w:val="1"/>
      <w:numFmt w:val="bullet"/>
      <w:lvlText w:val="•"/>
      <w:lvlJc w:val="left"/>
      <w:pPr>
        <w:ind w:left="3556" w:hanging="348"/>
      </w:pPr>
      <w:rPr>
        <w:rFonts w:hint="default"/>
      </w:rPr>
    </w:lvl>
    <w:lvl w:ilvl="4" w:tplc="F52ACC4C">
      <w:start w:val="1"/>
      <w:numFmt w:val="bullet"/>
      <w:lvlText w:val="•"/>
      <w:lvlJc w:val="left"/>
      <w:pPr>
        <w:ind w:left="4468" w:hanging="348"/>
      </w:pPr>
      <w:rPr>
        <w:rFonts w:hint="default"/>
      </w:rPr>
    </w:lvl>
    <w:lvl w:ilvl="5" w:tplc="0562E6C2">
      <w:start w:val="1"/>
      <w:numFmt w:val="bullet"/>
      <w:lvlText w:val="•"/>
      <w:lvlJc w:val="left"/>
      <w:pPr>
        <w:ind w:left="5380" w:hanging="348"/>
      </w:pPr>
      <w:rPr>
        <w:rFonts w:hint="default"/>
      </w:rPr>
    </w:lvl>
    <w:lvl w:ilvl="6" w:tplc="3CBA2252">
      <w:start w:val="1"/>
      <w:numFmt w:val="bullet"/>
      <w:lvlText w:val="•"/>
      <w:lvlJc w:val="left"/>
      <w:pPr>
        <w:ind w:left="6292" w:hanging="348"/>
      </w:pPr>
      <w:rPr>
        <w:rFonts w:hint="default"/>
      </w:rPr>
    </w:lvl>
    <w:lvl w:ilvl="7" w:tplc="2F040F90">
      <w:start w:val="1"/>
      <w:numFmt w:val="bullet"/>
      <w:lvlText w:val="•"/>
      <w:lvlJc w:val="left"/>
      <w:pPr>
        <w:ind w:left="7204" w:hanging="348"/>
      </w:pPr>
      <w:rPr>
        <w:rFonts w:hint="default"/>
      </w:rPr>
    </w:lvl>
    <w:lvl w:ilvl="8" w:tplc="52ECA468">
      <w:start w:val="1"/>
      <w:numFmt w:val="bullet"/>
      <w:lvlText w:val="•"/>
      <w:lvlJc w:val="left"/>
      <w:pPr>
        <w:ind w:left="8116" w:hanging="348"/>
      </w:pPr>
      <w:rPr>
        <w:rFonts w:hint="default"/>
      </w:rPr>
    </w:lvl>
  </w:abstractNum>
  <w:abstractNum w:abstractNumId="6">
    <w:nsid w:val="1ACC2A1B"/>
    <w:multiLevelType w:val="hybridMultilevel"/>
    <w:tmpl w:val="070A614C"/>
    <w:lvl w:ilvl="0" w:tplc="16F288D8">
      <w:start w:val="1"/>
      <w:numFmt w:val="bullet"/>
      <w:lvlText w:val="'"/>
      <w:lvlJc w:val="left"/>
      <w:pPr>
        <w:ind w:left="478" w:hanging="358"/>
      </w:pPr>
      <w:rPr>
        <w:rFonts w:ascii="Arial" w:eastAsia="Arial" w:hAnsi="Arial" w:hint="default"/>
        <w:w w:val="581"/>
        <w:sz w:val="24"/>
        <w:szCs w:val="24"/>
      </w:rPr>
    </w:lvl>
    <w:lvl w:ilvl="1" w:tplc="3440C99E">
      <w:start w:val="1"/>
      <w:numFmt w:val="bullet"/>
      <w:lvlText w:val="•"/>
      <w:lvlJc w:val="left"/>
      <w:pPr>
        <w:ind w:left="1516" w:hanging="358"/>
      </w:pPr>
      <w:rPr>
        <w:rFonts w:hint="default"/>
      </w:rPr>
    </w:lvl>
    <w:lvl w:ilvl="2" w:tplc="4A2E4788">
      <w:start w:val="1"/>
      <w:numFmt w:val="bullet"/>
      <w:lvlText w:val="•"/>
      <w:lvlJc w:val="left"/>
      <w:pPr>
        <w:ind w:left="2554" w:hanging="358"/>
      </w:pPr>
      <w:rPr>
        <w:rFonts w:hint="default"/>
      </w:rPr>
    </w:lvl>
    <w:lvl w:ilvl="3" w:tplc="AA6EB366">
      <w:start w:val="1"/>
      <w:numFmt w:val="bullet"/>
      <w:lvlText w:val="•"/>
      <w:lvlJc w:val="left"/>
      <w:pPr>
        <w:ind w:left="3592" w:hanging="358"/>
      </w:pPr>
      <w:rPr>
        <w:rFonts w:hint="default"/>
      </w:rPr>
    </w:lvl>
    <w:lvl w:ilvl="4" w:tplc="FD1234E4">
      <w:start w:val="1"/>
      <w:numFmt w:val="bullet"/>
      <w:lvlText w:val="•"/>
      <w:lvlJc w:val="left"/>
      <w:pPr>
        <w:ind w:left="4631" w:hanging="358"/>
      </w:pPr>
      <w:rPr>
        <w:rFonts w:hint="default"/>
      </w:rPr>
    </w:lvl>
    <w:lvl w:ilvl="5" w:tplc="754A2C66">
      <w:start w:val="1"/>
      <w:numFmt w:val="bullet"/>
      <w:lvlText w:val="•"/>
      <w:lvlJc w:val="left"/>
      <w:pPr>
        <w:ind w:left="5669" w:hanging="358"/>
      </w:pPr>
      <w:rPr>
        <w:rFonts w:hint="default"/>
      </w:rPr>
    </w:lvl>
    <w:lvl w:ilvl="6" w:tplc="BAAAADB2">
      <w:start w:val="1"/>
      <w:numFmt w:val="bullet"/>
      <w:lvlText w:val="•"/>
      <w:lvlJc w:val="left"/>
      <w:pPr>
        <w:ind w:left="6707" w:hanging="358"/>
      </w:pPr>
      <w:rPr>
        <w:rFonts w:hint="default"/>
      </w:rPr>
    </w:lvl>
    <w:lvl w:ilvl="7" w:tplc="344A6006">
      <w:start w:val="1"/>
      <w:numFmt w:val="bullet"/>
      <w:lvlText w:val="•"/>
      <w:lvlJc w:val="left"/>
      <w:pPr>
        <w:ind w:left="7745" w:hanging="358"/>
      </w:pPr>
      <w:rPr>
        <w:rFonts w:hint="default"/>
      </w:rPr>
    </w:lvl>
    <w:lvl w:ilvl="8" w:tplc="65C0180E">
      <w:start w:val="1"/>
      <w:numFmt w:val="bullet"/>
      <w:lvlText w:val="•"/>
      <w:lvlJc w:val="left"/>
      <w:pPr>
        <w:ind w:left="8783" w:hanging="358"/>
      </w:pPr>
      <w:rPr>
        <w:rFonts w:hint="default"/>
      </w:rPr>
    </w:lvl>
  </w:abstractNum>
  <w:abstractNum w:abstractNumId="7">
    <w:nsid w:val="1AE61CE4"/>
    <w:multiLevelType w:val="hybridMultilevel"/>
    <w:tmpl w:val="0E3A2508"/>
    <w:lvl w:ilvl="0" w:tplc="102490EC">
      <w:start w:val="1"/>
      <w:numFmt w:val="bullet"/>
      <w:lvlText w:val=""/>
      <w:lvlJc w:val="left"/>
      <w:pPr>
        <w:ind w:left="105" w:hanging="281"/>
      </w:pPr>
      <w:rPr>
        <w:rFonts w:ascii="Symbol" w:eastAsia="Symbol" w:hAnsi="Symbol" w:hint="default"/>
        <w:w w:val="99"/>
        <w:sz w:val="24"/>
        <w:szCs w:val="24"/>
      </w:rPr>
    </w:lvl>
    <w:lvl w:ilvl="1" w:tplc="1146EE82">
      <w:start w:val="1"/>
      <w:numFmt w:val="bullet"/>
      <w:lvlText w:val="•"/>
      <w:lvlJc w:val="left"/>
      <w:pPr>
        <w:ind w:left="1060" w:hanging="281"/>
      </w:pPr>
      <w:rPr>
        <w:rFonts w:hint="default"/>
      </w:rPr>
    </w:lvl>
    <w:lvl w:ilvl="2" w:tplc="B9D23A9A">
      <w:start w:val="1"/>
      <w:numFmt w:val="bullet"/>
      <w:lvlText w:val="•"/>
      <w:lvlJc w:val="left"/>
      <w:pPr>
        <w:ind w:left="2016" w:hanging="281"/>
      </w:pPr>
      <w:rPr>
        <w:rFonts w:hint="default"/>
      </w:rPr>
    </w:lvl>
    <w:lvl w:ilvl="3" w:tplc="703AED54">
      <w:start w:val="1"/>
      <w:numFmt w:val="bullet"/>
      <w:lvlText w:val="•"/>
      <w:lvlJc w:val="left"/>
      <w:pPr>
        <w:ind w:left="2971" w:hanging="281"/>
      </w:pPr>
      <w:rPr>
        <w:rFonts w:hint="default"/>
      </w:rPr>
    </w:lvl>
    <w:lvl w:ilvl="4" w:tplc="49A2554E">
      <w:start w:val="1"/>
      <w:numFmt w:val="bullet"/>
      <w:lvlText w:val="•"/>
      <w:lvlJc w:val="left"/>
      <w:pPr>
        <w:ind w:left="3927" w:hanging="281"/>
      </w:pPr>
      <w:rPr>
        <w:rFonts w:hint="default"/>
      </w:rPr>
    </w:lvl>
    <w:lvl w:ilvl="5" w:tplc="214CB906">
      <w:start w:val="1"/>
      <w:numFmt w:val="bullet"/>
      <w:lvlText w:val="•"/>
      <w:lvlJc w:val="left"/>
      <w:pPr>
        <w:ind w:left="4882" w:hanging="281"/>
      </w:pPr>
      <w:rPr>
        <w:rFonts w:hint="default"/>
      </w:rPr>
    </w:lvl>
    <w:lvl w:ilvl="6" w:tplc="C98CAFA0">
      <w:start w:val="1"/>
      <w:numFmt w:val="bullet"/>
      <w:lvlText w:val="•"/>
      <w:lvlJc w:val="left"/>
      <w:pPr>
        <w:ind w:left="5838" w:hanging="281"/>
      </w:pPr>
      <w:rPr>
        <w:rFonts w:hint="default"/>
      </w:rPr>
    </w:lvl>
    <w:lvl w:ilvl="7" w:tplc="FEFCA6B6">
      <w:start w:val="1"/>
      <w:numFmt w:val="bullet"/>
      <w:lvlText w:val="•"/>
      <w:lvlJc w:val="left"/>
      <w:pPr>
        <w:ind w:left="6793" w:hanging="281"/>
      </w:pPr>
      <w:rPr>
        <w:rFonts w:hint="default"/>
      </w:rPr>
    </w:lvl>
    <w:lvl w:ilvl="8" w:tplc="06264A70">
      <w:start w:val="1"/>
      <w:numFmt w:val="bullet"/>
      <w:lvlText w:val="•"/>
      <w:lvlJc w:val="left"/>
      <w:pPr>
        <w:ind w:left="7749" w:hanging="281"/>
      </w:pPr>
      <w:rPr>
        <w:rFonts w:hint="default"/>
      </w:rPr>
    </w:lvl>
  </w:abstractNum>
  <w:abstractNum w:abstractNumId="8">
    <w:nsid w:val="1BD15691"/>
    <w:multiLevelType w:val="hybridMultilevel"/>
    <w:tmpl w:val="789686EE"/>
    <w:lvl w:ilvl="0" w:tplc="C8086F3E">
      <w:start w:val="1"/>
      <w:numFmt w:val="decimal"/>
      <w:lvlText w:val="%1."/>
      <w:lvlJc w:val="left"/>
      <w:pPr>
        <w:ind w:left="808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12A482D6">
      <w:start w:val="1"/>
      <w:numFmt w:val="bullet"/>
      <w:lvlText w:val="•"/>
      <w:lvlJc w:val="left"/>
      <w:pPr>
        <w:ind w:left="1721" w:hanging="348"/>
      </w:pPr>
      <w:rPr>
        <w:rFonts w:hint="default"/>
      </w:rPr>
    </w:lvl>
    <w:lvl w:ilvl="2" w:tplc="DBE21E4C">
      <w:start w:val="1"/>
      <w:numFmt w:val="bullet"/>
      <w:lvlText w:val="•"/>
      <w:lvlJc w:val="left"/>
      <w:pPr>
        <w:ind w:left="2634" w:hanging="348"/>
      </w:pPr>
      <w:rPr>
        <w:rFonts w:hint="default"/>
      </w:rPr>
    </w:lvl>
    <w:lvl w:ilvl="3" w:tplc="CC4034D4">
      <w:start w:val="1"/>
      <w:numFmt w:val="bullet"/>
      <w:lvlText w:val="•"/>
      <w:lvlJc w:val="left"/>
      <w:pPr>
        <w:ind w:left="3548" w:hanging="348"/>
      </w:pPr>
      <w:rPr>
        <w:rFonts w:hint="default"/>
      </w:rPr>
    </w:lvl>
    <w:lvl w:ilvl="4" w:tplc="F91A1B98">
      <w:start w:val="1"/>
      <w:numFmt w:val="bullet"/>
      <w:lvlText w:val="•"/>
      <w:lvlJc w:val="left"/>
      <w:pPr>
        <w:ind w:left="4461" w:hanging="348"/>
      </w:pPr>
      <w:rPr>
        <w:rFonts w:hint="default"/>
      </w:rPr>
    </w:lvl>
    <w:lvl w:ilvl="5" w:tplc="F8628292">
      <w:start w:val="1"/>
      <w:numFmt w:val="bullet"/>
      <w:lvlText w:val="•"/>
      <w:lvlJc w:val="left"/>
      <w:pPr>
        <w:ind w:left="5374" w:hanging="348"/>
      </w:pPr>
      <w:rPr>
        <w:rFonts w:hint="default"/>
      </w:rPr>
    </w:lvl>
    <w:lvl w:ilvl="6" w:tplc="784A269C">
      <w:start w:val="1"/>
      <w:numFmt w:val="bullet"/>
      <w:lvlText w:val="•"/>
      <w:lvlJc w:val="left"/>
      <w:pPr>
        <w:ind w:left="6287" w:hanging="348"/>
      </w:pPr>
      <w:rPr>
        <w:rFonts w:hint="default"/>
      </w:rPr>
    </w:lvl>
    <w:lvl w:ilvl="7" w:tplc="722097FA">
      <w:start w:val="1"/>
      <w:numFmt w:val="bullet"/>
      <w:lvlText w:val="•"/>
      <w:lvlJc w:val="left"/>
      <w:pPr>
        <w:ind w:left="7200" w:hanging="348"/>
      </w:pPr>
      <w:rPr>
        <w:rFonts w:hint="default"/>
      </w:rPr>
    </w:lvl>
    <w:lvl w:ilvl="8" w:tplc="B920776E">
      <w:start w:val="1"/>
      <w:numFmt w:val="bullet"/>
      <w:lvlText w:val="•"/>
      <w:lvlJc w:val="left"/>
      <w:pPr>
        <w:ind w:left="8113" w:hanging="348"/>
      </w:pPr>
      <w:rPr>
        <w:rFonts w:hint="default"/>
      </w:rPr>
    </w:lvl>
  </w:abstractNum>
  <w:abstractNum w:abstractNumId="9">
    <w:nsid w:val="1FA41FFE"/>
    <w:multiLevelType w:val="hybridMultilevel"/>
    <w:tmpl w:val="F0C8EA7C"/>
    <w:lvl w:ilvl="0" w:tplc="4FEC6CD0">
      <w:start w:val="1"/>
      <w:numFmt w:val="decimal"/>
      <w:lvlText w:val="%1."/>
      <w:lvlJc w:val="left"/>
      <w:pPr>
        <w:ind w:left="460" w:hanging="360"/>
        <w:jc w:val="right"/>
      </w:pPr>
      <w:rPr>
        <w:rFonts w:ascii="Calibri" w:eastAsia="Calibri" w:hAnsi="Calibri" w:hint="default"/>
        <w:w w:val="99"/>
        <w:sz w:val="24"/>
        <w:szCs w:val="24"/>
      </w:rPr>
    </w:lvl>
    <w:lvl w:ilvl="1" w:tplc="EFFE6210">
      <w:start w:val="1"/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9AB8EF7E">
      <w:start w:val="1"/>
      <w:numFmt w:val="bullet"/>
      <w:lvlText w:val="•"/>
      <w:lvlJc w:val="left"/>
      <w:pPr>
        <w:ind w:left="2536" w:hanging="360"/>
      </w:pPr>
      <w:rPr>
        <w:rFonts w:hint="default"/>
      </w:rPr>
    </w:lvl>
    <w:lvl w:ilvl="3" w:tplc="5748FB80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1CB247BA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 w:tplc="28D6E39A">
      <w:start w:val="1"/>
      <w:numFmt w:val="bullet"/>
      <w:lvlText w:val="•"/>
      <w:lvlJc w:val="left"/>
      <w:pPr>
        <w:ind w:left="5650" w:hanging="360"/>
      </w:pPr>
      <w:rPr>
        <w:rFonts w:hint="default"/>
      </w:rPr>
    </w:lvl>
    <w:lvl w:ilvl="6" w:tplc="22D484C2">
      <w:start w:val="1"/>
      <w:numFmt w:val="bullet"/>
      <w:lvlText w:val="•"/>
      <w:lvlJc w:val="left"/>
      <w:pPr>
        <w:ind w:left="6688" w:hanging="360"/>
      </w:pPr>
      <w:rPr>
        <w:rFonts w:hint="default"/>
      </w:rPr>
    </w:lvl>
    <w:lvl w:ilvl="7" w:tplc="7E74ABD6">
      <w:start w:val="1"/>
      <w:numFmt w:val="bullet"/>
      <w:lvlText w:val="•"/>
      <w:lvlJc w:val="left"/>
      <w:pPr>
        <w:ind w:left="7726" w:hanging="360"/>
      </w:pPr>
      <w:rPr>
        <w:rFonts w:hint="default"/>
      </w:rPr>
    </w:lvl>
    <w:lvl w:ilvl="8" w:tplc="ABDEF7B0">
      <w:start w:val="1"/>
      <w:numFmt w:val="bullet"/>
      <w:lvlText w:val="•"/>
      <w:lvlJc w:val="left"/>
      <w:pPr>
        <w:ind w:left="8764" w:hanging="360"/>
      </w:pPr>
      <w:rPr>
        <w:rFonts w:hint="default"/>
      </w:rPr>
    </w:lvl>
  </w:abstractNum>
  <w:abstractNum w:abstractNumId="10">
    <w:nsid w:val="20EB7E57"/>
    <w:multiLevelType w:val="hybridMultilevel"/>
    <w:tmpl w:val="377E2766"/>
    <w:lvl w:ilvl="0" w:tplc="D5C0A526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2A0A2BB2">
      <w:start w:val="1"/>
      <w:numFmt w:val="bullet"/>
      <w:lvlText w:val="•"/>
      <w:lvlJc w:val="left"/>
      <w:pPr>
        <w:ind w:left="1500" w:hanging="360"/>
      </w:pPr>
      <w:rPr>
        <w:rFonts w:hint="default"/>
      </w:rPr>
    </w:lvl>
    <w:lvl w:ilvl="2" w:tplc="B9F69F10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B1CEAA20">
      <w:start w:val="1"/>
      <w:numFmt w:val="bullet"/>
      <w:lvlText w:val="•"/>
      <w:lvlJc w:val="left"/>
      <w:pPr>
        <w:ind w:left="3580" w:hanging="360"/>
      </w:pPr>
      <w:rPr>
        <w:rFonts w:hint="default"/>
      </w:rPr>
    </w:lvl>
    <w:lvl w:ilvl="4" w:tplc="31528C3C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56E64D22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6" w:tplc="605AEDA2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7" w:tplc="FB64C5CC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  <w:lvl w:ilvl="8" w:tplc="BB901C48">
      <w:start w:val="1"/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1">
    <w:nsid w:val="28492259"/>
    <w:multiLevelType w:val="hybridMultilevel"/>
    <w:tmpl w:val="E9027082"/>
    <w:lvl w:ilvl="0" w:tplc="BB7ABC16">
      <w:start w:val="1"/>
      <w:numFmt w:val="decimal"/>
      <w:lvlText w:val="%1."/>
      <w:lvlJc w:val="left"/>
      <w:pPr>
        <w:ind w:left="820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2132F04A">
      <w:start w:val="1"/>
      <w:numFmt w:val="bullet"/>
      <w:lvlText w:val="•"/>
      <w:lvlJc w:val="left"/>
      <w:pPr>
        <w:ind w:left="1730" w:hanging="348"/>
      </w:pPr>
      <w:rPr>
        <w:rFonts w:hint="default"/>
      </w:rPr>
    </w:lvl>
    <w:lvl w:ilvl="2" w:tplc="CC380AEC">
      <w:start w:val="1"/>
      <w:numFmt w:val="bullet"/>
      <w:lvlText w:val="•"/>
      <w:lvlJc w:val="left"/>
      <w:pPr>
        <w:ind w:left="2640" w:hanging="348"/>
      </w:pPr>
      <w:rPr>
        <w:rFonts w:hint="default"/>
      </w:rPr>
    </w:lvl>
    <w:lvl w:ilvl="3" w:tplc="691A7BC8">
      <w:start w:val="1"/>
      <w:numFmt w:val="bullet"/>
      <w:lvlText w:val="•"/>
      <w:lvlJc w:val="left"/>
      <w:pPr>
        <w:ind w:left="3550" w:hanging="348"/>
      </w:pPr>
      <w:rPr>
        <w:rFonts w:hint="default"/>
      </w:rPr>
    </w:lvl>
    <w:lvl w:ilvl="4" w:tplc="4B00BAD2">
      <w:start w:val="1"/>
      <w:numFmt w:val="bullet"/>
      <w:lvlText w:val="•"/>
      <w:lvlJc w:val="left"/>
      <w:pPr>
        <w:ind w:left="4460" w:hanging="348"/>
      </w:pPr>
      <w:rPr>
        <w:rFonts w:hint="default"/>
      </w:rPr>
    </w:lvl>
    <w:lvl w:ilvl="5" w:tplc="A62EDF02">
      <w:start w:val="1"/>
      <w:numFmt w:val="bullet"/>
      <w:lvlText w:val="•"/>
      <w:lvlJc w:val="left"/>
      <w:pPr>
        <w:ind w:left="5370" w:hanging="348"/>
      </w:pPr>
      <w:rPr>
        <w:rFonts w:hint="default"/>
      </w:rPr>
    </w:lvl>
    <w:lvl w:ilvl="6" w:tplc="FF7E0AE0">
      <w:start w:val="1"/>
      <w:numFmt w:val="bullet"/>
      <w:lvlText w:val="•"/>
      <w:lvlJc w:val="left"/>
      <w:pPr>
        <w:ind w:left="6280" w:hanging="348"/>
      </w:pPr>
      <w:rPr>
        <w:rFonts w:hint="default"/>
      </w:rPr>
    </w:lvl>
    <w:lvl w:ilvl="7" w:tplc="7DA83CAE">
      <w:start w:val="1"/>
      <w:numFmt w:val="bullet"/>
      <w:lvlText w:val="•"/>
      <w:lvlJc w:val="left"/>
      <w:pPr>
        <w:ind w:left="7190" w:hanging="348"/>
      </w:pPr>
      <w:rPr>
        <w:rFonts w:hint="default"/>
      </w:rPr>
    </w:lvl>
    <w:lvl w:ilvl="8" w:tplc="5560CEFC">
      <w:start w:val="1"/>
      <w:numFmt w:val="bullet"/>
      <w:lvlText w:val="•"/>
      <w:lvlJc w:val="left"/>
      <w:pPr>
        <w:ind w:left="8100" w:hanging="348"/>
      </w:pPr>
      <w:rPr>
        <w:rFonts w:hint="default"/>
      </w:rPr>
    </w:lvl>
  </w:abstractNum>
  <w:abstractNum w:abstractNumId="12">
    <w:nsid w:val="29E27A50"/>
    <w:multiLevelType w:val="hybridMultilevel"/>
    <w:tmpl w:val="53AEB6EC"/>
    <w:lvl w:ilvl="0" w:tplc="09125C08">
      <w:start w:val="1"/>
      <w:numFmt w:val="bullet"/>
      <w:lvlText w:val="o"/>
      <w:lvlJc w:val="left"/>
      <w:pPr>
        <w:ind w:left="460" w:hanging="348"/>
      </w:pPr>
      <w:rPr>
        <w:rFonts w:ascii="Courier New" w:eastAsia="Courier New" w:hAnsi="Courier New" w:hint="default"/>
        <w:sz w:val="22"/>
        <w:szCs w:val="22"/>
      </w:rPr>
    </w:lvl>
    <w:lvl w:ilvl="1" w:tplc="33688EA6">
      <w:start w:val="1"/>
      <w:numFmt w:val="bullet"/>
      <w:lvlText w:val="•"/>
      <w:lvlJc w:val="left"/>
      <w:pPr>
        <w:ind w:left="1408" w:hanging="348"/>
      </w:pPr>
      <w:rPr>
        <w:rFonts w:hint="default"/>
      </w:rPr>
    </w:lvl>
    <w:lvl w:ilvl="2" w:tplc="F4AAAA04">
      <w:start w:val="1"/>
      <w:numFmt w:val="bullet"/>
      <w:lvlText w:val="•"/>
      <w:lvlJc w:val="left"/>
      <w:pPr>
        <w:ind w:left="2356" w:hanging="348"/>
      </w:pPr>
      <w:rPr>
        <w:rFonts w:hint="default"/>
      </w:rPr>
    </w:lvl>
    <w:lvl w:ilvl="3" w:tplc="09ECF5E8">
      <w:start w:val="1"/>
      <w:numFmt w:val="bullet"/>
      <w:lvlText w:val="•"/>
      <w:lvlJc w:val="left"/>
      <w:pPr>
        <w:ind w:left="3304" w:hanging="348"/>
      </w:pPr>
      <w:rPr>
        <w:rFonts w:hint="default"/>
      </w:rPr>
    </w:lvl>
    <w:lvl w:ilvl="4" w:tplc="8564CCAA">
      <w:start w:val="1"/>
      <w:numFmt w:val="bullet"/>
      <w:lvlText w:val="•"/>
      <w:lvlJc w:val="left"/>
      <w:pPr>
        <w:ind w:left="4252" w:hanging="348"/>
      </w:pPr>
      <w:rPr>
        <w:rFonts w:hint="default"/>
      </w:rPr>
    </w:lvl>
    <w:lvl w:ilvl="5" w:tplc="2C669E86">
      <w:start w:val="1"/>
      <w:numFmt w:val="bullet"/>
      <w:lvlText w:val="•"/>
      <w:lvlJc w:val="left"/>
      <w:pPr>
        <w:ind w:left="5200" w:hanging="348"/>
      </w:pPr>
      <w:rPr>
        <w:rFonts w:hint="default"/>
      </w:rPr>
    </w:lvl>
    <w:lvl w:ilvl="6" w:tplc="EF88F9FE">
      <w:start w:val="1"/>
      <w:numFmt w:val="bullet"/>
      <w:lvlText w:val="•"/>
      <w:lvlJc w:val="left"/>
      <w:pPr>
        <w:ind w:left="6148" w:hanging="348"/>
      </w:pPr>
      <w:rPr>
        <w:rFonts w:hint="default"/>
      </w:rPr>
    </w:lvl>
    <w:lvl w:ilvl="7" w:tplc="0D221280">
      <w:start w:val="1"/>
      <w:numFmt w:val="bullet"/>
      <w:lvlText w:val="•"/>
      <w:lvlJc w:val="left"/>
      <w:pPr>
        <w:ind w:left="7096" w:hanging="348"/>
      </w:pPr>
      <w:rPr>
        <w:rFonts w:hint="default"/>
      </w:rPr>
    </w:lvl>
    <w:lvl w:ilvl="8" w:tplc="076E632E">
      <w:start w:val="1"/>
      <w:numFmt w:val="bullet"/>
      <w:lvlText w:val="•"/>
      <w:lvlJc w:val="left"/>
      <w:pPr>
        <w:ind w:left="8044" w:hanging="348"/>
      </w:pPr>
      <w:rPr>
        <w:rFonts w:hint="default"/>
      </w:rPr>
    </w:lvl>
  </w:abstractNum>
  <w:abstractNum w:abstractNumId="13">
    <w:nsid w:val="345019E9"/>
    <w:multiLevelType w:val="hybridMultilevel"/>
    <w:tmpl w:val="7DDCC44E"/>
    <w:lvl w:ilvl="0" w:tplc="84D083C4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8FEA9BD0">
      <w:start w:val="1"/>
      <w:numFmt w:val="decimal"/>
      <w:lvlText w:val="%2."/>
      <w:lvlJc w:val="left"/>
      <w:pPr>
        <w:ind w:left="1536" w:hanging="358"/>
        <w:jc w:val="right"/>
      </w:pPr>
      <w:rPr>
        <w:rFonts w:ascii="Calibri" w:eastAsia="Calibri" w:hAnsi="Calibri" w:hint="default"/>
        <w:w w:val="99"/>
        <w:sz w:val="24"/>
        <w:szCs w:val="24"/>
      </w:rPr>
    </w:lvl>
    <w:lvl w:ilvl="2" w:tplc="2B629C14">
      <w:start w:val="1"/>
      <w:numFmt w:val="bullet"/>
      <w:lvlText w:val="•"/>
      <w:lvlJc w:val="left"/>
      <w:pPr>
        <w:ind w:left="2572" w:hanging="358"/>
      </w:pPr>
      <w:rPr>
        <w:rFonts w:hint="default"/>
      </w:rPr>
    </w:lvl>
    <w:lvl w:ilvl="3" w:tplc="568CD298">
      <w:start w:val="1"/>
      <w:numFmt w:val="bullet"/>
      <w:lvlText w:val="•"/>
      <w:lvlJc w:val="left"/>
      <w:pPr>
        <w:ind w:left="3608" w:hanging="358"/>
      </w:pPr>
      <w:rPr>
        <w:rFonts w:hint="default"/>
      </w:rPr>
    </w:lvl>
    <w:lvl w:ilvl="4" w:tplc="AA7E27A2">
      <w:start w:val="1"/>
      <w:numFmt w:val="bullet"/>
      <w:lvlText w:val="•"/>
      <w:lvlJc w:val="left"/>
      <w:pPr>
        <w:ind w:left="4644" w:hanging="358"/>
      </w:pPr>
      <w:rPr>
        <w:rFonts w:hint="default"/>
      </w:rPr>
    </w:lvl>
    <w:lvl w:ilvl="5" w:tplc="F1247F40">
      <w:start w:val="1"/>
      <w:numFmt w:val="bullet"/>
      <w:lvlText w:val="•"/>
      <w:lvlJc w:val="left"/>
      <w:pPr>
        <w:ind w:left="5680" w:hanging="358"/>
      </w:pPr>
      <w:rPr>
        <w:rFonts w:hint="default"/>
      </w:rPr>
    </w:lvl>
    <w:lvl w:ilvl="6" w:tplc="48F44722">
      <w:start w:val="1"/>
      <w:numFmt w:val="bullet"/>
      <w:lvlText w:val="•"/>
      <w:lvlJc w:val="left"/>
      <w:pPr>
        <w:ind w:left="6716" w:hanging="358"/>
      </w:pPr>
      <w:rPr>
        <w:rFonts w:hint="default"/>
      </w:rPr>
    </w:lvl>
    <w:lvl w:ilvl="7" w:tplc="3530F1A2">
      <w:start w:val="1"/>
      <w:numFmt w:val="bullet"/>
      <w:lvlText w:val="•"/>
      <w:lvlJc w:val="left"/>
      <w:pPr>
        <w:ind w:left="7752" w:hanging="358"/>
      </w:pPr>
      <w:rPr>
        <w:rFonts w:hint="default"/>
      </w:rPr>
    </w:lvl>
    <w:lvl w:ilvl="8" w:tplc="8B3AAC90">
      <w:start w:val="1"/>
      <w:numFmt w:val="bullet"/>
      <w:lvlText w:val="•"/>
      <w:lvlJc w:val="left"/>
      <w:pPr>
        <w:ind w:left="8788" w:hanging="358"/>
      </w:pPr>
      <w:rPr>
        <w:rFonts w:hint="default"/>
      </w:rPr>
    </w:lvl>
  </w:abstractNum>
  <w:abstractNum w:abstractNumId="14">
    <w:nsid w:val="35AD7798"/>
    <w:multiLevelType w:val="hybridMultilevel"/>
    <w:tmpl w:val="9AC88C24"/>
    <w:lvl w:ilvl="0" w:tplc="B3822792">
      <w:start w:val="1"/>
      <w:numFmt w:val="decimal"/>
      <w:lvlText w:val="%1."/>
      <w:lvlJc w:val="left"/>
      <w:pPr>
        <w:ind w:left="100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70224208">
      <w:start w:val="1"/>
      <w:numFmt w:val="bullet"/>
      <w:lvlText w:val="•"/>
      <w:lvlJc w:val="left"/>
      <w:pPr>
        <w:ind w:left="1084" w:hanging="348"/>
      </w:pPr>
      <w:rPr>
        <w:rFonts w:hint="default"/>
      </w:rPr>
    </w:lvl>
    <w:lvl w:ilvl="2" w:tplc="8BE8DFA8">
      <w:start w:val="1"/>
      <w:numFmt w:val="bullet"/>
      <w:lvlText w:val="•"/>
      <w:lvlJc w:val="left"/>
      <w:pPr>
        <w:ind w:left="2068" w:hanging="348"/>
      </w:pPr>
      <w:rPr>
        <w:rFonts w:hint="default"/>
      </w:rPr>
    </w:lvl>
    <w:lvl w:ilvl="3" w:tplc="F42CF1A6">
      <w:start w:val="1"/>
      <w:numFmt w:val="bullet"/>
      <w:lvlText w:val="•"/>
      <w:lvlJc w:val="left"/>
      <w:pPr>
        <w:ind w:left="3052" w:hanging="348"/>
      </w:pPr>
      <w:rPr>
        <w:rFonts w:hint="default"/>
      </w:rPr>
    </w:lvl>
    <w:lvl w:ilvl="4" w:tplc="06F07408">
      <w:start w:val="1"/>
      <w:numFmt w:val="bullet"/>
      <w:lvlText w:val="•"/>
      <w:lvlJc w:val="left"/>
      <w:pPr>
        <w:ind w:left="4036" w:hanging="348"/>
      </w:pPr>
      <w:rPr>
        <w:rFonts w:hint="default"/>
      </w:rPr>
    </w:lvl>
    <w:lvl w:ilvl="5" w:tplc="F6940F6A">
      <w:start w:val="1"/>
      <w:numFmt w:val="bullet"/>
      <w:lvlText w:val="•"/>
      <w:lvlJc w:val="left"/>
      <w:pPr>
        <w:ind w:left="5020" w:hanging="348"/>
      </w:pPr>
      <w:rPr>
        <w:rFonts w:hint="default"/>
      </w:rPr>
    </w:lvl>
    <w:lvl w:ilvl="6" w:tplc="94B68778">
      <w:start w:val="1"/>
      <w:numFmt w:val="bullet"/>
      <w:lvlText w:val="•"/>
      <w:lvlJc w:val="left"/>
      <w:pPr>
        <w:ind w:left="6004" w:hanging="348"/>
      </w:pPr>
      <w:rPr>
        <w:rFonts w:hint="default"/>
      </w:rPr>
    </w:lvl>
    <w:lvl w:ilvl="7" w:tplc="ADE22F82">
      <w:start w:val="1"/>
      <w:numFmt w:val="bullet"/>
      <w:lvlText w:val="•"/>
      <w:lvlJc w:val="left"/>
      <w:pPr>
        <w:ind w:left="6988" w:hanging="348"/>
      </w:pPr>
      <w:rPr>
        <w:rFonts w:hint="default"/>
      </w:rPr>
    </w:lvl>
    <w:lvl w:ilvl="8" w:tplc="09763646">
      <w:start w:val="1"/>
      <w:numFmt w:val="bullet"/>
      <w:lvlText w:val="•"/>
      <w:lvlJc w:val="left"/>
      <w:pPr>
        <w:ind w:left="7972" w:hanging="348"/>
      </w:pPr>
      <w:rPr>
        <w:rFonts w:hint="default"/>
      </w:rPr>
    </w:lvl>
  </w:abstractNum>
  <w:abstractNum w:abstractNumId="15">
    <w:nsid w:val="3F672244"/>
    <w:multiLevelType w:val="hybridMultilevel"/>
    <w:tmpl w:val="8EE0D3F8"/>
    <w:lvl w:ilvl="0" w:tplc="6C0C8548">
      <w:start w:val="1"/>
      <w:numFmt w:val="decimal"/>
      <w:lvlText w:val="%1)"/>
      <w:lvlJc w:val="left"/>
      <w:pPr>
        <w:ind w:left="1178" w:hanging="358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793C7AAC">
      <w:start w:val="1"/>
      <w:numFmt w:val="bullet"/>
      <w:lvlText w:val="•"/>
      <w:lvlJc w:val="left"/>
      <w:pPr>
        <w:ind w:left="2144" w:hanging="358"/>
      </w:pPr>
      <w:rPr>
        <w:rFonts w:hint="default"/>
      </w:rPr>
    </w:lvl>
    <w:lvl w:ilvl="2" w:tplc="99C81E26">
      <w:start w:val="1"/>
      <w:numFmt w:val="bullet"/>
      <w:lvlText w:val="•"/>
      <w:lvlJc w:val="left"/>
      <w:pPr>
        <w:ind w:left="3110" w:hanging="358"/>
      </w:pPr>
      <w:rPr>
        <w:rFonts w:hint="default"/>
      </w:rPr>
    </w:lvl>
    <w:lvl w:ilvl="3" w:tplc="07688158">
      <w:start w:val="1"/>
      <w:numFmt w:val="bullet"/>
      <w:lvlText w:val="•"/>
      <w:lvlJc w:val="left"/>
      <w:pPr>
        <w:ind w:left="4076" w:hanging="358"/>
      </w:pPr>
      <w:rPr>
        <w:rFonts w:hint="default"/>
      </w:rPr>
    </w:lvl>
    <w:lvl w:ilvl="4" w:tplc="8C7E3AF6">
      <w:start w:val="1"/>
      <w:numFmt w:val="bullet"/>
      <w:lvlText w:val="•"/>
      <w:lvlJc w:val="left"/>
      <w:pPr>
        <w:ind w:left="5042" w:hanging="358"/>
      </w:pPr>
      <w:rPr>
        <w:rFonts w:hint="default"/>
      </w:rPr>
    </w:lvl>
    <w:lvl w:ilvl="5" w:tplc="4AA86742">
      <w:start w:val="1"/>
      <w:numFmt w:val="bullet"/>
      <w:lvlText w:val="•"/>
      <w:lvlJc w:val="left"/>
      <w:pPr>
        <w:ind w:left="6009" w:hanging="358"/>
      </w:pPr>
      <w:rPr>
        <w:rFonts w:hint="default"/>
      </w:rPr>
    </w:lvl>
    <w:lvl w:ilvl="6" w:tplc="E39ED45C">
      <w:start w:val="1"/>
      <w:numFmt w:val="bullet"/>
      <w:lvlText w:val="•"/>
      <w:lvlJc w:val="left"/>
      <w:pPr>
        <w:ind w:left="6975" w:hanging="358"/>
      </w:pPr>
      <w:rPr>
        <w:rFonts w:hint="default"/>
      </w:rPr>
    </w:lvl>
    <w:lvl w:ilvl="7" w:tplc="74D80470">
      <w:start w:val="1"/>
      <w:numFmt w:val="bullet"/>
      <w:lvlText w:val="•"/>
      <w:lvlJc w:val="left"/>
      <w:pPr>
        <w:ind w:left="7941" w:hanging="358"/>
      </w:pPr>
      <w:rPr>
        <w:rFonts w:hint="default"/>
      </w:rPr>
    </w:lvl>
    <w:lvl w:ilvl="8" w:tplc="B38A42BE">
      <w:start w:val="1"/>
      <w:numFmt w:val="bullet"/>
      <w:lvlText w:val="•"/>
      <w:lvlJc w:val="left"/>
      <w:pPr>
        <w:ind w:left="8907" w:hanging="358"/>
      </w:pPr>
      <w:rPr>
        <w:rFonts w:hint="default"/>
      </w:rPr>
    </w:lvl>
  </w:abstractNum>
  <w:abstractNum w:abstractNumId="16">
    <w:nsid w:val="3FB256B5"/>
    <w:multiLevelType w:val="hybridMultilevel"/>
    <w:tmpl w:val="56AC785A"/>
    <w:lvl w:ilvl="0" w:tplc="70FE6282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AE3A6ACC">
      <w:start w:val="1"/>
      <w:numFmt w:val="bullet"/>
      <w:lvlText w:val="•"/>
      <w:lvlJc w:val="left"/>
      <w:pPr>
        <w:ind w:left="1500" w:hanging="360"/>
      </w:pPr>
      <w:rPr>
        <w:rFonts w:hint="default"/>
      </w:rPr>
    </w:lvl>
    <w:lvl w:ilvl="2" w:tplc="8320CFCE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BAD890E4">
      <w:start w:val="1"/>
      <w:numFmt w:val="bullet"/>
      <w:lvlText w:val="•"/>
      <w:lvlJc w:val="left"/>
      <w:pPr>
        <w:ind w:left="3580" w:hanging="360"/>
      </w:pPr>
      <w:rPr>
        <w:rFonts w:hint="default"/>
      </w:rPr>
    </w:lvl>
    <w:lvl w:ilvl="4" w:tplc="001A2606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1B6C86A0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6" w:tplc="08C4AAA2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7" w:tplc="BCF0D3BA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  <w:lvl w:ilvl="8" w:tplc="03DC5954">
      <w:start w:val="1"/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7">
    <w:nsid w:val="45AA5590"/>
    <w:multiLevelType w:val="hybridMultilevel"/>
    <w:tmpl w:val="715AF03A"/>
    <w:lvl w:ilvl="0" w:tplc="8A5EDD98">
      <w:start w:val="1"/>
      <w:numFmt w:val="decimal"/>
      <w:lvlText w:val="%1."/>
      <w:lvlJc w:val="left"/>
      <w:pPr>
        <w:ind w:left="808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AA9EF002">
      <w:start w:val="1"/>
      <w:numFmt w:val="bullet"/>
      <w:lvlText w:val="•"/>
      <w:lvlJc w:val="left"/>
      <w:pPr>
        <w:ind w:left="1713" w:hanging="348"/>
      </w:pPr>
      <w:rPr>
        <w:rFonts w:hint="default"/>
      </w:rPr>
    </w:lvl>
    <w:lvl w:ilvl="2" w:tplc="37E24CC2">
      <w:start w:val="1"/>
      <w:numFmt w:val="bullet"/>
      <w:lvlText w:val="•"/>
      <w:lvlJc w:val="left"/>
      <w:pPr>
        <w:ind w:left="2618" w:hanging="348"/>
      </w:pPr>
      <w:rPr>
        <w:rFonts w:hint="default"/>
      </w:rPr>
    </w:lvl>
    <w:lvl w:ilvl="3" w:tplc="05607DC4">
      <w:start w:val="1"/>
      <w:numFmt w:val="bullet"/>
      <w:lvlText w:val="•"/>
      <w:lvlJc w:val="left"/>
      <w:pPr>
        <w:ind w:left="3524" w:hanging="348"/>
      </w:pPr>
      <w:rPr>
        <w:rFonts w:hint="default"/>
      </w:rPr>
    </w:lvl>
    <w:lvl w:ilvl="4" w:tplc="29982AA8">
      <w:start w:val="1"/>
      <w:numFmt w:val="bullet"/>
      <w:lvlText w:val="•"/>
      <w:lvlJc w:val="left"/>
      <w:pPr>
        <w:ind w:left="4429" w:hanging="348"/>
      </w:pPr>
      <w:rPr>
        <w:rFonts w:hint="default"/>
      </w:rPr>
    </w:lvl>
    <w:lvl w:ilvl="5" w:tplc="B546B85A">
      <w:start w:val="1"/>
      <w:numFmt w:val="bullet"/>
      <w:lvlText w:val="•"/>
      <w:lvlJc w:val="left"/>
      <w:pPr>
        <w:ind w:left="5334" w:hanging="348"/>
      </w:pPr>
      <w:rPr>
        <w:rFonts w:hint="default"/>
      </w:rPr>
    </w:lvl>
    <w:lvl w:ilvl="6" w:tplc="D23498F2">
      <w:start w:val="1"/>
      <w:numFmt w:val="bullet"/>
      <w:lvlText w:val="•"/>
      <w:lvlJc w:val="left"/>
      <w:pPr>
        <w:ind w:left="6239" w:hanging="348"/>
      </w:pPr>
      <w:rPr>
        <w:rFonts w:hint="default"/>
      </w:rPr>
    </w:lvl>
    <w:lvl w:ilvl="7" w:tplc="EC785C4A">
      <w:start w:val="1"/>
      <w:numFmt w:val="bullet"/>
      <w:lvlText w:val="•"/>
      <w:lvlJc w:val="left"/>
      <w:pPr>
        <w:ind w:left="7144" w:hanging="348"/>
      </w:pPr>
      <w:rPr>
        <w:rFonts w:hint="default"/>
      </w:rPr>
    </w:lvl>
    <w:lvl w:ilvl="8" w:tplc="DDA6D06E">
      <w:start w:val="1"/>
      <w:numFmt w:val="bullet"/>
      <w:lvlText w:val="•"/>
      <w:lvlJc w:val="left"/>
      <w:pPr>
        <w:ind w:left="8049" w:hanging="348"/>
      </w:pPr>
      <w:rPr>
        <w:rFonts w:hint="default"/>
      </w:rPr>
    </w:lvl>
  </w:abstractNum>
  <w:abstractNum w:abstractNumId="18">
    <w:nsid w:val="46670ED3"/>
    <w:multiLevelType w:val="hybridMultilevel"/>
    <w:tmpl w:val="C68437C2"/>
    <w:lvl w:ilvl="0" w:tplc="830AA626">
      <w:start w:val="1"/>
      <w:numFmt w:val="decimal"/>
      <w:lvlText w:val="%1."/>
      <w:lvlJc w:val="left"/>
      <w:pPr>
        <w:ind w:left="820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9CD05334">
      <w:start w:val="1"/>
      <w:numFmt w:val="bullet"/>
      <w:lvlText w:val="•"/>
      <w:lvlJc w:val="left"/>
      <w:pPr>
        <w:ind w:left="1732" w:hanging="348"/>
      </w:pPr>
      <w:rPr>
        <w:rFonts w:hint="default"/>
      </w:rPr>
    </w:lvl>
    <w:lvl w:ilvl="2" w:tplc="73CCEB20">
      <w:start w:val="1"/>
      <w:numFmt w:val="bullet"/>
      <w:lvlText w:val="•"/>
      <w:lvlJc w:val="left"/>
      <w:pPr>
        <w:ind w:left="2644" w:hanging="348"/>
      </w:pPr>
      <w:rPr>
        <w:rFonts w:hint="default"/>
      </w:rPr>
    </w:lvl>
    <w:lvl w:ilvl="3" w:tplc="E41A5E98">
      <w:start w:val="1"/>
      <w:numFmt w:val="bullet"/>
      <w:lvlText w:val="•"/>
      <w:lvlJc w:val="left"/>
      <w:pPr>
        <w:ind w:left="3556" w:hanging="348"/>
      </w:pPr>
      <w:rPr>
        <w:rFonts w:hint="default"/>
      </w:rPr>
    </w:lvl>
    <w:lvl w:ilvl="4" w:tplc="722A4E7A">
      <w:start w:val="1"/>
      <w:numFmt w:val="bullet"/>
      <w:lvlText w:val="•"/>
      <w:lvlJc w:val="left"/>
      <w:pPr>
        <w:ind w:left="4468" w:hanging="348"/>
      </w:pPr>
      <w:rPr>
        <w:rFonts w:hint="default"/>
      </w:rPr>
    </w:lvl>
    <w:lvl w:ilvl="5" w:tplc="18942F34">
      <w:start w:val="1"/>
      <w:numFmt w:val="bullet"/>
      <w:lvlText w:val="•"/>
      <w:lvlJc w:val="left"/>
      <w:pPr>
        <w:ind w:left="5380" w:hanging="348"/>
      </w:pPr>
      <w:rPr>
        <w:rFonts w:hint="default"/>
      </w:rPr>
    </w:lvl>
    <w:lvl w:ilvl="6" w:tplc="419E9D1E">
      <w:start w:val="1"/>
      <w:numFmt w:val="bullet"/>
      <w:lvlText w:val="•"/>
      <w:lvlJc w:val="left"/>
      <w:pPr>
        <w:ind w:left="6292" w:hanging="348"/>
      </w:pPr>
      <w:rPr>
        <w:rFonts w:hint="default"/>
      </w:rPr>
    </w:lvl>
    <w:lvl w:ilvl="7" w:tplc="038A031C">
      <w:start w:val="1"/>
      <w:numFmt w:val="bullet"/>
      <w:lvlText w:val="•"/>
      <w:lvlJc w:val="left"/>
      <w:pPr>
        <w:ind w:left="7204" w:hanging="348"/>
      </w:pPr>
      <w:rPr>
        <w:rFonts w:hint="default"/>
      </w:rPr>
    </w:lvl>
    <w:lvl w:ilvl="8" w:tplc="C094944A">
      <w:start w:val="1"/>
      <w:numFmt w:val="bullet"/>
      <w:lvlText w:val="•"/>
      <w:lvlJc w:val="left"/>
      <w:pPr>
        <w:ind w:left="8116" w:hanging="348"/>
      </w:pPr>
      <w:rPr>
        <w:rFonts w:hint="default"/>
      </w:rPr>
    </w:lvl>
  </w:abstractNum>
  <w:abstractNum w:abstractNumId="19">
    <w:nsid w:val="514621ED"/>
    <w:multiLevelType w:val="hybridMultilevel"/>
    <w:tmpl w:val="8B04BC30"/>
    <w:lvl w:ilvl="0" w:tplc="0413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>
    <w:nsid w:val="54F866DC"/>
    <w:multiLevelType w:val="hybridMultilevel"/>
    <w:tmpl w:val="B72815A4"/>
    <w:lvl w:ilvl="0" w:tplc="AAC2855C">
      <w:start w:val="1"/>
      <w:numFmt w:val="bullet"/>
      <w:lvlText w:val=""/>
      <w:lvlJc w:val="left"/>
      <w:pPr>
        <w:ind w:left="868" w:hanging="348"/>
      </w:pPr>
      <w:rPr>
        <w:rFonts w:ascii="Symbol" w:eastAsia="Symbol" w:hAnsi="Symbol" w:hint="default"/>
        <w:sz w:val="22"/>
        <w:szCs w:val="22"/>
      </w:rPr>
    </w:lvl>
    <w:lvl w:ilvl="1" w:tplc="7F7C52F4">
      <w:start w:val="1"/>
      <w:numFmt w:val="bullet"/>
      <w:lvlText w:val="•"/>
      <w:lvlJc w:val="left"/>
      <w:pPr>
        <w:ind w:left="1781" w:hanging="348"/>
      </w:pPr>
      <w:rPr>
        <w:rFonts w:hint="default"/>
      </w:rPr>
    </w:lvl>
    <w:lvl w:ilvl="2" w:tplc="B80AFDD4">
      <w:start w:val="1"/>
      <w:numFmt w:val="bullet"/>
      <w:lvlText w:val="•"/>
      <w:lvlJc w:val="left"/>
      <w:pPr>
        <w:ind w:left="2694" w:hanging="348"/>
      </w:pPr>
      <w:rPr>
        <w:rFonts w:hint="default"/>
      </w:rPr>
    </w:lvl>
    <w:lvl w:ilvl="3" w:tplc="40EC1C48">
      <w:start w:val="1"/>
      <w:numFmt w:val="bullet"/>
      <w:lvlText w:val="•"/>
      <w:lvlJc w:val="left"/>
      <w:pPr>
        <w:ind w:left="3608" w:hanging="348"/>
      </w:pPr>
      <w:rPr>
        <w:rFonts w:hint="default"/>
      </w:rPr>
    </w:lvl>
    <w:lvl w:ilvl="4" w:tplc="5368458C">
      <w:start w:val="1"/>
      <w:numFmt w:val="bullet"/>
      <w:lvlText w:val="•"/>
      <w:lvlJc w:val="left"/>
      <w:pPr>
        <w:ind w:left="4521" w:hanging="348"/>
      </w:pPr>
      <w:rPr>
        <w:rFonts w:hint="default"/>
      </w:rPr>
    </w:lvl>
    <w:lvl w:ilvl="5" w:tplc="8834DE12">
      <w:start w:val="1"/>
      <w:numFmt w:val="bullet"/>
      <w:lvlText w:val="•"/>
      <w:lvlJc w:val="left"/>
      <w:pPr>
        <w:ind w:left="5434" w:hanging="348"/>
      </w:pPr>
      <w:rPr>
        <w:rFonts w:hint="default"/>
      </w:rPr>
    </w:lvl>
    <w:lvl w:ilvl="6" w:tplc="FC5AA896">
      <w:start w:val="1"/>
      <w:numFmt w:val="bullet"/>
      <w:lvlText w:val="•"/>
      <w:lvlJc w:val="left"/>
      <w:pPr>
        <w:ind w:left="6347" w:hanging="348"/>
      </w:pPr>
      <w:rPr>
        <w:rFonts w:hint="default"/>
      </w:rPr>
    </w:lvl>
    <w:lvl w:ilvl="7" w:tplc="EEC8002C">
      <w:start w:val="1"/>
      <w:numFmt w:val="bullet"/>
      <w:lvlText w:val="•"/>
      <w:lvlJc w:val="left"/>
      <w:pPr>
        <w:ind w:left="7260" w:hanging="348"/>
      </w:pPr>
      <w:rPr>
        <w:rFonts w:hint="default"/>
      </w:rPr>
    </w:lvl>
    <w:lvl w:ilvl="8" w:tplc="D2244710">
      <w:start w:val="1"/>
      <w:numFmt w:val="bullet"/>
      <w:lvlText w:val="•"/>
      <w:lvlJc w:val="left"/>
      <w:pPr>
        <w:ind w:left="8173" w:hanging="348"/>
      </w:pPr>
      <w:rPr>
        <w:rFonts w:hint="default"/>
      </w:rPr>
    </w:lvl>
  </w:abstractNum>
  <w:abstractNum w:abstractNumId="21">
    <w:nsid w:val="5A0C4961"/>
    <w:multiLevelType w:val="hybridMultilevel"/>
    <w:tmpl w:val="94F62F76"/>
    <w:lvl w:ilvl="0" w:tplc="2FAE80B2">
      <w:start w:val="1"/>
      <w:numFmt w:val="decimal"/>
      <w:lvlText w:val="%1."/>
      <w:lvlJc w:val="left"/>
      <w:pPr>
        <w:ind w:left="820" w:hanging="348"/>
        <w:jc w:val="left"/>
      </w:pPr>
      <w:rPr>
        <w:rFonts w:ascii="Calibri" w:eastAsia="Calibri" w:hAnsi="Calibri" w:hint="default"/>
        <w:sz w:val="22"/>
        <w:szCs w:val="22"/>
      </w:rPr>
    </w:lvl>
    <w:lvl w:ilvl="1" w:tplc="CA14EA1A">
      <w:start w:val="1"/>
      <w:numFmt w:val="bullet"/>
      <w:lvlText w:val="•"/>
      <w:lvlJc w:val="left"/>
      <w:pPr>
        <w:ind w:left="1720" w:hanging="348"/>
      </w:pPr>
      <w:rPr>
        <w:rFonts w:hint="default"/>
      </w:rPr>
    </w:lvl>
    <w:lvl w:ilvl="2" w:tplc="95928E3E">
      <w:start w:val="1"/>
      <w:numFmt w:val="bullet"/>
      <w:lvlText w:val="•"/>
      <w:lvlJc w:val="left"/>
      <w:pPr>
        <w:ind w:left="2620" w:hanging="348"/>
      </w:pPr>
      <w:rPr>
        <w:rFonts w:hint="default"/>
      </w:rPr>
    </w:lvl>
    <w:lvl w:ilvl="3" w:tplc="7D12A716">
      <w:start w:val="1"/>
      <w:numFmt w:val="bullet"/>
      <w:lvlText w:val="•"/>
      <w:lvlJc w:val="left"/>
      <w:pPr>
        <w:ind w:left="3520" w:hanging="348"/>
      </w:pPr>
      <w:rPr>
        <w:rFonts w:hint="default"/>
      </w:rPr>
    </w:lvl>
    <w:lvl w:ilvl="4" w:tplc="93D255EC">
      <w:start w:val="1"/>
      <w:numFmt w:val="bullet"/>
      <w:lvlText w:val="•"/>
      <w:lvlJc w:val="left"/>
      <w:pPr>
        <w:ind w:left="4420" w:hanging="348"/>
      </w:pPr>
      <w:rPr>
        <w:rFonts w:hint="default"/>
      </w:rPr>
    </w:lvl>
    <w:lvl w:ilvl="5" w:tplc="9558B9B8">
      <w:start w:val="1"/>
      <w:numFmt w:val="bullet"/>
      <w:lvlText w:val="•"/>
      <w:lvlJc w:val="left"/>
      <w:pPr>
        <w:ind w:left="5320" w:hanging="348"/>
      </w:pPr>
      <w:rPr>
        <w:rFonts w:hint="default"/>
      </w:rPr>
    </w:lvl>
    <w:lvl w:ilvl="6" w:tplc="3618B764">
      <w:start w:val="1"/>
      <w:numFmt w:val="bullet"/>
      <w:lvlText w:val="•"/>
      <w:lvlJc w:val="left"/>
      <w:pPr>
        <w:ind w:left="6220" w:hanging="348"/>
      </w:pPr>
      <w:rPr>
        <w:rFonts w:hint="default"/>
      </w:rPr>
    </w:lvl>
    <w:lvl w:ilvl="7" w:tplc="00700804">
      <w:start w:val="1"/>
      <w:numFmt w:val="bullet"/>
      <w:lvlText w:val="•"/>
      <w:lvlJc w:val="left"/>
      <w:pPr>
        <w:ind w:left="7120" w:hanging="348"/>
      </w:pPr>
      <w:rPr>
        <w:rFonts w:hint="default"/>
      </w:rPr>
    </w:lvl>
    <w:lvl w:ilvl="8" w:tplc="D0DE759A">
      <w:start w:val="1"/>
      <w:numFmt w:val="bullet"/>
      <w:lvlText w:val="•"/>
      <w:lvlJc w:val="left"/>
      <w:pPr>
        <w:ind w:left="8020" w:hanging="348"/>
      </w:pPr>
      <w:rPr>
        <w:rFonts w:hint="default"/>
      </w:rPr>
    </w:lvl>
  </w:abstractNum>
  <w:abstractNum w:abstractNumId="22">
    <w:nsid w:val="5E645E86"/>
    <w:multiLevelType w:val="hybridMultilevel"/>
    <w:tmpl w:val="0810B0BE"/>
    <w:lvl w:ilvl="0" w:tplc="1C50A504">
      <w:start w:val="1"/>
      <w:numFmt w:val="bullet"/>
      <w:lvlText w:val=""/>
      <w:lvlJc w:val="left"/>
      <w:pPr>
        <w:ind w:left="746" w:hanging="281"/>
      </w:pPr>
      <w:rPr>
        <w:rFonts w:ascii="Symbol" w:eastAsia="Symbol" w:hAnsi="Symbol" w:hint="default"/>
        <w:sz w:val="22"/>
        <w:szCs w:val="22"/>
      </w:rPr>
    </w:lvl>
    <w:lvl w:ilvl="1" w:tplc="F5AC90C8">
      <w:start w:val="1"/>
      <w:numFmt w:val="bullet"/>
      <w:lvlText w:val="•"/>
      <w:lvlJc w:val="left"/>
      <w:pPr>
        <w:ind w:left="1659" w:hanging="281"/>
      </w:pPr>
      <w:rPr>
        <w:rFonts w:hint="default"/>
      </w:rPr>
    </w:lvl>
    <w:lvl w:ilvl="2" w:tplc="CC300B30">
      <w:start w:val="1"/>
      <w:numFmt w:val="bullet"/>
      <w:lvlText w:val="•"/>
      <w:lvlJc w:val="left"/>
      <w:pPr>
        <w:ind w:left="2573" w:hanging="281"/>
      </w:pPr>
      <w:rPr>
        <w:rFonts w:hint="default"/>
      </w:rPr>
    </w:lvl>
    <w:lvl w:ilvl="3" w:tplc="9DE852D4">
      <w:start w:val="1"/>
      <w:numFmt w:val="bullet"/>
      <w:lvlText w:val="•"/>
      <w:lvlJc w:val="left"/>
      <w:pPr>
        <w:ind w:left="3486" w:hanging="281"/>
      </w:pPr>
      <w:rPr>
        <w:rFonts w:hint="default"/>
      </w:rPr>
    </w:lvl>
    <w:lvl w:ilvl="4" w:tplc="0DC2117C">
      <w:start w:val="1"/>
      <w:numFmt w:val="bullet"/>
      <w:lvlText w:val="•"/>
      <w:lvlJc w:val="left"/>
      <w:pPr>
        <w:ind w:left="4399" w:hanging="281"/>
      </w:pPr>
      <w:rPr>
        <w:rFonts w:hint="default"/>
      </w:rPr>
    </w:lvl>
    <w:lvl w:ilvl="5" w:tplc="4112A9C4">
      <w:start w:val="1"/>
      <w:numFmt w:val="bullet"/>
      <w:lvlText w:val="•"/>
      <w:lvlJc w:val="left"/>
      <w:pPr>
        <w:ind w:left="5313" w:hanging="281"/>
      </w:pPr>
      <w:rPr>
        <w:rFonts w:hint="default"/>
      </w:rPr>
    </w:lvl>
    <w:lvl w:ilvl="6" w:tplc="4F72509E">
      <w:start w:val="1"/>
      <w:numFmt w:val="bullet"/>
      <w:lvlText w:val="•"/>
      <w:lvlJc w:val="left"/>
      <w:pPr>
        <w:ind w:left="6226" w:hanging="281"/>
      </w:pPr>
      <w:rPr>
        <w:rFonts w:hint="default"/>
      </w:rPr>
    </w:lvl>
    <w:lvl w:ilvl="7" w:tplc="0FCEB736">
      <w:start w:val="1"/>
      <w:numFmt w:val="bullet"/>
      <w:lvlText w:val="•"/>
      <w:lvlJc w:val="left"/>
      <w:pPr>
        <w:ind w:left="7139" w:hanging="281"/>
      </w:pPr>
      <w:rPr>
        <w:rFonts w:hint="default"/>
      </w:rPr>
    </w:lvl>
    <w:lvl w:ilvl="8" w:tplc="3D322002">
      <w:start w:val="1"/>
      <w:numFmt w:val="bullet"/>
      <w:lvlText w:val="•"/>
      <w:lvlJc w:val="left"/>
      <w:pPr>
        <w:ind w:left="8053" w:hanging="281"/>
      </w:pPr>
      <w:rPr>
        <w:rFonts w:hint="default"/>
      </w:rPr>
    </w:lvl>
  </w:abstractNum>
  <w:abstractNum w:abstractNumId="23">
    <w:nsid w:val="5F517D87"/>
    <w:multiLevelType w:val="hybridMultilevel"/>
    <w:tmpl w:val="FDE61DF8"/>
    <w:lvl w:ilvl="0" w:tplc="3D76590A">
      <w:start w:val="1"/>
      <w:numFmt w:val="bullet"/>
      <w:lvlText w:val=""/>
      <w:lvlJc w:val="left"/>
      <w:pPr>
        <w:ind w:left="808" w:hanging="348"/>
      </w:pPr>
      <w:rPr>
        <w:rFonts w:ascii="Symbol" w:eastAsia="Symbol" w:hAnsi="Symbol" w:hint="default"/>
        <w:sz w:val="22"/>
        <w:szCs w:val="22"/>
      </w:rPr>
    </w:lvl>
    <w:lvl w:ilvl="1" w:tplc="716CB2AE">
      <w:start w:val="1"/>
      <w:numFmt w:val="bullet"/>
      <w:lvlText w:val="•"/>
      <w:lvlJc w:val="left"/>
      <w:pPr>
        <w:ind w:left="1711" w:hanging="348"/>
      </w:pPr>
      <w:rPr>
        <w:rFonts w:hint="default"/>
      </w:rPr>
    </w:lvl>
    <w:lvl w:ilvl="2" w:tplc="613CCE4E">
      <w:start w:val="1"/>
      <w:numFmt w:val="bullet"/>
      <w:lvlText w:val="•"/>
      <w:lvlJc w:val="left"/>
      <w:pPr>
        <w:ind w:left="2614" w:hanging="348"/>
      </w:pPr>
      <w:rPr>
        <w:rFonts w:hint="default"/>
      </w:rPr>
    </w:lvl>
    <w:lvl w:ilvl="3" w:tplc="1CE851EE">
      <w:start w:val="1"/>
      <w:numFmt w:val="bullet"/>
      <w:lvlText w:val="•"/>
      <w:lvlJc w:val="left"/>
      <w:pPr>
        <w:ind w:left="3518" w:hanging="348"/>
      </w:pPr>
      <w:rPr>
        <w:rFonts w:hint="default"/>
      </w:rPr>
    </w:lvl>
    <w:lvl w:ilvl="4" w:tplc="B0C0636C">
      <w:start w:val="1"/>
      <w:numFmt w:val="bullet"/>
      <w:lvlText w:val="•"/>
      <w:lvlJc w:val="left"/>
      <w:pPr>
        <w:ind w:left="4421" w:hanging="348"/>
      </w:pPr>
      <w:rPr>
        <w:rFonts w:hint="default"/>
      </w:rPr>
    </w:lvl>
    <w:lvl w:ilvl="5" w:tplc="91001868">
      <w:start w:val="1"/>
      <w:numFmt w:val="bullet"/>
      <w:lvlText w:val="•"/>
      <w:lvlJc w:val="left"/>
      <w:pPr>
        <w:ind w:left="5324" w:hanging="348"/>
      </w:pPr>
      <w:rPr>
        <w:rFonts w:hint="default"/>
      </w:rPr>
    </w:lvl>
    <w:lvl w:ilvl="6" w:tplc="9578A916">
      <w:start w:val="1"/>
      <w:numFmt w:val="bullet"/>
      <w:lvlText w:val="•"/>
      <w:lvlJc w:val="left"/>
      <w:pPr>
        <w:ind w:left="6227" w:hanging="348"/>
      </w:pPr>
      <w:rPr>
        <w:rFonts w:hint="default"/>
      </w:rPr>
    </w:lvl>
    <w:lvl w:ilvl="7" w:tplc="304672F6">
      <w:start w:val="1"/>
      <w:numFmt w:val="bullet"/>
      <w:lvlText w:val="•"/>
      <w:lvlJc w:val="left"/>
      <w:pPr>
        <w:ind w:left="7130" w:hanging="348"/>
      </w:pPr>
      <w:rPr>
        <w:rFonts w:hint="default"/>
      </w:rPr>
    </w:lvl>
    <w:lvl w:ilvl="8" w:tplc="B178D4E4">
      <w:start w:val="1"/>
      <w:numFmt w:val="bullet"/>
      <w:lvlText w:val="•"/>
      <w:lvlJc w:val="left"/>
      <w:pPr>
        <w:ind w:left="8033" w:hanging="348"/>
      </w:pPr>
      <w:rPr>
        <w:rFonts w:hint="default"/>
      </w:rPr>
    </w:lvl>
  </w:abstractNum>
  <w:abstractNum w:abstractNumId="24">
    <w:nsid w:val="647478BB"/>
    <w:multiLevelType w:val="hybridMultilevel"/>
    <w:tmpl w:val="DD70A198"/>
    <w:lvl w:ilvl="0" w:tplc="C1661E6A">
      <w:start w:val="1"/>
      <w:numFmt w:val="decimal"/>
      <w:lvlText w:val="%1."/>
      <w:lvlJc w:val="left"/>
      <w:pPr>
        <w:ind w:left="478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514055E2">
      <w:start w:val="1"/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283869FE">
      <w:start w:val="1"/>
      <w:numFmt w:val="bullet"/>
      <w:lvlText w:val="•"/>
      <w:lvlJc w:val="left"/>
      <w:pPr>
        <w:ind w:left="2554" w:hanging="360"/>
      </w:pPr>
      <w:rPr>
        <w:rFonts w:hint="default"/>
      </w:rPr>
    </w:lvl>
    <w:lvl w:ilvl="3" w:tplc="CB90F57E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8A322478">
      <w:start w:val="1"/>
      <w:numFmt w:val="bullet"/>
      <w:lvlText w:val="•"/>
      <w:lvlJc w:val="left"/>
      <w:pPr>
        <w:ind w:left="4630" w:hanging="360"/>
      </w:pPr>
      <w:rPr>
        <w:rFonts w:hint="default"/>
      </w:rPr>
    </w:lvl>
    <w:lvl w:ilvl="5" w:tplc="8270880E">
      <w:start w:val="1"/>
      <w:numFmt w:val="bullet"/>
      <w:lvlText w:val="•"/>
      <w:lvlJc w:val="left"/>
      <w:pPr>
        <w:ind w:left="5669" w:hanging="360"/>
      </w:pPr>
      <w:rPr>
        <w:rFonts w:hint="default"/>
      </w:rPr>
    </w:lvl>
    <w:lvl w:ilvl="6" w:tplc="F7B48114">
      <w:start w:val="1"/>
      <w:numFmt w:val="bullet"/>
      <w:lvlText w:val="•"/>
      <w:lvlJc w:val="left"/>
      <w:pPr>
        <w:ind w:left="6707" w:hanging="360"/>
      </w:pPr>
      <w:rPr>
        <w:rFonts w:hint="default"/>
      </w:rPr>
    </w:lvl>
    <w:lvl w:ilvl="7" w:tplc="78782A18">
      <w:start w:val="1"/>
      <w:numFmt w:val="bullet"/>
      <w:lvlText w:val="•"/>
      <w:lvlJc w:val="left"/>
      <w:pPr>
        <w:ind w:left="7745" w:hanging="360"/>
      </w:pPr>
      <w:rPr>
        <w:rFonts w:hint="default"/>
      </w:rPr>
    </w:lvl>
    <w:lvl w:ilvl="8" w:tplc="3064C698">
      <w:start w:val="1"/>
      <w:numFmt w:val="bullet"/>
      <w:lvlText w:val="•"/>
      <w:lvlJc w:val="left"/>
      <w:pPr>
        <w:ind w:left="8783" w:hanging="360"/>
      </w:pPr>
      <w:rPr>
        <w:rFonts w:hint="default"/>
      </w:rPr>
    </w:lvl>
  </w:abstractNum>
  <w:abstractNum w:abstractNumId="25">
    <w:nsid w:val="69F415C8"/>
    <w:multiLevelType w:val="hybridMultilevel"/>
    <w:tmpl w:val="8E6C4FCE"/>
    <w:lvl w:ilvl="0" w:tplc="2B80365E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24AC2626">
      <w:start w:val="1"/>
      <w:numFmt w:val="bullet"/>
      <w:lvlText w:val="•"/>
      <w:lvlJc w:val="left"/>
      <w:pPr>
        <w:ind w:left="1498" w:hanging="360"/>
      </w:pPr>
      <w:rPr>
        <w:rFonts w:hint="default"/>
      </w:rPr>
    </w:lvl>
    <w:lvl w:ilvl="2" w:tplc="C9D4800A">
      <w:start w:val="1"/>
      <w:numFmt w:val="bullet"/>
      <w:lvlText w:val="•"/>
      <w:lvlJc w:val="left"/>
      <w:pPr>
        <w:ind w:left="2536" w:hanging="360"/>
      </w:pPr>
      <w:rPr>
        <w:rFonts w:hint="default"/>
      </w:rPr>
    </w:lvl>
    <w:lvl w:ilvl="3" w:tplc="9B28C772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4" w:tplc="D70A3250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 w:tplc="9A565C50">
      <w:start w:val="1"/>
      <w:numFmt w:val="bullet"/>
      <w:lvlText w:val="•"/>
      <w:lvlJc w:val="left"/>
      <w:pPr>
        <w:ind w:left="5650" w:hanging="360"/>
      </w:pPr>
      <w:rPr>
        <w:rFonts w:hint="default"/>
      </w:rPr>
    </w:lvl>
    <w:lvl w:ilvl="6" w:tplc="FEE68304">
      <w:start w:val="1"/>
      <w:numFmt w:val="bullet"/>
      <w:lvlText w:val="•"/>
      <w:lvlJc w:val="left"/>
      <w:pPr>
        <w:ind w:left="6688" w:hanging="360"/>
      </w:pPr>
      <w:rPr>
        <w:rFonts w:hint="default"/>
      </w:rPr>
    </w:lvl>
    <w:lvl w:ilvl="7" w:tplc="A3407FBC">
      <w:start w:val="1"/>
      <w:numFmt w:val="bullet"/>
      <w:lvlText w:val="•"/>
      <w:lvlJc w:val="left"/>
      <w:pPr>
        <w:ind w:left="7726" w:hanging="360"/>
      </w:pPr>
      <w:rPr>
        <w:rFonts w:hint="default"/>
      </w:rPr>
    </w:lvl>
    <w:lvl w:ilvl="8" w:tplc="D83870DC">
      <w:start w:val="1"/>
      <w:numFmt w:val="bullet"/>
      <w:lvlText w:val="•"/>
      <w:lvlJc w:val="left"/>
      <w:pPr>
        <w:ind w:left="8764" w:hanging="360"/>
      </w:pPr>
      <w:rPr>
        <w:rFonts w:hint="default"/>
      </w:rPr>
    </w:lvl>
  </w:abstractNum>
  <w:abstractNum w:abstractNumId="26">
    <w:nsid w:val="6A0B62EB"/>
    <w:multiLevelType w:val="hybridMultilevel"/>
    <w:tmpl w:val="496C3B9E"/>
    <w:lvl w:ilvl="0" w:tplc="87928500">
      <w:start w:val="1"/>
      <w:numFmt w:val="decimal"/>
      <w:lvlText w:val="%1."/>
      <w:lvlJc w:val="left"/>
      <w:pPr>
        <w:ind w:left="478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D0304BD8">
      <w:start w:val="1"/>
      <w:numFmt w:val="decimal"/>
      <w:lvlText w:val="%2."/>
      <w:lvlJc w:val="left"/>
      <w:pPr>
        <w:ind w:left="100" w:hanging="348"/>
        <w:jc w:val="left"/>
      </w:pPr>
      <w:rPr>
        <w:rFonts w:ascii="Calibri" w:eastAsia="Calibri" w:hAnsi="Calibri" w:hint="default"/>
        <w:sz w:val="22"/>
        <w:szCs w:val="22"/>
      </w:rPr>
    </w:lvl>
    <w:lvl w:ilvl="2" w:tplc="229AB6CE">
      <w:start w:val="1"/>
      <w:numFmt w:val="bullet"/>
      <w:lvlText w:val="•"/>
      <w:lvlJc w:val="left"/>
      <w:pPr>
        <w:ind w:left="1518" w:hanging="348"/>
      </w:pPr>
      <w:rPr>
        <w:rFonts w:hint="default"/>
      </w:rPr>
    </w:lvl>
    <w:lvl w:ilvl="3" w:tplc="6E2E3A44">
      <w:start w:val="1"/>
      <w:numFmt w:val="bullet"/>
      <w:lvlText w:val="•"/>
      <w:lvlJc w:val="left"/>
      <w:pPr>
        <w:ind w:left="2558" w:hanging="348"/>
      </w:pPr>
      <w:rPr>
        <w:rFonts w:hint="default"/>
      </w:rPr>
    </w:lvl>
    <w:lvl w:ilvl="4" w:tplc="C248C36C">
      <w:start w:val="1"/>
      <w:numFmt w:val="bullet"/>
      <w:lvlText w:val="•"/>
      <w:lvlJc w:val="left"/>
      <w:pPr>
        <w:ind w:left="3598" w:hanging="348"/>
      </w:pPr>
      <w:rPr>
        <w:rFonts w:hint="default"/>
      </w:rPr>
    </w:lvl>
    <w:lvl w:ilvl="5" w:tplc="9AC4F40A">
      <w:start w:val="1"/>
      <w:numFmt w:val="bullet"/>
      <w:lvlText w:val="•"/>
      <w:lvlJc w:val="left"/>
      <w:pPr>
        <w:ind w:left="4639" w:hanging="348"/>
      </w:pPr>
      <w:rPr>
        <w:rFonts w:hint="default"/>
      </w:rPr>
    </w:lvl>
    <w:lvl w:ilvl="6" w:tplc="AB28A09A">
      <w:start w:val="1"/>
      <w:numFmt w:val="bullet"/>
      <w:lvlText w:val="•"/>
      <w:lvlJc w:val="left"/>
      <w:pPr>
        <w:ind w:left="5679" w:hanging="348"/>
      </w:pPr>
      <w:rPr>
        <w:rFonts w:hint="default"/>
      </w:rPr>
    </w:lvl>
    <w:lvl w:ilvl="7" w:tplc="CE6C8FA4">
      <w:start w:val="1"/>
      <w:numFmt w:val="bullet"/>
      <w:lvlText w:val="•"/>
      <w:lvlJc w:val="left"/>
      <w:pPr>
        <w:ind w:left="6719" w:hanging="348"/>
      </w:pPr>
      <w:rPr>
        <w:rFonts w:hint="default"/>
      </w:rPr>
    </w:lvl>
    <w:lvl w:ilvl="8" w:tplc="09AA27EA">
      <w:start w:val="1"/>
      <w:numFmt w:val="bullet"/>
      <w:lvlText w:val="•"/>
      <w:lvlJc w:val="left"/>
      <w:pPr>
        <w:ind w:left="7759" w:hanging="348"/>
      </w:pPr>
      <w:rPr>
        <w:rFonts w:hint="default"/>
      </w:rPr>
    </w:lvl>
  </w:abstractNum>
  <w:abstractNum w:abstractNumId="27">
    <w:nsid w:val="6DB34C21"/>
    <w:multiLevelType w:val="hybridMultilevel"/>
    <w:tmpl w:val="850EF084"/>
    <w:lvl w:ilvl="0" w:tplc="0413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8">
    <w:nsid w:val="74FA65A7"/>
    <w:multiLevelType w:val="hybridMultilevel"/>
    <w:tmpl w:val="2DE899D6"/>
    <w:lvl w:ilvl="0" w:tplc="56F43B9A">
      <w:start w:val="1"/>
      <w:numFmt w:val="decimal"/>
      <w:lvlText w:val="%1."/>
      <w:lvlJc w:val="left"/>
      <w:pPr>
        <w:ind w:left="480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1" w:tplc="0B4821B0">
      <w:start w:val="1"/>
      <w:numFmt w:val="lowerLetter"/>
      <w:lvlText w:val="%2)"/>
      <w:lvlJc w:val="left"/>
      <w:pPr>
        <w:ind w:left="1180" w:hanging="360"/>
        <w:jc w:val="left"/>
      </w:pPr>
      <w:rPr>
        <w:rFonts w:ascii="Calibri" w:eastAsia="Calibri" w:hAnsi="Calibri" w:hint="default"/>
        <w:sz w:val="24"/>
        <w:szCs w:val="24"/>
      </w:rPr>
    </w:lvl>
    <w:lvl w:ilvl="2" w:tplc="CD76BAF6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F452927E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4" w:tplc="673A9FCE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5" w:tplc="3474C470">
      <w:start w:val="1"/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A606DB44">
      <w:start w:val="1"/>
      <w:numFmt w:val="bullet"/>
      <w:lvlText w:val="•"/>
      <w:lvlJc w:val="left"/>
      <w:pPr>
        <w:ind w:left="6010" w:hanging="360"/>
      </w:pPr>
      <w:rPr>
        <w:rFonts w:hint="default"/>
      </w:rPr>
    </w:lvl>
    <w:lvl w:ilvl="7" w:tplc="4D4819EC">
      <w:start w:val="1"/>
      <w:numFmt w:val="bullet"/>
      <w:lvlText w:val="•"/>
      <w:lvlJc w:val="left"/>
      <w:pPr>
        <w:ind w:left="7217" w:hanging="360"/>
      </w:pPr>
      <w:rPr>
        <w:rFonts w:hint="default"/>
      </w:rPr>
    </w:lvl>
    <w:lvl w:ilvl="8" w:tplc="B502C670">
      <w:start w:val="1"/>
      <w:numFmt w:val="bullet"/>
      <w:lvlText w:val="•"/>
      <w:lvlJc w:val="left"/>
      <w:pPr>
        <w:ind w:left="8425" w:hanging="360"/>
      </w:pPr>
      <w:rPr>
        <w:rFonts w:hint="default"/>
      </w:rPr>
    </w:lvl>
  </w:abstractNum>
  <w:abstractNum w:abstractNumId="29">
    <w:nsid w:val="7C8A1CB1"/>
    <w:multiLevelType w:val="hybridMultilevel"/>
    <w:tmpl w:val="C7161D38"/>
    <w:lvl w:ilvl="0" w:tplc="448299F6">
      <w:start w:val="1"/>
      <w:numFmt w:val="bullet"/>
      <w:lvlText w:val="'"/>
      <w:lvlJc w:val="left"/>
      <w:pPr>
        <w:ind w:left="838" w:hanging="348"/>
      </w:pPr>
      <w:rPr>
        <w:rFonts w:ascii="Arial" w:eastAsia="Arial" w:hAnsi="Arial" w:hint="default"/>
        <w:w w:val="581"/>
        <w:sz w:val="24"/>
        <w:szCs w:val="24"/>
      </w:rPr>
    </w:lvl>
    <w:lvl w:ilvl="1" w:tplc="E346A7EC">
      <w:start w:val="1"/>
      <w:numFmt w:val="bullet"/>
      <w:lvlText w:val="•"/>
      <w:lvlJc w:val="left"/>
      <w:pPr>
        <w:ind w:left="1840" w:hanging="348"/>
      </w:pPr>
      <w:rPr>
        <w:rFonts w:hint="default"/>
      </w:rPr>
    </w:lvl>
    <w:lvl w:ilvl="2" w:tplc="767ABD3A">
      <w:start w:val="1"/>
      <w:numFmt w:val="bullet"/>
      <w:lvlText w:val="•"/>
      <w:lvlJc w:val="left"/>
      <w:pPr>
        <w:ind w:left="2842" w:hanging="348"/>
      </w:pPr>
      <w:rPr>
        <w:rFonts w:hint="default"/>
      </w:rPr>
    </w:lvl>
    <w:lvl w:ilvl="3" w:tplc="D4F2C1BC">
      <w:start w:val="1"/>
      <w:numFmt w:val="bullet"/>
      <w:lvlText w:val="•"/>
      <w:lvlJc w:val="left"/>
      <w:pPr>
        <w:ind w:left="3844" w:hanging="348"/>
      </w:pPr>
      <w:rPr>
        <w:rFonts w:hint="default"/>
      </w:rPr>
    </w:lvl>
    <w:lvl w:ilvl="4" w:tplc="C4A470F6">
      <w:start w:val="1"/>
      <w:numFmt w:val="bullet"/>
      <w:lvlText w:val="•"/>
      <w:lvlJc w:val="left"/>
      <w:pPr>
        <w:ind w:left="4846" w:hanging="348"/>
      </w:pPr>
      <w:rPr>
        <w:rFonts w:hint="default"/>
      </w:rPr>
    </w:lvl>
    <w:lvl w:ilvl="5" w:tplc="11F401F8">
      <w:start w:val="1"/>
      <w:numFmt w:val="bullet"/>
      <w:lvlText w:val="•"/>
      <w:lvlJc w:val="left"/>
      <w:pPr>
        <w:ind w:left="5849" w:hanging="348"/>
      </w:pPr>
      <w:rPr>
        <w:rFonts w:hint="default"/>
      </w:rPr>
    </w:lvl>
    <w:lvl w:ilvl="6" w:tplc="CC100D86">
      <w:start w:val="1"/>
      <w:numFmt w:val="bullet"/>
      <w:lvlText w:val="•"/>
      <w:lvlJc w:val="left"/>
      <w:pPr>
        <w:ind w:left="6851" w:hanging="348"/>
      </w:pPr>
      <w:rPr>
        <w:rFonts w:hint="default"/>
      </w:rPr>
    </w:lvl>
    <w:lvl w:ilvl="7" w:tplc="0CD486DC">
      <w:start w:val="1"/>
      <w:numFmt w:val="bullet"/>
      <w:lvlText w:val="•"/>
      <w:lvlJc w:val="left"/>
      <w:pPr>
        <w:ind w:left="7853" w:hanging="348"/>
      </w:pPr>
      <w:rPr>
        <w:rFonts w:hint="default"/>
      </w:rPr>
    </w:lvl>
    <w:lvl w:ilvl="8" w:tplc="4C1EB37C">
      <w:start w:val="1"/>
      <w:numFmt w:val="bullet"/>
      <w:lvlText w:val="•"/>
      <w:lvlJc w:val="left"/>
      <w:pPr>
        <w:ind w:left="8855" w:hanging="348"/>
      </w:pPr>
      <w:rPr>
        <w:rFonts w:hint="default"/>
      </w:r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1"/>
  </w:num>
  <w:num w:numId="5">
    <w:abstractNumId w:val="21"/>
  </w:num>
  <w:num w:numId="6">
    <w:abstractNumId w:val="8"/>
  </w:num>
  <w:num w:numId="7">
    <w:abstractNumId w:val="12"/>
  </w:num>
  <w:num w:numId="8">
    <w:abstractNumId w:val="14"/>
  </w:num>
  <w:num w:numId="9">
    <w:abstractNumId w:val="17"/>
  </w:num>
  <w:num w:numId="10">
    <w:abstractNumId w:val="18"/>
  </w:num>
  <w:num w:numId="11">
    <w:abstractNumId w:val="11"/>
  </w:num>
  <w:num w:numId="12">
    <w:abstractNumId w:val="5"/>
  </w:num>
  <w:num w:numId="13">
    <w:abstractNumId w:val="23"/>
  </w:num>
  <w:num w:numId="14">
    <w:abstractNumId w:val="26"/>
  </w:num>
  <w:num w:numId="15">
    <w:abstractNumId w:val="24"/>
  </w:num>
  <w:num w:numId="16">
    <w:abstractNumId w:val="3"/>
  </w:num>
  <w:num w:numId="17">
    <w:abstractNumId w:val="29"/>
  </w:num>
  <w:num w:numId="18">
    <w:abstractNumId w:val="4"/>
  </w:num>
  <w:num w:numId="19">
    <w:abstractNumId w:val="13"/>
  </w:num>
  <w:num w:numId="20">
    <w:abstractNumId w:val="15"/>
  </w:num>
  <w:num w:numId="21">
    <w:abstractNumId w:val="28"/>
  </w:num>
  <w:num w:numId="22">
    <w:abstractNumId w:val="6"/>
  </w:num>
  <w:num w:numId="23">
    <w:abstractNumId w:val="10"/>
  </w:num>
  <w:num w:numId="24">
    <w:abstractNumId w:val="16"/>
  </w:num>
  <w:num w:numId="25">
    <w:abstractNumId w:val="9"/>
  </w:num>
  <w:num w:numId="26">
    <w:abstractNumId w:val="25"/>
  </w:num>
  <w:num w:numId="27">
    <w:abstractNumId w:val="0"/>
  </w:num>
  <w:num w:numId="28">
    <w:abstractNumId w:val="27"/>
  </w:num>
  <w:num w:numId="29">
    <w:abstractNumId w:val="1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97"/>
    <w:rsid w:val="00012DC1"/>
    <w:rsid w:val="00036897"/>
    <w:rsid w:val="00043D76"/>
    <w:rsid w:val="00096143"/>
    <w:rsid w:val="00205D94"/>
    <w:rsid w:val="00231528"/>
    <w:rsid w:val="00341CBA"/>
    <w:rsid w:val="003C330C"/>
    <w:rsid w:val="0052468A"/>
    <w:rsid w:val="00591FA1"/>
    <w:rsid w:val="005F1A22"/>
    <w:rsid w:val="00666125"/>
    <w:rsid w:val="006A4945"/>
    <w:rsid w:val="00755C1F"/>
    <w:rsid w:val="007D264A"/>
    <w:rsid w:val="0099264B"/>
    <w:rsid w:val="009C36BD"/>
    <w:rsid w:val="00AD65D4"/>
    <w:rsid w:val="00B146F4"/>
    <w:rsid w:val="00BA1139"/>
    <w:rsid w:val="00E313CE"/>
    <w:rsid w:val="00FD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00"/>
      <w:outlineLvl w:val="0"/>
    </w:pPr>
    <w:rPr>
      <w:rFonts w:ascii="Arial" w:eastAsia="Arial" w:hAnsi="Arial"/>
      <w:b/>
      <w:bCs/>
      <w:sz w:val="36"/>
      <w:szCs w:val="36"/>
    </w:rPr>
  </w:style>
  <w:style w:type="paragraph" w:styleId="Kop2">
    <w:name w:val="heading 2"/>
    <w:basedOn w:val="Standaard"/>
    <w:uiPriority w:val="1"/>
    <w:qFormat/>
    <w:pPr>
      <w:outlineLvl w:val="1"/>
    </w:pPr>
    <w:rPr>
      <w:rFonts w:ascii="Arial" w:eastAsia="Arial" w:hAnsi="Arial"/>
      <w:b/>
      <w:bCs/>
      <w:sz w:val="31"/>
      <w:szCs w:val="31"/>
    </w:rPr>
  </w:style>
  <w:style w:type="paragraph" w:styleId="Kop3">
    <w:name w:val="heading 3"/>
    <w:basedOn w:val="Standaard"/>
    <w:uiPriority w:val="1"/>
    <w:qFormat/>
    <w:pPr>
      <w:spacing w:before="19"/>
      <w:ind w:left="475"/>
      <w:outlineLvl w:val="2"/>
    </w:pPr>
    <w:rPr>
      <w:rFonts w:ascii="Calibri" w:eastAsia="Calibri" w:hAnsi="Calibri"/>
      <w:b/>
      <w:bCs/>
      <w:sz w:val="28"/>
      <w:szCs w:val="28"/>
    </w:rPr>
  </w:style>
  <w:style w:type="paragraph" w:styleId="Kop4">
    <w:name w:val="heading 4"/>
    <w:basedOn w:val="Standaard"/>
    <w:uiPriority w:val="1"/>
    <w:qFormat/>
    <w:pPr>
      <w:spacing w:before="61"/>
      <w:ind w:left="478"/>
      <w:outlineLvl w:val="3"/>
    </w:pPr>
    <w:rPr>
      <w:rFonts w:ascii="Calibri" w:eastAsia="Calibri" w:hAnsi="Calibri"/>
      <w:sz w:val="28"/>
      <w:szCs w:val="28"/>
      <w:u w:val="single"/>
    </w:rPr>
  </w:style>
  <w:style w:type="paragraph" w:styleId="Kop5">
    <w:name w:val="heading 5"/>
    <w:basedOn w:val="Standaard"/>
    <w:uiPriority w:val="1"/>
    <w:qFormat/>
    <w:pPr>
      <w:spacing w:before="69"/>
      <w:ind w:left="110"/>
      <w:outlineLvl w:val="4"/>
    </w:pPr>
    <w:rPr>
      <w:rFonts w:ascii="Calibri" w:eastAsia="Calibri" w:hAnsi="Calibri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39"/>
    <w:qFormat/>
    <w:pPr>
      <w:spacing w:before="150"/>
      <w:ind w:left="100"/>
    </w:pPr>
    <w:rPr>
      <w:rFonts w:ascii="Calibri" w:eastAsia="Calibri" w:hAnsi="Calibri"/>
      <w:sz w:val="28"/>
      <w:szCs w:val="28"/>
    </w:rPr>
  </w:style>
  <w:style w:type="paragraph" w:styleId="Inhopg2">
    <w:name w:val="toc 2"/>
    <w:basedOn w:val="Standaard"/>
    <w:uiPriority w:val="1"/>
    <w:qFormat/>
    <w:pPr>
      <w:spacing w:before="150"/>
      <w:ind w:left="100"/>
    </w:pPr>
    <w:rPr>
      <w:rFonts w:ascii="Calibri" w:eastAsia="Calibri" w:hAnsi="Calibri"/>
      <w:b/>
      <w:bCs/>
      <w:i/>
    </w:rPr>
  </w:style>
  <w:style w:type="paragraph" w:styleId="Inhopg3">
    <w:name w:val="toc 3"/>
    <w:basedOn w:val="Standaard"/>
    <w:uiPriority w:val="39"/>
    <w:qFormat/>
    <w:pPr>
      <w:spacing w:before="147"/>
      <w:ind w:left="321"/>
    </w:pPr>
    <w:rPr>
      <w:rFonts w:ascii="Calibri" w:eastAsia="Calibri" w:hAnsi="Calibri"/>
    </w:rPr>
  </w:style>
  <w:style w:type="paragraph" w:styleId="Plattetekst">
    <w:name w:val="Body Text"/>
    <w:basedOn w:val="Standaard"/>
    <w:uiPriority w:val="1"/>
    <w:qFormat/>
    <w:pPr>
      <w:ind w:left="460" w:hanging="360"/>
    </w:pPr>
    <w:rPr>
      <w:rFonts w:ascii="Calibri" w:eastAsia="Calibri" w:hAnsi="Calibri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C36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36BD"/>
    <w:rPr>
      <w:rFonts w:ascii="Tahoma" w:hAnsi="Tahoma" w:cs="Tahoma"/>
      <w:sz w:val="16"/>
      <w:szCs w:val="16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C330C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3C330C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612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6125"/>
  </w:style>
  <w:style w:type="paragraph" w:styleId="Voettekst">
    <w:name w:val="footer"/>
    <w:basedOn w:val="Standaard"/>
    <w:link w:val="VoettekstChar"/>
    <w:uiPriority w:val="99"/>
    <w:unhideWhenUsed/>
    <w:rsid w:val="0066612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61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00"/>
      <w:outlineLvl w:val="0"/>
    </w:pPr>
    <w:rPr>
      <w:rFonts w:ascii="Arial" w:eastAsia="Arial" w:hAnsi="Arial"/>
      <w:b/>
      <w:bCs/>
      <w:sz w:val="36"/>
      <w:szCs w:val="36"/>
    </w:rPr>
  </w:style>
  <w:style w:type="paragraph" w:styleId="Kop2">
    <w:name w:val="heading 2"/>
    <w:basedOn w:val="Standaard"/>
    <w:uiPriority w:val="1"/>
    <w:qFormat/>
    <w:pPr>
      <w:outlineLvl w:val="1"/>
    </w:pPr>
    <w:rPr>
      <w:rFonts w:ascii="Arial" w:eastAsia="Arial" w:hAnsi="Arial"/>
      <w:b/>
      <w:bCs/>
      <w:sz w:val="31"/>
      <w:szCs w:val="31"/>
    </w:rPr>
  </w:style>
  <w:style w:type="paragraph" w:styleId="Kop3">
    <w:name w:val="heading 3"/>
    <w:basedOn w:val="Standaard"/>
    <w:uiPriority w:val="1"/>
    <w:qFormat/>
    <w:pPr>
      <w:spacing w:before="19"/>
      <w:ind w:left="475"/>
      <w:outlineLvl w:val="2"/>
    </w:pPr>
    <w:rPr>
      <w:rFonts w:ascii="Calibri" w:eastAsia="Calibri" w:hAnsi="Calibri"/>
      <w:b/>
      <w:bCs/>
      <w:sz w:val="28"/>
      <w:szCs w:val="28"/>
    </w:rPr>
  </w:style>
  <w:style w:type="paragraph" w:styleId="Kop4">
    <w:name w:val="heading 4"/>
    <w:basedOn w:val="Standaard"/>
    <w:uiPriority w:val="1"/>
    <w:qFormat/>
    <w:pPr>
      <w:spacing w:before="61"/>
      <w:ind w:left="478"/>
      <w:outlineLvl w:val="3"/>
    </w:pPr>
    <w:rPr>
      <w:rFonts w:ascii="Calibri" w:eastAsia="Calibri" w:hAnsi="Calibri"/>
      <w:sz w:val="28"/>
      <w:szCs w:val="28"/>
      <w:u w:val="single"/>
    </w:rPr>
  </w:style>
  <w:style w:type="paragraph" w:styleId="Kop5">
    <w:name w:val="heading 5"/>
    <w:basedOn w:val="Standaard"/>
    <w:uiPriority w:val="1"/>
    <w:qFormat/>
    <w:pPr>
      <w:spacing w:before="69"/>
      <w:ind w:left="110"/>
      <w:outlineLvl w:val="4"/>
    </w:pPr>
    <w:rPr>
      <w:rFonts w:ascii="Calibri" w:eastAsia="Calibri" w:hAnsi="Calibri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39"/>
    <w:qFormat/>
    <w:pPr>
      <w:spacing w:before="150"/>
      <w:ind w:left="100"/>
    </w:pPr>
    <w:rPr>
      <w:rFonts w:ascii="Calibri" w:eastAsia="Calibri" w:hAnsi="Calibri"/>
      <w:sz w:val="28"/>
      <w:szCs w:val="28"/>
    </w:rPr>
  </w:style>
  <w:style w:type="paragraph" w:styleId="Inhopg2">
    <w:name w:val="toc 2"/>
    <w:basedOn w:val="Standaard"/>
    <w:uiPriority w:val="1"/>
    <w:qFormat/>
    <w:pPr>
      <w:spacing w:before="150"/>
      <w:ind w:left="100"/>
    </w:pPr>
    <w:rPr>
      <w:rFonts w:ascii="Calibri" w:eastAsia="Calibri" w:hAnsi="Calibri"/>
      <w:b/>
      <w:bCs/>
      <w:i/>
    </w:rPr>
  </w:style>
  <w:style w:type="paragraph" w:styleId="Inhopg3">
    <w:name w:val="toc 3"/>
    <w:basedOn w:val="Standaard"/>
    <w:uiPriority w:val="39"/>
    <w:qFormat/>
    <w:pPr>
      <w:spacing w:before="147"/>
      <w:ind w:left="321"/>
    </w:pPr>
    <w:rPr>
      <w:rFonts w:ascii="Calibri" w:eastAsia="Calibri" w:hAnsi="Calibri"/>
    </w:rPr>
  </w:style>
  <w:style w:type="paragraph" w:styleId="Plattetekst">
    <w:name w:val="Body Text"/>
    <w:basedOn w:val="Standaard"/>
    <w:uiPriority w:val="1"/>
    <w:qFormat/>
    <w:pPr>
      <w:ind w:left="460" w:hanging="360"/>
    </w:pPr>
    <w:rPr>
      <w:rFonts w:ascii="Calibri" w:eastAsia="Calibri" w:hAnsi="Calibri"/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C36B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36BD"/>
    <w:rPr>
      <w:rFonts w:ascii="Tahoma" w:hAnsi="Tahoma" w:cs="Tahoma"/>
      <w:sz w:val="16"/>
      <w:szCs w:val="16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C330C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3C330C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612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6125"/>
  </w:style>
  <w:style w:type="paragraph" w:styleId="Voettekst">
    <w:name w:val="footer"/>
    <w:basedOn w:val="Standaard"/>
    <w:link w:val="VoettekstChar"/>
    <w:uiPriority w:val="99"/>
    <w:unhideWhenUsed/>
    <w:rsid w:val="0066612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6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4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suikerwereld.nl/vo/werkblad3/index.html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8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footer" Target="footer5.xml"/><Relationship Id="rId45" Type="http://schemas.openxmlformats.org/officeDocument/2006/relationships/image" Target="media/image30.jpeg"/><Relationship Id="rId53" Type="http://schemas.openxmlformats.org/officeDocument/2006/relationships/image" Target="media/image31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image" Target="media/image3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6.xml"/><Relationship Id="rId52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9.emf"/><Relationship Id="rId48" Type="http://schemas.openxmlformats.org/officeDocument/2006/relationships/image" Target="media/image270.jpeg"/><Relationship Id="rId8" Type="http://schemas.openxmlformats.org/officeDocument/2006/relationships/endnotes" Target="endnotes.xml"/><Relationship Id="rId51" Type="http://schemas.openxmlformats.org/officeDocument/2006/relationships/footer" Target="footer7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EFD00-61EB-47D6-987E-3B078BAF3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9980619A.dotm</Template>
  <TotalTime>140</TotalTime>
  <Pages>20</Pages>
  <Words>3981</Words>
  <Characters>21899</Characters>
  <Application>Microsoft Office Word</Application>
  <DocSecurity>0</DocSecurity>
  <Lines>182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Meerwaarde</Company>
  <LinksUpToDate>false</LinksUpToDate>
  <CharactersWithSpaces>25829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k152-dev</dc:creator>
  <cp:lastModifiedBy>Klamer H.J. (kla)</cp:lastModifiedBy>
  <cp:revision>12</cp:revision>
  <dcterms:created xsi:type="dcterms:W3CDTF">2016-04-19T12:56:00Z</dcterms:created>
  <dcterms:modified xsi:type="dcterms:W3CDTF">2016-05-31T10:19:00Z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2011-01-05T00:00:00Z</vt:filetime>
  </property>
  <property fmtid="{D5CDD505-2E9C-101B-9397-08002B2CF9AE}" pid="3" name="LastSaved">
    <vt:filetime>2016-04-19T00:00:00Z</vt:filetime>
  </property>
</Properties>
</file>